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930C45" w14:textId="5D888D33" w:rsidR="0045084D" w:rsidRPr="004F4D0F" w:rsidRDefault="00303B7E" w:rsidP="007962D5">
      <w:pPr>
        <w:pStyle w:val="UPVTitular-H1"/>
      </w:pPr>
      <w:r>
        <w:rPr>
          <w:rFonts w:ascii="Arial Narrow" w:hAnsi="Arial Narrow"/>
          <w:b/>
          <w:bCs/>
          <w:noProof/>
        </w:rPr>
        <mc:AlternateContent>
          <mc:Choice Requires="wps">
            <w:drawing>
              <wp:anchor distT="0" distB="0" distL="114300" distR="114300" simplePos="0" relativeHeight="251662336" behindDoc="0" locked="0" layoutInCell="1" allowOverlap="1" wp14:anchorId="07B7437E" wp14:editId="290880E8">
                <wp:simplePos x="0" y="0"/>
                <wp:positionH relativeFrom="column">
                  <wp:posOffset>4177030</wp:posOffset>
                </wp:positionH>
                <wp:positionV relativeFrom="paragraph">
                  <wp:posOffset>-641985</wp:posOffset>
                </wp:positionV>
                <wp:extent cx="2252469" cy="393700"/>
                <wp:effectExtent l="0" t="0" r="0" b="0"/>
                <wp:wrapNone/>
                <wp:docPr id="1663062940" name="Cuadro de texto 2"/>
                <wp:cNvGraphicFramePr/>
                <a:graphic xmlns:a="http://schemas.openxmlformats.org/drawingml/2006/main">
                  <a:graphicData uri="http://schemas.microsoft.com/office/word/2010/wordprocessingShape">
                    <wps:wsp>
                      <wps:cNvSpPr txBox="1"/>
                      <wps:spPr>
                        <a:xfrm>
                          <a:off x="0" y="0"/>
                          <a:ext cx="2252469" cy="393700"/>
                        </a:xfrm>
                        <a:prstGeom prst="rect">
                          <a:avLst/>
                        </a:prstGeom>
                        <a:noFill/>
                        <a:ln w="6350">
                          <a:noFill/>
                        </a:ln>
                      </wps:spPr>
                      <wps:txbx>
                        <w:txbxContent>
                          <w:p w14:paraId="573120D5" w14:textId="7CCF4B81" w:rsidR="00645C5A" w:rsidRPr="00645C5A" w:rsidRDefault="007962D5" w:rsidP="004F4D0F">
                            <w:pPr>
                              <w:jc w:val="right"/>
                            </w:pPr>
                            <w:r>
                              <w:rPr>
                                <w:rFonts w:cs="Arial"/>
                                <w:sz w:val="20"/>
                                <w:szCs w:val="20"/>
                              </w:rPr>
                              <w:t xml:space="preserve">Valencia, </w:t>
                            </w:r>
                            <w:r>
                              <w:rPr>
                                <w:rFonts w:cs="Arial"/>
                                <w:sz w:val="20"/>
                                <w:szCs w:val="20"/>
                              </w:rPr>
                              <w:fldChar w:fldCharType="begin"/>
                            </w:r>
                            <w:r>
                              <w:rPr>
                                <w:rFonts w:cs="Arial"/>
                                <w:sz w:val="20"/>
                                <w:szCs w:val="20"/>
                              </w:rPr>
                              <w:instrText xml:space="preserve"> TIME \@ "d 'de' MMMM 'de' yyyy" </w:instrText>
                            </w:r>
                            <w:r>
                              <w:rPr>
                                <w:rFonts w:cs="Arial"/>
                                <w:sz w:val="20"/>
                                <w:szCs w:val="20"/>
                              </w:rPr>
                              <w:fldChar w:fldCharType="separate"/>
                            </w:r>
                            <w:r w:rsidR="00CA146F">
                              <w:rPr>
                                <w:rFonts w:cs="Arial"/>
                                <w:noProof/>
                                <w:sz w:val="20"/>
                                <w:szCs w:val="20"/>
                              </w:rPr>
                              <w:t>9 de septiembre de 2026</w:t>
                            </w:r>
                            <w:r>
                              <w:rPr>
                                <w:rFonts w:cs="Arial"/>
                                <w:sz w:val="20"/>
                                <w:szCs w:val="20"/>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B7437E" id="_x0000_t202" coordsize="21600,21600" o:spt="202" path="m,l,21600r21600,l21600,xe">
                <v:stroke joinstyle="miter"/>
                <v:path gradientshapeok="t" o:connecttype="rect"/>
              </v:shapetype>
              <v:shape id="Cuadro de texto 2" o:spid="_x0000_s1026" type="#_x0000_t202" style="position:absolute;margin-left:328.9pt;margin-top:-50.55pt;width:177.35pt;height: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" filled="f" stroked="f" strokeweight=".5pt">
                <v:textbox>
                  <w:txbxContent>
                    <w:p w14:paraId="573120D5" w14:textId="7CCF4B81" w:rsidR="00645C5A" w:rsidRPr="00645C5A" w:rsidRDefault="007962D5" w:rsidP="004F4D0F">
                      <w:pPr>
                        <w:jc w:val="right"/>
                      </w:pPr>
                      <w:r>
                        <w:rPr>
                          <w:rFonts w:cs="Arial"/>
                          <w:sz w:val="20"/>
                          <w:szCs w:val="20"/>
                        </w:rPr>
                        <w:t xml:space="preserve">Valencia, </w:t>
                      </w:r>
                      <w:r>
                        <w:rPr>
                          <w:rFonts w:cs="Arial"/>
                          <w:sz w:val="20"/>
                          <w:szCs w:val="20"/>
                        </w:rPr>
                        <w:fldChar w:fldCharType="begin"/>
                      </w:r>
                      <w:r>
                        <w:rPr>
                          <w:rFonts w:cs="Arial"/>
                          <w:sz w:val="20"/>
                          <w:szCs w:val="20"/>
                        </w:rPr>
                        <w:instrText xml:space="preserve"> TIME \@ "d 'de' MMMM 'de' yyyy" </w:instrText>
                      </w:r>
                      <w:r>
                        <w:rPr>
                          <w:rFonts w:cs="Arial"/>
                          <w:sz w:val="20"/>
                          <w:szCs w:val="20"/>
                        </w:rPr>
                        <w:fldChar w:fldCharType="separate"/>
                      </w:r>
                      <w:r w:rsidR="00CA146F">
                        <w:rPr>
                          <w:rFonts w:cs="Arial"/>
                          <w:noProof/>
                          <w:sz w:val="20"/>
                          <w:szCs w:val="20"/>
                        </w:rPr>
                        <w:t>9 de septiembre de 2026</w:t>
                      </w:r>
                      <w:r>
                        <w:rPr>
                          <w:rFonts w:cs="Arial"/>
                          <w:sz w:val="20"/>
                          <w:szCs w:val="20"/>
                        </w:rPr>
                        <w:fldChar w:fldCharType="end"/>
                      </w:r>
                    </w:p>
                  </w:txbxContent>
                </v:textbox>
              </v:shape>
            </w:pict>
          </mc:Fallback>
        </mc:AlternateContent>
      </w:r>
      <w:r w:rsidR="00CA146F" w:rsidRPr="004F4D0F">
        <w:t xml:space="preserve">Lorem </w:t>
      </w:r>
      <w:proofErr w:type="spellStart"/>
      <w:r w:rsidR="00CA146F" w:rsidRPr="004F4D0F">
        <w:t>ipsum</w:t>
      </w:r>
      <w:proofErr w:type="spellEnd"/>
      <w:r w:rsidR="00CA146F" w:rsidRPr="004F4D0F">
        <w:t xml:space="preserve"> dolor </w:t>
      </w:r>
      <w:proofErr w:type="spellStart"/>
      <w:r w:rsidR="00CA146F" w:rsidRPr="004F4D0F">
        <w:t>si</w:t>
      </w:r>
      <w:r w:rsidR="00CA146F">
        <w:t>t</w:t>
      </w:r>
      <w:proofErr w:type="spellEnd"/>
      <w:r w:rsidR="00CA146F">
        <w:t xml:space="preserve"> (</w:t>
      </w:r>
      <w:r w:rsidR="007F3D42">
        <w:t>Título H1)</w:t>
      </w:r>
    </w:p>
    <w:p w14:paraId="1378E943" w14:textId="77777777" w:rsidR="00594EE8" w:rsidRPr="00594EE8" w:rsidRDefault="00693730" w:rsidP="00594EE8">
      <w:pPr>
        <w:pStyle w:val="UPVSubtitular-H2"/>
      </w:pPr>
      <w:r w:rsidRPr="002D0FA4">
        <w:t xml:space="preserve">Estilo </w:t>
      </w:r>
      <w:r>
        <w:t>“</w:t>
      </w:r>
      <w:r w:rsidRPr="00027D21">
        <w:t>UPV</w:t>
      </w:r>
      <w:r>
        <w:t xml:space="preserve"> </w:t>
      </w:r>
      <w:r w:rsidRPr="00027D21">
        <w:t>Subtitular</w:t>
      </w:r>
      <w:r>
        <w:t xml:space="preserve"> </w:t>
      </w:r>
      <w:r w:rsidRPr="00027D21">
        <w:t>- H2</w:t>
      </w:r>
      <w:r>
        <w:t>”.</w:t>
      </w:r>
      <w:r w:rsidR="00594EE8">
        <w:t xml:space="preserve"> </w:t>
      </w:r>
      <w:r w:rsidR="00594EE8" w:rsidRPr="00594EE8">
        <w:t>Lorem ipsum dolor sit amet, consectetuer adipiscing elit.</w:t>
      </w:r>
    </w:p>
    <w:p w14:paraId="64E65479" w14:textId="77777777" w:rsidR="00594EE8" w:rsidRPr="00594EE8" w:rsidRDefault="00B64074" w:rsidP="00594EE8">
      <w:pPr>
        <w:pStyle w:val="UPVSubtitular-H3"/>
      </w:pPr>
      <w:r w:rsidRPr="002D0FA4">
        <w:t xml:space="preserve">Estilo </w:t>
      </w:r>
      <w:r>
        <w:t>“</w:t>
      </w:r>
      <w:r w:rsidRPr="00027D21">
        <w:t>UPV</w:t>
      </w:r>
      <w:r>
        <w:t xml:space="preserve"> </w:t>
      </w:r>
      <w:r w:rsidRPr="00027D21">
        <w:t xml:space="preserve">Subtitular </w:t>
      </w:r>
      <w:r>
        <w:t>-</w:t>
      </w:r>
      <w:r w:rsidRPr="00027D21">
        <w:t xml:space="preserve"> H</w:t>
      </w:r>
      <w:r>
        <w:t>3”.</w:t>
      </w:r>
      <w:r w:rsidR="00594EE8">
        <w:t xml:space="preserve"> </w:t>
      </w:r>
      <w:r w:rsidR="00594EE8" w:rsidRPr="00594EE8">
        <w:t>Lorem ipsum dolor sit amet, consectetuer adipiscing elit.</w:t>
      </w:r>
    </w:p>
    <w:p w14:paraId="2D6F6415" w14:textId="69321C9E" w:rsidR="00D6079A" w:rsidRPr="00206695" w:rsidRDefault="00E85633" w:rsidP="00206695">
      <w:pPr>
        <w:pStyle w:val="UPVTextobsico-P"/>
      </w:pPr>
      <w:r w:rsidRPr="00206695">
        <w:t>Estilo “UPV Texto básico - P”.</w:t>
      </w:r>
      <w:r w:rsidR="00CB3BA1">
        <w:t xml:space="preserve"> </w:t>
      </w:r>
      <w:r w:rsidR="00CB3BA1" w:rsidRPr="00CB3BA1">
        <w:rPr>
          <w:lang w:val="es-ES"/>
        </w:rPr>
        <w:t xml:space="preserve">(Estilo del </w:t>
      </w:r>
      <w:r w:rsidR="00CB3BA1" w:rsidRPr="00CB3BA1">
        <w:rPr>
          <w:u w:val="single"/>
          <w:lang w:val="es-ES"/>
        </w:rPr>
        <w:t>texto normal del documento</w:t>
      </w:r>
      <w:r w:rsidR="00CB3BA1" w:rsidRPr="00CB3BA1">
        <w:rPr>
          <w:lang w:val="es-ES"/>
        </w:rPr>
        <w:t>) Consectetuer adipiscing elit, sed diam nonummy nibh euismod tincidunt ut laoreet dolore magna aliquam erat volutpat. 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facilisi.Lorem ipsum dolor sit amet.</w:t>
      </w:r>
      <w:r w:rsidRPr="00206695">
        <w:t xml:space="preserve"> </w:t>
      </w:r>
    </w:p>
    <w:p w14:paraId="68AA7F48" w14:textId="77777777" w:rsidR="000C1413" w:rsidRDefault="000C1413" w:rsidP="0039704E">
      <w:pPr>
        <w:pStyle w:val="UPVLadillo-Mark"/>
      </w:pPr>
      <w:r w:rsidRPr="000C1413">
        <w:t>Estilo “UPV Ladillo - Mark” - Lorem ipsum dolor sit amet, consectetuer adipiscing elit, sed diam nonummy nibh euismod tincidunt ut laoreet dolore magna aliquam erat volutpat.</w:t>
      </w:r>
    </w:p>
    <w:p w14:paraId="2FA975F4" w14:textId="5AB90F92" w:rsidR="0039704E" w:rsidRPr="000C1413" w:rsidRDefault="00F30D3B" w:rsidP="00F30D3B">
      <w:pPr>
        <w:pStyle w:val="UPVTextobsico-P"/>
      </w:pPr>
      <w:r w:rsidRPr="00F30D3B">
        <w:t>Todo el texto del documento está maqueado con estilos de texto. Los estilos están en INICIO, botón PANEL DE ESTILOS. Al pulsarlo se nos abre la ventana de estilos. Para asignar un estilo, ponemos el cursor en el párrafo que queramos, y pulsamos sobre el estilo que nos interesa.</w:t>
      </w:r>
    </w:p>
    <w:p w14:paraId="1C17FA81" w14:textId="77777777" w:rsidR="00461A4F" w:rsidRPr="00461A4F" w:rsidRDefault="00461A4F" w:rsidP="00461A4F">
      <w:pPr>
        <w:pStyle w:val="UPVTextobsico-P"/>
      </w:pPr>
      <w:r w:rsidRPr="00461A4F">
        <w:t>Vivamus libero urna, cursus et bibendum posuere, ultrices at arcu. Quisque nec sollicitudin lectus. Quisque a efficitur ligula. Fusce eleifend eu ipsum ut molestie. Morbi iaculis fringilla elit sed rhoncus. In pulvinar iaculis ultricies. Proin rutrum tortor turpis, eget efficitur nunc maximus fermentum. Proin sollicitudin tincidunt ante, eget varius lacus laoreet non. Curabitur congue libero ac aliquet hendrerit. Mauris porttitor orci ipsum, quis pretium purus malesuada volutpat.</w:t>
      </w:r>
    </w:p>
    <w:p w14:paraId="5EF1E760" w14:textId="77777777" w:rsidR="00461A4F" w:rsidRPr="00461A4F" w:rsidRDefault="00461A4F" w:rsidP="00461A4F">
      <w:pPr>
        <w:pStyle w:val="UPVNotadestacada-Blockquote"/>
      </w:pPr>
      <w:r w:rsidRPr="00461A4F">
        <w:t>Estilo “UPV Nota destacada - Blockquote”. Ut wisi enim ad minim veniam, quis nostrud exerci tation ullamcorper suscipit lobortis nisl ut aliquip ex ea commodo consequat.</w:t>
      </w:r>
    </w:p>
    <w:p w14:paraId="7615343A" w14:textId="4DAD8027" w:rsidR="00BB3CEF" w:rsidRPr="000E51C7" w:rsidRDefault="000E51C7" w:rsidP="001213AC">
      <w:pPr>
        <w:pStyle w:val="UPVTextobsico-P"/>
      </w:pPr>
      <w:r w:rsidRPr="000E51C7">
        <w:t>Lorem ipsum dolor sit amet, cons ectetuer adipiscing elit, sed diam nonummy nibh euismod tincidunt ut laoreet dolore magna aliquam erat volutpat. Ut wisi enim ad minim veniam, quis nostrud exerci tation ullamcorper suscipit lobortis nisl ut aliquip ex ea commodo consequat.</w:t>
      </w:r>
    </w:p>
    <w:sectPr w:rsidR="00BB3CEF" w:rsidRPr="000E51C7" w:rsidSect="00FF1843">
      <w:headerReference w:type="default" r:id="rId10"/>
      <w:footerReference w:type="default" r:id="rId11"/>
      <w:headerReference w:type="first" r:id="rId12"/>
      <w:pgSz w:w="11906" w:h="16838"/>
      <w:pgMar w:top="2040" w:right="850" w:bottom="1967" w:left="850" w:header="4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0211DA" w14:textId="77777777" w:rsidR="00B7443F" w:rsidRDefault="00B7443F" w:rsidP="00F055FA">
      <w:r>
        <w:separator/>
      </w:r>
    </w:p>
  </w:endnote>
  <w:endnote w:type="continuationSeparator" w:id="0">
    <w:p w14:paraId="31A5016E" w14:textId="77777777" w:rsidR="00B7443F" w:rsidRDefault="00B7443F" w:rsidP="00F05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3EB517" w14:textId="77777777" w:rsidR="003F3647" w:rsidRDefault="001653E7">
    <w:pPr>
      <w:pStyle w:val="Piedepgina"/>
    </w:pPr>
    <w:r>
      <w:rPr>
        <w:noProof/>
      </w:rPr>
      <mc:AlternateContent>
        <mc:Choice Requires="wps">
          <w:drawing>
            <wp:anchor distT="0" distB="0" distL="114300" distR="114300" simplePos="0" relativeHeight="251659776" behindDoc="0" locked="0" layoutInCell="1" allowOverlap="1" wp14:anchorId="10EF4E43" wp14:editId="479A13D1">
              <wp:simplePos x="0" y="0"/>
              <wp:positionH relativeFrom="column">
                <wp:posOffset>4171950</wp:posOffset>
              </wp:positionH>
              <wp:positionV relativeFrom="paragraph">
                <wp:posOffset>-205105</wp:posOffset>
              </wp:positionV>
              <wp:extent cx="2305050" cy="531495"/>
              <wp:effectExtent l="0" t="0" r="6350" b="1905"/>
              <wp:wrapNone/>
              <wp:docPr id="356032061"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5050" cy="531495"/>
                      </a:xfrm>
                      <a:prstGeom prst="rect">
                        <a:avLst/>
                      </a:prstGeom>
                      <a:solidFill>
                        <a:sysClr val="window" lastClr="FFFFFF"/>
                      </a:solidFill>
                      <a:ln w="6350">
                        <a:noFill/>
                      </a:ln>
                    </wps:spPr>
                    <wps:txbx>
                      <w:txbxContent>
                        <w:p w14:paraId="2F982393" w14:textId="1487CBAA" w:rsidR="00440DE2" w:rsidRPr="00440DE2" w:rsidRDefault="00D17227" w:rsidP="00440DE2">
                          <w:pPr>
                            <w:rPr>
                              <w:rFonts w:ascii="Arial Narrow" w:hAnsi="Arial Narrow"/>
                              <w:b/>
                              <w:bCs/>
                              <w:sz w:val="18"/>
                              <w:szCs w:val="18"/>
                            </w:rPr>
                          </w:pPr>
                          <w:r>
                            <w:rPr>
                              <w:rFonts w:ascii="Arial Narrow" w:hAnsi="Arial Narrow"/>
                              <w:b/>
                              <w:bCs/>
                              <w:sz w:val="18"/>
                              <w:szCs w:val="18"/>
                            </w:rPr>
                            <w:t>Título del documento</w:t>
                          </w:r>
                        </w:p>
                        <w:p w14:paraId="7A999CA9" w14:textId="3A8C9329" w:rsidR="00440DE2" w:rsidRDefault="00D17227" w:rsidP="00440DE2">
                          <w:pPr>
                            <w:rPr>
                              <w:rFonts w:ascii="Arial Narrow" w:hAnsi="Arial Narrow"/>
                              <w:sz w:val="18"/>
                              <w:szCs w:val="18"/>
                            </w:rPr>
                          </w:pPr>
                          <w:r>
                            <w:rPr>
                              <w:rFonts w:ascii="Arial Narrow" w:hAnsi="Arial Narrow"/>
                              <w:sz w:val="18"/>
                              <w:szCs w:val="18"/>
                            </w:rPr>
                            <w:t>Subtítulo</w:t>
                          </w:r>
                        </w:p>
                        <w:p w14:paraId="721BEC90" w14:textId="11A3012F" w:rsidR="004F4D0F" w:rsidRPr="00440DE2" w:rsidRDefault="00D6079A" w:rsidP="00440DE2">
                          <w:pPr>
                            <w:rPr>
                              <w:rFonts w:ascii="Arial Narrow" w:hAnsi="Arial Narrow"/>
                              <w:sz w:val="18"/>
                              <w:szCs w:val="18"/>
                            </w:rPr>
                          </w:pPr>
                          <w:r>
                            <w:rPr>
                              <w:rFonts w:ascii="Arial Narrow" w:hAnsi="Arial Narrow"/>
                              <w:sz w:val="18"/>
                              <w:szCs w:val="18"/>
                            </w:rPr>
                            <w:t xml:space="preserve">UPV / Car </w:t>
                          </w:r>
                          <w:proofErr w:type="spellStart"/>
                          <w:r>
                            <w:rPr>
                              <w:rFonts w:ascii="Arial Narrow" w:hAnsi="Arial Narrow"/>
                              <w:sz w:val="18"/>
                              <w:szCs w:val="18"/>
                            </w:rPr>
                            <w:t>Design</w:t>
                          </w:r>
                          <w:proofErr w:type="spellEnd"/>
                          <w:r>
                            <w:rPr>
                              <w:rFonts w:ascii="Arial Narrow" w:hAnsi="Arial Narrow"/>
                              <w:sz w:val="18"/>
                              <w:szCs w:val="18"/>
                            </w:rPr>
                            <w:t xml:space="preserve"> </w:t>
                          </w:r>
                          <w:proofErr w:type="gramStart"/>
                          <w:r>
                            <w:rPr>
                              <w:rFonts w:ascii="Arial Narrow" w:hAnsi="Arial Narrow"/>
                              <w:sz w:val="18"/>
                              <w:szCs w:val="18"/>
                            </w:rPr>
                            <w:t>Master</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0EF4E43" id="_x0000_t202" coordsize="21600,21600" o:spt="202" path="m,l,21600r21600,l21600,xe">
              <v:stroke joinstyle="miter"/>
              <v:path gradientshapeok="t" o:connecttype="rect"/>
            </v:shapetype>
            <v:shape id="Cuadro de texto 7" o:spid="_x0000_s1027" type="#_x0000_t202" style="position:absolute;margin-left:328.5pt;margin-top:-16.15pt;width:181.5pt;height:41.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" fillcolor="window" stroked="f" strokeweight=".5pt">
              <v:textbox>
                <w:txbxContent>
                  <w:p w14:paraId="2F982393" w14:textId="1487CBAA" w:rsidR="00440DE2" w:rsidRPr="00440DE2" w:rsidRDefault="00D17227" w:rsidP="00440DE2">
                    <w:pPr>
                      <w:rPr>
                        <w:rFonts w:ascii="Arial Narrow" w:hAnsi="Arial Narrow"/>
                        <w:b/>
                        <w:bCs/>
                        <w:sz w:val="18"/>
                        <w:szCs w:val="18"/>
                      </w:rPr>
                    </w:pPr>
                    <w:r>
                      <w:rPr>
                        <w:rFonts w:ascii="Arial Narrow" w:hAnsi="Arial Narrow"/>
                        <w:b/>
                        <w:bCs/>
                        <w:sz w:val="18"/>
                        <w:szCs w:val="18"/>
                      </w:rPr>
                      <w:t>Título del documento</w:t>
                    </w:r>
                  </w:p>
                  <w:p w14:paraId="7A999CA9" w14:textId="3A8C9329" w:rsidR="00440DE2" w:rsidRDefault="00D17227" w:rsidP="00440DE2">
                    <w:pPr>
                      <w:rPr>
                        <w:rFonts w:ascii="Arial Narrow" w:hAnsi="Arial Narrow"/>
                        <w:sz w:val="18"/>
                        <w:szCs w:val="18"/>
                      </w:rPr>
                    </w:pPr>
                    <w:r>
                      <w:rPr>
                        <w:rFonts w:ascii="Arial Narrow" w:hAnsi="Arial Narrow"/>
                        <w:sz w:val="18"/>
                        <w:szCs w:val="18"/>
                      </w:rPr>
                      <w:t>Subtítulo</w:t>
                    </w:r>
                  </w:p>
                  <w:p w14:paraId="721BEC90" w14:textId="11A3012F" w:rsidR="004F4D0F" w:rsidRPr="00440DE2" w:rsidRDefault="00D6079A" w:rsidP="00440DE2">
                    <w:pPr>
                      <w:rPr>
                        <w:rFonts w:ascii="Arial Narrow" w:hAnsi="Arial Narrow"/>
                        <w:sz w:val="18"/>
                        <w:szCs w:val="18"/>
                      </w:rPr>
                    </w:pPr>
                    <w:r>
                      <w:rPr>
                        <w:rFonts w:ascii="Arial Narrow" w:hAnsi="Arial Narrow"/>
                        <w:sz w:val="18"/>
                        <w:szCs w:val="18"/>
                      </w:rPr>
                      <w:t xml:space="preserve">UPV / Car </w:t>
                    </w:r>
                    <w:proofErr w:type="spellStart"/>
                    <w:r>
                      <w:rPr>
                        <w:rFonts w:ascii="Arial Narrow" w:hAnsi="Arial Narrow"/>
                        <w:sz w:val="18"/>
                        <w:szCs w:val="18"/>
                      </w:rPr>
                      <w:t>Design</w:t>
                    </w:r>
                    <w:proofErr w:type="spellEnd"/>
                    <w:r>
                      <w:rPr>
                        <w:rFonts w:ascii="Arial Narrow" w:hAnsi="Arial Narrow"/>
                        <w:sz w:val="18"/>
                        <w:szCs w:val="18"/>
                      </w:rPr>
                      <w:t xml:space="preserve"> </w:t>
                    </w:r>
                    <w:proofErr w:type="gramStart"/>
                    <w:r>
                      <w:rPr>
                        <w:rFonts w:ascii="Arial Narrow" w:hAnsi="Arial Narrow"/>
                        <w:sz w:val="18"/>
                        <w:szCs w:val="18"/>
                      </w:rPr>
                      <w:t>Master</w:t>
                    </w:r>
                    <w:proofErr w:type="gramEnd"/>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A629C0" w14:textId="77777777" w:rsidR="00B7443F" w:rsidRDefault="00B7443F" w:rsidP="00F055FA">
      <w:r>
        <w:separator/>
      </w:r>
    </w:p>
  </w:footnote>
  <w:footnote w:type="continuationSeparator" w:id="0">
    <w:p w14:paraId="5DFEE1DF" w14:textId="77777777" w:rsidR="00B7443F" w:rsidRDefault="00B7443F" w:rsidP="00F05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2BAB01" w14:textId="77777777" w:rsidR="00F055FA" w:rsidRDefault="004F4D0F" w:rsidP="004F4D0F">
    <w:pPr>
      <w:ind w:left="-142"/>
    </w:pPr>
    <w:r>
      <w:rPr>
        <w:noProof/>
      </w:rPr>
      <w:drawing>
        <wp:anchor distT="0" distB="0" distL="114300" distR="114300" simplePos="0" relativeHeight="251660800" behindDoc="1" locked="0" layoutInCell="1" allowOverlap="1" wp14:anchorId="00858958" wp14:editId="11F8916D">
          <wp:simplePos x="0" y="0"/>
          <wp:positionH relativeFrom="margin">
            <wp:posOffset>-635</wp:posOffset>
          </wp:positionH>
          <wp:positionV relativeFrom="paragraph">
            <wp:posOffset>146752</wp:posOffset>
          </wp:positionV>
          <wp:extent cx="3131185" cy="628650"/>
          <wp:effectExtent l="0" t="0" r="0" b="0"/>
          <wp:wrapNone/>
          <wp:docPr id="188137690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76900" name="Imagen 5" descr="Marca UPV"/>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31185" cy="628650"/>
                  </a:xfrm>
                  <a:prstGeom prst="rect">
                    <a:avLst/>
                  </a:prstGeom>
                </pic:spPr>
              </pic:pic>
            </a:graphicData>
          </a:graphic>
          <wp14:sizeRelH relativeFrom="margin">
            <wp14:pctWidth>0</wp14:pctWidth>
          </wp14:sizeRelH>
        </wp:anchor>
      </w:drawing>
    </w:r>
    <w:r w:rsidR="0044037B">
      <w:rPr>
        <w:noProof/>
      </w:rPr>
      <w:drawing>
        <wp:anchor distT="0" distB="0" distL="114300" distR="114300" simplePos="0" relativeHeight="251658752" behindDoc="1" locked="0" layoutInCell="1" allowOverlap="1" wp14:anchorId="302665E9" wp14:editId="333FD810">
          <wp:simplePos x="0" y="0"/>
          <wp:positionH relativeFrom="column">
            <wp:posOffset>-118745</wp:posOffset>
          </wp:positionH>
          <wp:positionV relativeFrom="paragraph">
            <wp:posOffset>9488805</wp:posOffset>
          </wp:positionV>
          <wp:extent cx="3816985" cy="800735"/>
          <wp:effectExtent l="0" t="0" r="0" b="0"/>
          <wp:wrapNone/>
          <wp:docPr id="185457788" name="Imagen 1" descr="UPV Universitat Politècnica de Valènc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457788" name="Imagen 1" descr="UPV Universitat Politècnica de València"/>
                  <pic:cNvPicPr>
                    <a:picLocks/>
                  </pic:cNvPicPr>
                </pic:nvPicPr>
                <pic:blipFill>
                  <a:blip r:embed="rId2">
                    <a:alphaModFix amt="75000"/>
                    <a:extLst>
                      <a:ext uri="{28A0092B-C50C-407E-A947-70E740481C1C}">
                        <a14:useLocalDpi xmlns:a14="http://schemas.microsoft.com/office/drawing/2010/main" val="0"/>
                      </a:ext>
                    </a:extLst>
                  </a:blip>
                  <a:srcRect/>
                  <a:stretch>
                    <a:fillRect/>
                  </a:stretch>
                </pic:blipFill>
                <pic:spPr bwMode="auto">
                  <a:xfrm>
                    <a:off x="0" y="0"/>
                    <a:ext cx="3816985" cy="800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0BD80A" w14:textId="77777777" w:rsidR="00F055FA" w:rsidRDefault="001653E7">
    <w:r>
      <w:rPr>
        <w:noProof/>
      </w:rPr>
      <w:drawing>
        <wp:anchor distT="0" distB="0" distL="114300" distR="114300" simplePos="0" relativeHeight="251655680" behindDoc="1" locked="1" layoutInCell="1" allowOverlap="1" wp14:anchorId="7CF70A98" wp14:editId="5D3B2184">
          <wp:simplePos x="0" y="0"/>
          <wp:positionH relativeFrom="margin">
            <wp:posOffset>-720090</wp:posOffset>
          </wp:positionH>
          <wp:positionV relativeFrom="page">
            <wp:posOffset>5080</wp:posOffset>
          </wp:positionV>
          <wp:extent cx="7424420" cy="1652270"/>
          <wp:effectExtent l="0" t="0" r="5080" b="0"/>
          <wp:wrapNone/>
          <wp:docPr id="686109166" name="Imagen 1178184677" descr="Línea de separació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6109166" name="Imagen 1178184677" descr="Línea de separación"/>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424420" cy="16522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F0BB3"/>
    <w:multiLevelType w:val="hybridMultilevel"/>
    <w:tmpl w:val="22B24CC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87611117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E7"/>
    <w:rsid w:val="00005BA0"/>
    <w:rsid w:val="0000672D"/>
    <w:rsid w:val="0000694A"/>
    <w:rsid w:val="00007DC8"/>
    <w:rsid w:val="00010DA5"/>
    <w:rsid w:val="0002187B"/>
    <w:rsid w:val="00027D21"/>
    <w:rsid w:val="000476B1"/>
    <w:rsid w:val="00056CE5"/>
    <w:rsid w:val="00066496"/>
    <w:rsid w:val="000863B4"/>
    <w:rsid w:val="000918E6"/>
    <w:rsid w:val="000A0A53"/>
    <w:rsid w:val="000A6894"/>
    <w:rsid w:val="000B54BB"/>
    <w:rsid w:val="000C1413"/>
    <w:rsid w:val="000D29BD"/>
    <w:rsid w:val="000E4422"/>
    <w:rsid w:val="000E51C7"/>
    <w:rsid w:val="00106123"/>
    <w:rsid w:val="001213AC"/>
    <w:rsid w:val="0012525B"/>
    <w:rsid w:val="00134B2F"/>
    <w:rsid w:val="00160CDB"/>
    <w:rsid w:val="001653E7"/>
    <w:rsid w:val="001A1B84"/>
    <w:rsid w:val="001A2EEB"/>
    <w:rsid w:val="001B66DF"/>
    <w:rsid w:val="001C700A"/>
    <w:rsid w:val="001F56E7"/>
    <w:rsid w:val="00200A50"/>
    <w:rsid w:val="00206695"/>
    <w:rsid w:val="002070F3"/>
    <w:rsid w:val="00207A99"/>
    <w:rsid w:val="00210178"/>
    <w:rsid w:val="00222BCA"/>
    <w:rsid w:val="002374BB"/>
    <w:rsid w:val="00247234"/>
    <w:rsid w:val="00264F58"/>
    <w:rsid w:val="002751F0"/>
    <w:rsid w:val="00277984"/>
    <w:rsid w:val="002B1194"/>
    <w:rsid w:val="002B4797"/>
    <w:rsid w:val="002C4762"/>
    <w:rsid w:val="002D0FA4"/>
    <w:rsid w:val="00303B7E"/>
    <w:rsid w:val="00307E2E"/>
    <w:rsid w:val="00317971"/>
    <w:rsid w:val="00333A28"/>
    <w:rsid w:val="00394725"/>
    <w:rsid w:val="0039704E"/>
    <w:rsid w:val="003C3833"/>
    <w:rsid w:val="003D7D8E"/>
    <w:rsid w:val="003F3647"/>
    <w:rsid w:val="00407BC4"/>
    <w:rsid w:val="004373F9"/>
    <w:rsid w:val="0044037B"/>
    <w:rsid w:val="00440DE2"/>
    <w:rsid w:val="0045084D"/>
    <w:rsid w:val="00461A4F"/>
    <w:rsid w:val="004F2644"/>
    <w:rsid w:val="004F4D0F"/>
    <w:rsid w:val="004F59E8"/>
    <w:rsid w:val="004F5F2B"/>
    <w:rsid w:val="005247C3"/>
    <w:rsid w:val="00540B34"/>
    <w:rsid w:val="00564380"/>
    <w:rsid w:val="005667FC"/>
    <w:rsid w:val="00580509"/>
    <w:rsid w:val="00594EE8"/>
    <w:rsid w:val="005A09E5"/>
    <w:rsid w:val="005C39B3"/>
    <w:rsid w:val="005D60F2"/>
    <w:rsid w:val="005F67E9"/>
    <w:rsid w:val="00613AC8"/>
    <w:rsid w:val="00617077"/>
    <w:rsid w:val="00623492"/>
    <w:rsid w:val="00633231"/>
    <w:rsid w:val="00633BD4"/>
    <w:rsid w:val="006418E0"/>
    <w:rsid w:val="00645C5A"/>
    <w:rsid w:val="006707F8"/>
    <w:rsid w:val="0068600B"/>
    <w:rsid w:val="00692492"/>
    <w:rsid w:val="00693326"/>
    <w:rsid w:val="00693730"/>
    <w:rsid w:val="006A7EDD"/>
    <w:rsid w:val="006B6D11"/>
    <w:rsid w:val="006B7996"/>
    <w:rsid w:val="006C66AB"/>
    <w:rsid w:val="006C673B"/>
    <w:rsid w:val="006D4AB5"/>
    <w:rsid w:val="006E0512"/>
    <w:rsid w:val="007002D0"/>
    <w:rsid w:val="007072E3"/>
    <w:rsid w:val="00725538"/>
    <w:rsid w:val="0072792C"/>
    <w:rsid w:val="00762478"/>
    <w:rsid w:val="00765554"/>
    <w:rsid w:val="007710B0"/>
    <w:rsid w:val="0079140B"/>
    <w:rsid w:val="007962D5"/>
    <w:rsid w:val="0079769F"/>
    <w:rsid w:val="007B303E"/>
    <w:rsid w:val="007C494D"/>
    <w:rsid w:val="007D0A36"/>
    <w:rsid w:val="007D2E04"/>
    <w:rsid w:val="007F3D42"/>
    <w:rsid w:val="007F4CFF"/>
    <w:rsid w:val="007F65C6"/>
    <w:rsid w:val="008106EC"/>
    <w:rsid w:val="00814A0D"/>
    <w:rsid w:val="00861B9A"/>
    <w:rsid w:val="00872A0E"/>
    <w:rsid w:val="00881F34"/>
    <w:rsid w:val="008C0CDD"/>
    <w:rsid w:val="008D0F02"/>
    <w:rsid w:val="008D496A"/>
    <w:rsid w:val="008E2D2A"/>
    <w:rsid w:val="009425E9"/>
    <w:rsid w:val="00952EEA"/>
    <w:rsid w:val="00987AEE"/>
    <w:rsid w:val="009940A4"/>
    <w:rsid w:val="00997036"/>
    <w:rsid w:val="009A6FFD"/>
    <w:rsid w:val="009B25B6"/>
    <w:rsid w:val="009C5578"/>
    <w:rsid w:val="009D033D"/>
    <w:rsid w:val="009D57BE"/>
    <w:rsid w:val="00A0242E"/>
    <w:rsid w:val="00A06155"/>
    <w:rsid w:val="00A12D41"/>
    <w:rsid w:val="00A30058"/>
    <w:rsid w:val="00A41F50"/>
    <w:rsid w:val="00A574D8"/>
    <w:rsid w:val="00A95A53"/>
    <w:rsid w:val="00AB7BEC"/>
    <w:rsid w:val="00AC7BD7"/>
    <w:rsid w:val="00AE38AE"/>
    <w:rsid w:val="00AF1F8D"/>
    <w:rsid w:val="00B05829"/>
    <w:rsid w:val="00B11A41"/>
    <w:rsid w:val="00B21047"/>
    <w:rsid w:val="00B61FF2"/>
    <w:rsid w:val="00B64074"/>
    <w:rsid w:val="00B7443F"/>
    <w:rsid w:val="00B7560C"/>
    <w:rsid w:val="00B8092F"/>
    <w:rsid w:val="00BA5AEA"/>
    <w:rsid w:val="00BA6635"/>
    <w:rsid w:val="00BB0904"/>
    <w:rsid w:val="00BB1B0C"/>
    <w:rsid w:val="00BB3CEF"/>
    <w:rsid w:val="00BC7315"/>
    <w:rsid w:val="00BD3E0F"/>
    <w:rsid w:val="00BF19CF"/>
    <w:rsid w:val="00C11C8E"/>
    <w:rsid w:val="00C13A03"/>
    <w:rsid w:val="00C61E0B"/>
    <w:rsid w:val="00C733A7"/>
    <w:rsid w:val="00C75794"/>
    <w:rsid w:val="00C77B6A"/>
    <w:rsid w:val="00C77C96"/>
    <w:rsid w:val="00C839BE"/>
    <w:rsid w:val="00C86552"/>
    <w:rsid w:val="00C957BB"/>
    <w:rsid w:val="00CA0327"/>
    <w:rsid w:val="00CA146F"/>
    <w:rsid w:val="00CB221B"/>
    <w:rsid w:val="00CB3BA1"/>
    <w:rsid w:val="00CC2E84"/>
    <w:rsid w:val="00CD0411"/>
    <w:rsid w:val="00CD5167"/>
    <w:rsid w:val="00CE4069"/>
    <w:rsid w:val="00CE4ACB"/>
    <w:rsid w:val="00CE60E2"/>
    <w:rsid w:val="00CF10B2"/>
    <w:rsid w:val="00D17182"/>
    <w:rsid w:val="00D17227"/>
    <w:rsid w:val="00D6079A"/>
    <w:rsid w:val="00D63809"/>
    <w:rsid w:val="00D74904"/>
    <w:rsid w:val="00D75F14"/>
    <w:rsid w:val="00DB54DA"/>
    <w:rsid w:val="00DB7CA7"/>
    <w:rsid w:val="00DC6B16"/>
    <w:rsid w:val="00DD3AE4"/>
    <w:rsid w:val="00DE5943"/>
    <w:rsid w:val="00E14BB5"/>
    <w:rsid w:val="00E54AC5"/>
    <w:rsid w:val="00E60A38"/>
    <w:rsid w:val="00E76150"/>
    <w:rsid w:val="00E7739E"/>
    <w:rsid w:val="00E85633"/>
    <w:rsid w:val="00EA031A"/>
    <w:rsid w:val="00EA0BD6"/>
    <w:rsid w:val="00EA508F"/>
    <w:rsid w:val="00ED50A0"/>
    <w:rsid w:val="00F000DA"/>
    <w:rsid w:val="00F0337D"/>
    <w:rsid w:val="00F055FA"/>
    <w:rsid w:val="00F30D3B"/>
    <w:rsid w:val="00F347EE"/>
    <w:rsid w:val="00F65F36"/>
    <w:rsid w:val="00FC19D4"/>
    <w:rsid w:val="00FC41A8"/>
    <w:rsid w:val="00FD27FB"/>
    <w:rsid w:val="00FF1843"/>
    <w:rsid w:val="00FF7D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393FB"/>
  <w15:chartTrackingRefBased/>
  <w15:docId w15:val="{7E6E2551-2592-FE46-A85D-E0D6609F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D0F"/>
    <w:rPr>
      <w:rFonts w:ascii="Arial" w:eastAsia="Times New Roman" w:hAnsi="Arial"/>
      <w:sz w:val="21"/>
      <w:szCs w:val="24"/>
      <w:lang w:eastAsia="es-ES"/>
    </w:rPr>
  </w:style>
  <w:style w:type="paragraph" w:styleId="Ttulo1">
    <w:name w:val="heading 1"/>
    <w:basedOn w:val="Normal"/>
    <w:next w:val="Normal"/>
    <w:link w:val="Ttulo1Car"/>
    <w:uiPriority w:val="9"/>
    <w:qFormat/>
    <w:rsid w:val="004F4D0F"/>
    <w:pPr>
      <w:keepNext/>
      <w:keepLines/>
      <w:spacing w:before="240"/>
      <w:outlineLvl w:val="0"/>
    </w:pPr>
    <w:rPr>
      <w:rFonts w:eastAsiaTheme="majorEastAsia" w:cstheme="majorBidi"/>
      <w:color w:val="595959" w:themeColor="text1" w:themeTint="A6"/>
      <w:sz w:val="32"/>
      <w:szCs w:val="32"/>
    </w:rPr>
  </w:style>
  <w:style w:type="paragraph" w:styleId="Ttulo2">
    <w:name w:val="heading 2"/>
    <w:basedOn w:val="Normal"/>
    <w:next w:val="Normal"/>
    <w:link w:val="Ttulo2Car"/>
    <w:uiPriority w:val="9"/>
    <w:semiHidden/>
    <w:unhideWhenUsed/>
    <w:qFormat/>
    <w:rsid w:val="004F4D0F"/>
    <w:pPr>
      <w:keepNext/>
      <w:keepLines/>
      <w:spacing w:before="40"/>
      <w:outlineLvl w:val="1"/>
    </w:pPr>
    <w:rPr>
      <w:rFonts w:eastAsiaTheme="majorEastAsia" w:cstheme="majorBidi"/>
      <w:color w:val="404040" w:themeColor="text1" w:themeTint="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UPVTitular-H1">
    <w:name w:val="UPV Titular - H1"/>
    <w:qFormat/>
    <w:rsid w:val="00CE4ACB"/>
    <w:pPr>
      <w:spacing w:before="440" w:after="500" w:line="500" w:lineRule="exact"/>
    </w:pPr>
    <w:rPr>
      <w:rFonts w:ascii="Arial" w:hAnsi="Arial" w:cs="Arial"/>
      <w:color w:val="000000"/>
      <w:kern w:val="2"/>
      <w:sz w:val="47"/>
      <w:szCs w:val="48"/>
      <w:lang w:eastAsia="en-US"/>
    </w:rPr>
  </w:style>
  <w:style w:type="paragraph" w:styleId="Encabezado">
    <w:name w:val="header"/>
    <w:basedOn w:val="Normal"/>
    <w:link w:val="EncabezadoCar"/>
    <w:unhideWhenUsed/>
    <w:rsid w:val="004F5F2B"/>
    <w:pPr>
      <w:tabs>
        <w:tab w:val="center" w:pos="4252"/>
        <w:tab w:val="right" w:pos="8504"/>
      </w:tabs>
    </w:pPr>
  </w:style>
  <w:style w:type="character" w:customStyle="1" w:styleId="EncabezadoCar">
    <w:name w:val="Encabezado Car"/>
    <w:link w:val="Encabezado"/>
    <w:rsid w:val="004F5F2B"/>
    <w:rPr>
      <w:rFonts w:ascii="Times New Roman" w:eastAsia="Times New Roman" w:hAnsi="Times New Roman" w:cs="Times New Roman"/>
      <w:kern w:val="0"/>
      <w:lang w:eastAsia="es-ES"/>
    </w:rPr>
  </w:style>
  <w:style w:type="paragraph" w:customStyle="1" w:styleId="UPVSubtitular-H2">
    <w:name w:val="UPV Subtitular - H2"/>
    <w:qFormat/>
    <w:rsid w:val="00CE4ACB"/>
    <w:pPr>
      <w:spacing w:after="360"/>
    </w:pPr>
    <w:rPr>
      <w:rFonts w:ascii="Arial" w:hAnsi="Arial" w:cs="Arial"/>
      <w:noProof/>
      <w:color w:val="000000"/>
      <w:kern w:val="2"/>
      <w:sz w:val="32"/>
      <w:szCs w:val="32"/>
      <w:lang w:eastAsia="en-US"/>
    </w:rPr>
  </w:style>
  <w:style w:type="table" w:styleId="Tablaconcuadrcula">
    <w:name w:val="Table Grid"/>
    <w:basedOn w:val="Tablanormal"/>
    <w:uiPriority w:val="59"/>
    <w:rsid w:val="009940A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basedOn w:val="Normal"/>
    <w:link w:val="PiedepginaCar"/>
    <w:uiPriority w:val="99"/>
    <w:unhideWhenUsed/>
    <w:rsid w:val="004F5F2B"/>
    <w:pPr>
      <w:tabs>
        <w:tab w:val="center" w:pos="4252"/>
        <w:tab w:val="right" w:pos="8504"/>
      </w:tabs>
    </w:pPr>
  </w:style>
  <w:style w:type="character" w:customStyle="1" w:styleId="PiedepginaCar">
    <w:name w:val="Pie de página Car"/>
    <w:link w:val="Piedepgina"/>
    <w:uiPriority w:val="99"/>
    <w:rsid w:val="004F5F2B"/>
    <w:rPr>
      <w:rFonts w:ascii="Times New Roman" w:eastAsia="Times New Roman" w:hAnsi="Times New Roman" w:cs="Times New Roman"/>
      <w:kern w:val="0"/>
      <w:lang w:eastAsia="es-ES"/>
    </w:rPr>
  </w:style>
  <w:style w:type="paragraph" w:customStyle="1" w:styleId="UPVTextobsico-P">
    <w:name w:val="UPV Texto básico - P"/>
    <w:qFormat/>
    <w:rsid w:val="006707F8"/>
    <w:pPr>
      <w:spacing w:after="100" w:line="300" w:lineRule="exact"/>
    </w:pPr>
    <w:rPr>
      <w:rFonts w:ascii="Arial" w:hAnsi="Arial" w:cs="Arial"/>
      <w:noProof/>
      <w:color w:val="000000"/>
      <w:kern w:val="2"/>
      <w:sz w:val="21"/>
      <w:szCs w:val="32"/>
      <w:lang w:val="es-ES_tradnl" w:eastAsia="en-US"/>
    </w:rPr>
  </w:style>
  <w:style w:type="paragraph" w:customStyle="1" w:styleId="UPVLadillo-Mark">
    <w:name w:val="UPV Ladillo - Mark"/>
    <w:basedOn w:val="UPVTextobsico-P"/>
    <w:qFormat/>
    <w:rsid w:val="006A7EDD"/>
    <w:pPr>
      <w:keepNext/>
      <w:spacing w:before="300" w:after="300"/>
    </w:pPr>
    <w:rPr>
      <w:sz w:val="28"/>
      <w:szCs w:val="20"/>
    </w:rPr>
  </w:style>
  <w:style w:type="paragraph" w:customStyle="1" w:styleId="Datos">
    <w:name w:val="Datos"/>
    <w:basedOn w:val="UPVTextobsico-P"/>
    <w:qFormat/>
    <w:rsid w:val="00CB221B"/>
    <w:pPr>
      <w:spacing w:after="60"/>
    </w:pPr>
    <w:rPr>
      <w:sz w:val="23"/>
    </w:rPr>
  </w:style>
  <w:style w:type="paragraph" w:customStyle="1" w:styleId="UPVSubtitular-H3">
    <w:name w:val="UPV Subtitular - H3"/>
    <w:basedOn w:val="UPVSubtitular-H2"/>
    <w:qFormat/>
    <w:rsid w:val="00EA031A"/>
    <w:rPr>
      <w:sz w:val="28"/>
    </w:rPr>
  </w:style>
  <w:style w:type="paragraph" w:customStyle="1" w:styleId="UPVNotadestacada-Blockquote">
    <w:name w:val="UPV Nota destacada - Blockquote"/>
    <w:basedOn w:val="UPVLadillo-Mark"/>
    <w:qFormat/>
    <w:rsid w:val="006707F8"/>
    <w:pPr>
      <w:keepNext w:val="0"/>
      <w:keepLines/>
      <w:pBdr>
        <w:top w:val="single" w:sz="4" w:space="10" w:color="F2F2F2"/>
        <w:left w:val="single" w:sz="4" w:space="10" w:color="F2F2F2"/>
        <w:bottom w:val="single" w:sz="4" w:space="10" w:color="F2F2F2"/>
        <w:right w:val="single" w:sz="4" w:space="10" w:color="F2F2F2"/>
      </w:pBdr>
      <w:shd w:val="clear" w:color="auto" w:fill="F2F2F2"/>
      <w:spacing w:before="500" w:after="500" w:line="340" w:lineRule="exact"/>
    </w:pPr>
  </w:style>
  <w:style w:type="character" w:styleId="Hipervnculo">
    <w:name w:val="Hyperlink"/>
    <w:basedOn w:val="Fuentedeprrafopredeter"/>
    <w:uiPriority w:val="99"/>
    <w:unhideWhenUsed/>
    <w:rsid w:val="004F4D0F"/>
    <w:rPr>
      <w:color w:val="404040" w:themeColor="text1" w:themeTint="BF"/>
      <w:u w:val="single"/>
    </w:rPr>
  </w:style>
  <w:style w:type="character" w:customStyle="1" w:styleId="Mencinsinresolver1">
    <w:name w:val="Mención sin resolver1"/>
    <w:basedOn w:val="Fuentedeprrafopredeter"/>
    <w:uiPriority w:val="99"/>
    <w:semiHidden/>
    <w:unhideWhenUsed/>
    <w:rsid w:val="00633231"/>
    <w:rPr>
      <w:color w:val="605E5C"/>
      <w:shd w:val="clear" w:color="auto" w:fill="E1DFDD"/>
    </w:rPr>
  </w:style>
  <w:style w:type="character" w:styleId="Nmerodepgina">
    <w:name w:val="page number"/>
    <w:basedOn w:val="Fuentedeprrafopredeter"/>
    <w:uiPriority w:val="99"/>
    <w:semiHidden/>
    <w:unhideWhenUsed/>
    <w:rsid w:val="004F4D0F"/>
  </w:style>
  <w:style w:type="character" w:customStyle="1" w:styleId="Ttulo1Car">
    <w:name w:val="Título 1 Car"/>
    <w:basedOn w:val="Fuentedeprrafopredeter"/>
    <w:link w:val="Ttulo1"/>
    <w:uiPriority w:val="9"/>
    <w:rsid w:val="004F4D0F"/>
    <w:rPr>
      <w:rFonts w:ascii="Arial" w:eastAsiaTheme="majorEastAsia" w:hAnsi="Arial" w:cstheme="majorBidi"/>
      <w:color w:val="595959" w:themeColor="text1" w:themeTint="A6"/>
      <w:sz w:val="32"/>
      <w:szCs w:val="32"/>
      <w:lang w:eastAsia="es-ES"/>
    </w:rPr>
  </w:style>
  <w:style w:type="character" w:customStyle="1" w:styleId="Ttulo2Car">
    <w:name w:val="Título 2 Car"/>
    <w:basedOn w:val="Fuentedeprrafopredeter"/>
    <w:link w:val="Ttulo2"/>
    <w:uiPriority w:val="9"/>
    <w:semiHidden/>
    <w:rsid w:val="004F4D0F"/>
    <w:rPr>
      <w:rFonts w:ascii="Arial" w:eastAsiaTheme="majorEastAsia" w:hAnsi="Arial" w:cstheme="majorBidi"/>
      <w:color w:val="404040" w:themeColor="text1" w:themeTint="BF"/>
      <w:sz w:val="26"/>
      <w:szCs w:val="26"/>
      <w:lang w:eastAsia="es-ES"/>
    </w:rPr>
  </w:style>
  <w:style w:type="character" w:styleId="Mencinsinresolver">
    <w:name w:val="Unresolved Mention"/>
    <w:basedOn w:val="Fuentedeprrafopredeter"/>
    <w:uiPriority w:val="99"/>
    <w:semiHidden/>
    <w:unhideWhenUsed/>
    <w:rsid w:val="00461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307627">
      <w:bodyDiv w:val="1"/>
      <w:marLeft w:val="0"/>
      <w:marRight w:val="0"/>
      <w:marTop w:val="0"/>
      <w:marBottom w:val="0"/>
      <w:divBdr>
        <w:top w:val="none" w:sz="0" w:space="0" w:color="auto"/>
        <w:left w:val="none" w:sz="0" w:space="0" w:color="auto"/>
        <w:bottom w:val="none" w:sz="0" w:space="0" w:color="auto"/>
        <w:right w:val="none" w:sz="0" w:space="0" w:color="auto"/>
      </w:divBdr>
      <w:divsChild>
        <w:div w:id="1946769058">
          <w:marLeft w:val="432"/>
          <w:marRight w:val="216"/>
          <w:marTop w:val="0"/>
          <w:marBottom w:val="0"/>
          <w:divBdr>
            <w:top w:val="none" w:sz="0" w:space="0" w:color="auto"/>
            <w:left w:val="none" w:sz="0" w:space="0" w:color="auto"/>
            <w:bottom w:val="none" w:sz="0" w:space="0" w:color="auto"/>
            <w:right w:val="none" w:sz="0" w:space="0" w:color="auto"/>
          </w:divBdr>
        </w:div>
        <w:div w:id="1489328241">
          <w:marLeft w:val="216"/>
          <w:marRight w:val="432"/>
          <w:marTop w:val="0"/>
          <w:marBottom w:val="0"/>
          <w:divBdr>
            <w:top w:val="none" w:sz="0" w:space="0" w:color="auto"/>
            <w:left w:val="none" w:sz="0" w:space="0" w:color="auto"/>
            <w:bottom w:val="none" w:sz="0" w:space="0" w:color="auto"/>
            <w:right w:val="none" w:sz="0" w:space="0" w:color="auto"/>
          </w:divBdr>
        </w:div>
      </w:divsChild>
    </w:div>
    <w:div w:id="301810193">
      <w:bodyDiv w:val="1"/>
      <w:marLeft w:val="0"/>
      <w:marRight w:val="0"/>
      <w:marTop w:val="0"/>
      <w:marBottom w:val="0"/>
      <w:divBdr>
        <w:top w:val="none" w:sz="0" w:space="0" w:color="auto"/>
        <w:left w:val="none" w:sz="0" w:space="0" w:color="auto"/>
        <w:bottom w:val="none" w:sz="0" w:space="0" w:color="auto"/>
        <w:right w:val="none" w:sz="0" w:space="0" w:color="auto"/>
      </w:divBdr>
      <w:divsChild>
        <w:div w:id="2119526923">
          <w:marLeft w:val="432"/>
          <w:marRight w:val="216"/>
          <w:marTop w:val="0"/>
          <w:marBottom w:val="0"/>
          <w:divBdr>
            <w:top w:val="none" w:sz="0" w:space="0" w:color="auto"/>
            <w:left w:val="none" w:sz="0" w:space="0" w:color="auto"/>
            <w:bottom w:val="none" w:sz="0" w:space="0" w:color="auto"/>
            <w:right w:val="none" w:sz="0" w:space="0" w:color="auto"/>
          </w:divBdr>
        </w:div>
        <w:div w:id="1098672139">
          <w:marLeft w:val="216"/>
          <w:marRight w:val="432"/>
          <w:marTop w:val="0"/>
          <w:marBottom w:val="0"/>
          <w:divBdr>
            <w:top w:val="none" w:sz="0" w:space="0" w:color="auto"/>
            <w:left w:val="none" w:sz="0" w:space="0" w:color="auto"/>
            <w:bottom w:val="none" w:sz="0" w:space="0" w:color="auto"/>
            <w:right w:val="none" w:sz="0" w:space="0" w:color="auto"/>
          </w:divBdr>
        </w:div>
      </w:divsChild>
    </w:div>
    <w:div w:id="951548489">
      <w:bodyDiv w:val="1"/>
      <w:marLeft w:val="0"/>
      <w:marRight w:val="0"/>
      <w:marTop w:val="0"/>
      <w:marBottom w:val="0"/>
      <w:divBdr>
        <w:top w:val="none" w:sz="0" w:space="0" w:color="auto"/>
        <w:left w:val="none" w:sz="0" w:space="0" w:color="auto"/>
        <w:bottom w:val="none" w:sz="0" w:space="0" w:color="auto"/>
        <w:right w:val="none" w:sz="0" w:space="0" w:color="auto"/>
      </w:divBdr>
      <w:divsChild>
        <w:div w:id="150099672">
          <w:marLeft w:val="432"/>
          <w:marRight w:val="216"/>
          <w:marTop w:val="0"/>
          <w:marBottom w:val="0"/>
          <w:divBdr>
            <w:top w:val="none" w:sz="0" w:space="0" w:color="auto"/>
            <w:left w:val="none" w:sz="0" w:space="0" w:color="auto"/>
            <w:bottom w:val="none" w:sz="0" w:space="0" w:color="auto"/>
            <w:right w:val="none" w:sz="0" w:space="0" w:color="auto"/>
          </w:divBdr>
        </w:div>
        <w:div w:id="722407119">
          <w:marLeft w:val="216"/>
          <w:marRight w:val="432"/>
          <w:marTop w:val="0"/>
          <w:marBottom w:val="0"/>
          <w:divBdr>
            <w:top w:val="none" w:sz="0" w:space="0" w:color="auto"/>
            <w:left w:val="none" w:sz="0" w:space="0" w:color="auto"/>
            <w:bottom w:val="none" w:sz="0" w:space="0" w:color="auto"/>
            <w:right w:val="none" w:sz="0" w:space="0" w:color="auto"/>
          </w:divBdr>
        </w:div>
      </w:divsChild>
    </w:div>
    <w:div w:id="2027905428">
      <w:bodyDiv w:val="1"/>
      <w:marLeft w:val="0"/>
      <w:marRight w:val="0"/>
      <w:marTop w:val="0"/>
      <w:marBottom w:val="0"/>
      <w:divBdr>
        <w:top w:val="none" w:sz="0" w:space="0" w:color="auto"/>
        <w:left w:val="none" w:sz="0" w:space="0" w:color="auto"/>
        <w:bottom w:val="none" w:sz="0" w:space="0" w:color="auto"/>
        <w:right w:val="none" w:sz="0" w:space="0" w:color="auto"/>
      </w:divBdr>
      <w:divsChild>
        <w:div w:id="991055979">
          <w:marLeft w:val="432"/>
          <w:marRight w:val="216"/>
          <w:marTop w:val="0"/>
          <w:marBottom w:val="0"/>
          <w:divBdr>
            <w:top w:val="none" w:sz="0" w:space="0" w:color="auto"/>
            <w:left w:val="none" w:sz="0" w:space="0" w:color="auto"/>
            <w:bottom w:val="none" w:sz="0" w:space="0" w:color="auto"/>
            <w:right w:val="none" w:sz="0" w:space="0" w:color="auto"/>
          </w:divBdr>
        </w:div>
        <w:div w:id="946229243">
          <w:marLeft w:val="216"/>
          <w:marRight w:val="432"/>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ersonalizado UPV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ysClr val="window" lastClr="FFFFFF"/>
        </a:solid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94A64979D8AC84A878CAA5063510690" ma:contentTypeVersion="12" ma:contentTypeDescription="Crear nuevo documento." ma:contentTypeScope="" ma:versionID="17084742c6ed488c846da0929276c125">
  <xsd:schema xmlns:xsd="http://www.w3.org/2001/XMLSchema" xmlns:xs="http://www.w3.org/2001/XMLSchema" xmlns:p="http://schemas.microsoft.com/office/2006/metadata/properties" xmlns:ns2="85a72650-8e98-4051-b675-8495831d1780" xmlns:ns3="c23ebe33-c3fc-4368-973c-9df90edffff9" targetNamespace="http://schemas.microsoft.com/office/2006/metadata/properties" ma:root="true" ma:fieldsID="ac7814ad0dd4a4943243d03951957bff" ns2:_="" ns3:_="">
    <xsd:import namespace="85a72650-8e98-4051-b675-8495831d1780"/>
    <xsd:import namespace="c23ebe33-c3fc-4368-973c-9df90edfff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a72650-8e98-4051-b675-8495831d17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02575e52-3e5f-4a4c-9122-9f0195bc6a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3ebe33-c3fc-4368-973c-9df90edffff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b450701-4a7f-4070-8d61-d4bb7463eb19}" ma:internalName="TaxCatchAll" ma:showField="CatchAllData" ma:web="c23ebe33-c3fc-4368-973c-9df90edfff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23ebe33-c3fc-4368-973c-9df90edffff9" xsi:nil="true"/>
    <lcf76f155ced4ddcb4097134ff3c332f xmlns="85a72650-8e98-4051-b675-8495831d178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747D50-BAFB-465D-9525-9D4CF62E9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a72650-8e98-4051-b675-8495831d1780"/>
    <ds:schemaRef ds:uri="c23ebe33-c3fc-4368-973c-9df90edff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BDDDA7-21CE-4BAB-B028-3F5FAD266027}">
  <ds:schemaRefs>
    <ds:schemaRef ds:uri="http://schemas.microsoft.com/office/2006/metadata/properties"/>
    <ds:schemaRef ds:uri="http://schemas.microsoft.com/office/infopath/2007/PartnerControls"/>
    <ds:schemaRef ds:uri="c23ebe33-c3fc-4368-973c-9df90edffff9"/>
    <ds:schemaRef ds:uri="85a72650-8e98-4051-b675-8495831d1780"/>
  </ds:schemaRefs>
</ds:datastoreItem>
</file>

<file path=customXml/itemProps3.xml><?xml version="1.0" encoding="utf-8"?>
<ds:datastoreItem xmlns:ds="http://schemas.openxmlformats.org/officeDocument/2006/customXml" ds:itemID="{492D6A6B-2E82-4C78-A97B-249327363A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Doc plantilla UPV : Car Design Master.docx</Template>
  <TotalTime>0</TotalTime>
  <Pages>1</Pages>
  <Words>339</Words>
  <Characters>1870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UPV Corp.</vt:lpstr>
    </vt:vector>
  </TitlesOfParts>
  <Manager/>
  <Company/>
  <LinksUpToDate>false</LinksUpToDate>
  <CharactersWithSpaces>2205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UPV Corp.</dc:title>
  <dc:subject>yosedo</dc:subject>
  <dc:creator>Jorge Montalvá</dc:creator>
  <cp:keywords>UPV_CORPORATIVO;ACOM/yosedo</cp:keywords>
  <dc:description/>
  <cp:lastModifiedBy>Jorge Montalva Colomer</cp:lastModifiedBy>
  <cp:revision>2</cp:revision>
  <cp:lastPrinted>2026-05-26T10:54:00Z</cp:lastPrinted>
  <dcterms:created xsi:type="dcterms:W3CDTF">2026-09-09T13:27:00Z</dcterms:created>
  <dcterms:modified xsi:type="dcterms:W3CDTF">2026-09-09T13:27:00Z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0x010100194A64979D8AC84A878CAA5063510690</vt:lpwstr>
  </property>
</Properties>
</file>