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0C110" w14:textId="0F758682" w:rsidR="00B0030F" w:rsidRPr="00EB6031" w:rsidRDefault="00B0030F" w:rsidP="00B0030F">
      <w:pPr>
        <w:pStyle w:val="Ttulo3"/>
        <w:ind w:left="-142"/>
        <w:jc w:val="center"/>
        <w:rPr>
          <w:rFonts w:ascii="Arial" w:hAnsi="Arial"/>
          <w:sz w:val="24"/>
          <w:szCs w:val="24"/>
        </w:rPr>
      </w:pPr>
      <w:r w:rsidRPr="00EB6031">
        <w:rPr>
          <w:rFonts w:ascii="Arial" w:hAnsi="Arial"/>
          <w:sz w:val="24"/>
          <w:szCs w:val="24"/>
        </w:rPr>
        <w:t xml:space="preserve">MEMORIA FINAL </w:t>
      </w:r>
      <w:r w:rsidR="005C5070">
        <w:rPr>
          <w:rFonts w:ascii="Arial" w:hAnsi="Arial"/>
          <w:sz w:val="24"/>
          <w:szCs w:val="24"/>
        </w:rPr>
        <w:t xml:space="preserve">AYUDAS DINT - 22 </w:t>
      </w:r>
      <w:r w:rsidRPr="00EB6031">
        <w:rPr>
          <w:rFonts w:ascii="Arial" w:hAnsi="Arial"/>
          <w:sz w:val="24"/>
          <w:szCs w:val="24"/>
        </w:rPr>
        <w:t>Y CERTIFICADO DEL DIRECTOR</w:t>
      </w:r>
      <w:r w:rsidR="00C03EE1">
        <w:rPr>
          <w:rFonts w:ascii="Arial" w:hAnsi="Arial"/>
          <w:sz w:val="24"/>
          <w:szCs w:val="24"/>
        </w:rPr>
        <w:t>/A</w:t>
      </w:r>
      <w:r w:rsidRPr="00EB6031">
        <w:rPr>
          <w:rFonts w:ascii="Arial" w:hAnsi="Arial"/>
          <w:sz w:val="24"/>
          <w:szCs w:val="24"/>
        </w:rPr>
        <w:t xml:space="preserve"> DE LA ERT Y DAT DEL MASTER</w:t>
      </w:r>
    </w:p>
    <w:p w14:paraId="21BB7827" w14:textId="093D19AB" w:rsidR="00B0030F" w:rsidRPr="00EB6031" w:rsidRDefault="00B0030F" w:rsidP="00B0030F">
      <w:pPr>
        <w:ind w:left="-142"/>
        <w:jc w:val="center"/>
        <w:rPr>
          <w:rFonts w:ascii="Arial" w:hAnsi="Arial" w:cs="Arial"/>
          <w:b/>
          <w:bCs/>
          <w:i/>
          <w:iCs/>
          <w:sz w:val="16"/>
        </w:rPr>
      </w:pPr>
      <w:r w:rsidRPr="00EB6031">
        <w:rPr>
          <w:rFonts w:ascii="Arial" w:hAnsi="Arial" w:cs="Arial"/>
          <w:b/>
          <w:bCs/>
          <w:i/>
          <w:iCs/>
          <w:sz w:val="16"/>
        </w:rPr>
        <w:t xml:space="preserve"> </w:t>
      </w:r>
    </w:p>
    <w:p w14:paraId="2FFD3507" w14:textId="77777777" w:rsidR="00B0030F" w:rsidRDefault="00B0030F" w:rsidP="00B0030F">
      <w:pPr>
        <w:ind w:left="-142" w:right="-852"/>
        <w:rPr>
          <w:rFonts w:ascii="Arial" w:hAnsi="Arial" w:cs="Arial"/>
          <w:b/>
          <w:sz w:val="16"/>
        </w:rPr>
      </w:pPr>
    </w:p>
    <w:p w14:paraId="1FE8249D" w14:textId="0B0D5ADB" w:rsidR="00B0030F" w:rsidRPr="00B0030F" w:rsidRDefault="00B0030F" w:rsidP="00B0030F">
      <w:pPr>
        <w:ind w:left="-142" w:right="-852"/>
        <w:rPr>
          <w:rFonts w:ascii="Arial" w:hAnsi="Arial" w:cs="Arial"/>
        </w:rPr>
      </w:pPr>
      <w:r w:rsidRPr="00B0030F">
        <w:rPr>
          <w:rFonts w:ascii="Arial" w:hAnsi="Arial" w:cs="Arial"/>
          <w:b/>
        </w:rPr>
        <w:t>DENOMINACIÓN MASTER:</w:t>
      </w:r>
      <w:r w:rsidRPr="00B0030F">
        <w:rPr>
          <w:rFonts w:ascii="Arial" w:hAnsi="Arial" w:cs="Arial"/>
        </w:rPr>
        <w:t xml:space="preserve">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27D1510F" w14:textId="77777777" w:rsidR="00B0030F" w:rsidRPr="00B0030F" w:rsidRDefault="00B0030F" w:rsidP="00B0030F">
      <w:pPr>
        <w:ind w:left="-142" w:right="-852"/>
        <w:rPr>
          <w:rFonts w:ascii="Arial" w:hAnsi="Arial" w:cs="Arial"/>
        </w:rPr>
      </w:pPr>
      <w:r w:rsidRPr="00B0030F">
        <w:rPr>
          <w:rFonts w:ascii="Arial" w:hAnsi="Arial" w:cs="Arial"/>
          <w:b/>
        </w:rPr>
        <w:t>ESTRUCTURA RESPONSABLE DEL MASTER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6CB5C30D" w14:textId="77777777" w:rsidR="00B0030F" w:rsidRPr="00537ABA" w:rsidRDefault="00B0030F" w:rsidP="00B0030F">
      <w:pPr>
        <w:pStyle w:val="Textoindependiente"/>
        <w:ind w:left="-142"/>
        <w:jc w:val="both"/>
        <w:rPr>
          <w:rFonts w:cs="Arial"/>
          <w:sz w:val="20"/>
        </w:rPr>
      </w:pPr>
    </w:p>
    <w:p w14:paraId="2118C3DF" w14:textId="7A2BCC33" w:rsidR="001A4DFE" w:rsidRPr="006E323D" w:rsidRDefault="001A4DFE" w:rsidP="001A4DFE">
      <w:pPr>
        <w:jc w:val="center"/>
        <w:rPr>
          <w:rFonts w:cs="Arial"/>
          <w:b/>
          <w:bCs/>
          <w:sz w:val="24"/>
          <w:lang w:val="es-ES_tradnl"/>
        </w:rPr>
      </w:pPr>
      <w:r w:rsidRPr="006E323D">
        <w:rPr>
          <w:rFonts w:cs="Arial"/>
          <w:b/>
          <w:bCs/>
          <w:sz w:val="24"/>
          <w:lang w:val="es-ES_tradnl"/>
        </w:rPr>
        <w:t xml:space="preserve">MEMORIA FINAL </w:t>
      </w:r>
      <w:r w:rsidR="005C5070">
        <w:rPr>
          <w:rFonts w:cs="Arial"/>
          <w:b/>
          <w:bCs/>
          <w:sz w:val="24"/>
          <w:lang w:val="es-ES_tradnl"/>
        </w:rPr>
        <w:t>AYUDA DINT</w:t>
      </w:r>
      <w:r w:rsidRPr="006E323D">
        <w:rPr>
          <w:rFonts w:cs="Arial"/>
          <w:b/>
          <w:bCs/>
          <w:sz w:val="24"/>
          <w:lang w:val="es-ES_tradnl"/>
        </w:rPr>
        <w:t xml:space="preserve"> ACCIÓN 1</w:t>
      </w:r>
    </w:p>
    <w:p w14:paraId="1408B732" w14:textId="4E1EFB42" w:rsidR="00B0030F" w:rsidRPr="006E323D" w:rsidRDefault="00B0030F" w:rsidP="00B0030F">
      <w:pPr>
        <w:pStyle w:val="Ttulo8"/>
        <w:ind w:left="-142" w:firstLine="0"/>
        <w:rPr>
          <w:rFonts w:ascii="Arial" w:hAnsi="Arial" w:cs="Arial"/>
          <w:sz w:val="20"/>
          <w:u w:val="single"/>
        </w:rPr>
      </w:pPr>
    </w:p>
    <w:p w14:paraId="61F64D94" w14:textId="22BC3B62" w:rsidR="001A4DFE" w:rsidRPr="00B0030F" w:rsidRDefault="001A4DFE" w:rsidP="001A4DFE">
      <w:pPr>
        <w:ind w:left="-142" w:right="-852"/>
        <w:rPr>
          <w:rFonts w:ascii="Arial" w:hAnsi="Arial" w:cs="Arial"/>
          <w:b/>
        </w:rPr>
      </w:pPr>
      <w:r w:rsidRPr="00B0030F">
        <w:rPr>
          <w:rFonts w:ascii="Arial" w:hAnsi="Arial" w:cs="Arial"/>
          <w:b/>
        </w:rPr>
        <w:t xml:space="preserve">IMPORTE TOTAL DE LA AYUDA </w:t>
      </w:r>
      <w:r w:rsidR="00965985">
        <w:rPr>
          <w:rFonts w:ascii="Arial" w:hAnsi="Arial" w:cs="Arial"/>
          <w:b/>
        </w:rPr>
        <w:t>RECIBIDA (ACCIÓN 1)</w:t>
      </w:r>
      <w:r w:rsidRPr="00B0030F">
        <w:rPr>
          <w:rFonts w:ascii="Arial" w:hAnsi="Arial" w:cs="Arial"/>
          <w:b/>
        </w:rPr>
        <w:t>:</w:t>
      </w:r>
      <w:r w:rsidRPr="00B0030F">
        <w:rPr>
          <w:rFonts w:ascii="Arial" w:hAnsi="Arial" w:cs="Arial"/>
        </w:rPr>
        <w:t xml:space="preserve">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410B083F" w14:textId="383C2B58" w:rsidR="001A4DFE" w:rsidRPr="00B0030F" w:rsidRDefault="001A4DFE" w:rsidP="001A4DFE">
      <w:pPr>
        <w:ind w:left="-142" w:right="-852"/>
        <w:rPr>
          <w:rFonts w:ascii="Arial" w:hAnsi="Arial" w:cs="Arial"/>
        </w:rPr>
      </w:pPr>
      <w:r w:rsidRPr="00B0030F">
        <w:rPr>
          <w:rFonts w:ascii="Arial" w:hAnsi="Arial" w:cs="Arial"/>
          <w:b/>
        </w:rPr>
        <w:t>EN CASO DE RECIBIR OTRO TIPO DE AYUDA PARA ESTE FIN</w:t>
      </w:r>
      <w:r w:rsidR="00F13D82">
        <w:rPr>
          <w:rFonts w:ascii="Arial" w:hAnsi="Arial" w:cs="Arial"/>
          <w:b/>
        </w:rPr>
        <w:t>,</w:t>
      </w:r>
      <w:r w:rsidRPr="00B0030F">
        <w:rPr>
          <w:rFonts w:ascii="Arial" w:hAnsi="Arial" w:cs="Arial"/>
          <w:b/>
        </w:rPr>
        <w:t xml:space="preserve"> INDIQUE EL ORGANISMO QUE LA CONCEDE: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5F483ECA" w14:textId="77777777" w:rsidR="001A4DFE" w:rsidRPr="00537ABA" w:rsidRDefault="001A4DFE" w:rsidP="001A4DFE">
      <w:pPr>
        <w:pStyle w:val="Textoindependiente"/>
        <w:ind w:left="-142"/>
        <w:jc w:val="both"/>
        <w:rPr>
          <w:rFonts w:cs="Arial"/>
          <w:sz w:val="20"/>
        </w:rPr>
      </w:pPr>
    </w:p>
    <w:p w14:paraId="333AE29D" w14:textId="77777777" w:rsidR="00537ABA" w:rsidRPr="00537ABA" w:rsidRDefault="00537ABA" w:rsidP="00537ABA"/>
    <w:p w14:paraId="2D68BB2D" w14:textId="5D5C1041" w:rsidR="00B0030F" w:rsidRPr="00537ABA" w:rsidRDefault="00B0030F" w:rsidP="00B0030F">
      <w:pPr>
        <w:pStyle w:val="Sangra2detindependiente"/>
        <w:ind w:left="-142" w:right="283"/>
        <w:rPr>
          <w:rFonts w:ascii="Arial" w:hAnsi="Arial" w:cs="Arial"/>
        </w:rPr>
      </w:pPr>
      <w:r w:rsidRPr="00537ABA">
        <w:rPr>
          <w:rFonts w:ascii="Arial" w:hAnsi="Arial" w:cs="Arial"/>
          <w:i/>
          <w:iCs/>
        </w:rPr>
        <w:t xml:space="preserve">La memoria deberá contener una descripción de las actividades </w:t>
      </w:r>
      <w:r w:rsidR="002C1795">
        <w:rPr>
          <w:rFonts w:ascii="Arial" w:hAnsi="Arial" w:cs="Arial"/>
          <w:i/>
          <w:iCs/>
        </w:rPr>
        <w:t>realiza</w:t>
      </w:r>
      <w:r w:rsidRPr="00537ABA">
        <w:rPr>
          <w:rFonts w:ascii="Arial" w:hAnsi="Arial" w:cs="Arial"/>
          <w:i/>
          <w:iCs/>
        </w:rPr>
        <w:t>das</w:t>
      </w:r>
      <w:r w:rsidR="00965985">
        <w:rPr>
          <w:rFonts w:ascii="Arial" w:hAnsi="Arial" w:cs="Arial"/>
          <w:i/>
          <w:iCs/>
        </w:rPr>
        <w:t xml:space="preserve">, </w:t>
      </w:r>
      <w:r w:rsidR="00F13D82">
        <w:rPr>
          <w:rFonts w:ascii="Arial" w:hAnsi="Arial" w:cs="Arial"/>
          <w:i/>
          <w:iCs/>
        </w:rPr>
        <w:t>incluyend</w:t>
      </w:r>
      <w:r w:rsidR="002C1795">
        <w:rPr>
          <w:rFonts w:ascii="Arial" w:hAnsi="Arial" w:cs="Arial"/>
          <w:i/>
          <w:iCs/>
        </w:rPr>
        <w:t>o</w:t>
      </w:r>
      <w:r w:rsidR="00965985">
        <w:rPr>
          <w:rFonts w:ascii="Arial" w:hAnsi="Arial" w:cs="Arial"/>
          <w:i/>
          <w:iCs/>
        </w:rPr>
        <w:t>, la fecha de realización,</w:t>
      </w:r>
      <w:r w:rsidR="002C1795">
        <w:rPr>
          <w:rFonts w:ascii="Arial" w:hAnsi="Arial" w:cs="Arial"/>
          <w:i/>
          <w:iCs/>
        </w:rPr>
        <w:t xml:space="preserve"> el</w:t>
      </w:r>
      <w:r w:rsidR="00965985">
        <w:rPr>
          <w:rFonts w:ascii="Arial" w:hAnsi="Arial" w:cs="Arial"/>
          <w:i/>
          <w:iCs/>
        </w:rPr>
        <w:t xml:space="preserve"> número de asistentes, participantes externos, asignaturas involucradas, responsable de la misma, fecha </w:t>
      </w:r>
      <w:r w:rsidR="00560785">
        <w:rPr>
          <w:rFonts w:ascii="Arial" w:hAnsi="Arial" w:cs="Arial"/>
          <w:i/>
          <w:iCs/>
        </w:rPr>
        <w:t>y otras observaciones de interés</w:t>
      </w:r>
      <w:r w:rsidRPr="00537ABA">
        <w:rPr>
          <w:rFonts w:ascii="Arial" w:hAnsi="Arial" w:cs="Arial"/>
        </w:rPr>
        <w:t>.</w:t>
      </w:r>
    </w:p>
    <w:p w14:paraId="58316C6D" w14:textId="2E2501B7" w:rsidR="00B0030F" w:rsidRPr="00537ABA" w:rsidRDefault="00B0030F" w:rsidP="00B0030F">
      <w:pPr>
        <w:ind w:left="-142" w:right="-852"/>
        <w:rPr>
          <w:rFonts w:ascii="Arial" w:hAnsi="Arial" w:cs="Arial"/>
          <w:b/>
        </w:rPr>
      </w:pPr>
    </w:p>
    <w:tbl>
      <w:tblPr>
        <w:tblW w:w="143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993"/>
        <w:gridCol w:w="1134"/>
        <w:gridCol w:w="2976"/>
        <w:gridCol w:w="4678"/>
      </w:tblGrid>
      <w:tr w:rsidR="00537ABA" w14:paraId="46F467D5" w14:textId="4738AD42" w:rsidTr="002C1795">
        <w:trPr>
          <w:cantSplit/>
          <w:trHeight w:val="340"/>
        </w:trPr>
        <w:tc>
          <w:tcPr>
            <w:tcW w:w="4603" w:type="dxa"/>
            <w:shd w:val="clear" w:color="auto" w:fill="auto"/>
            <w:vAlign w:val="center"/>
          </w:tcPr>
          <w:p w14:paraId="6E14EA07" w14:textId="5897FAE1" w:rsidR="00537ABA" w:rsidRPr="00AE1DB3" w:rsidRDefault="00537ABA" w:rsidP="00537ABA">
            <w:pPr>
              <w:pStyle w:val="Ttulo7"/>
              <w:ind w:left="72" w:right="-70"/>
              <w:rPr>
                <w:sz w:val="16"/>
              </w:rPr>
            </w:pPr>
            <w:r w:rsidRPr="00AE1DB3">
              <w:rPr>
                <w:sz w:val="16"/>
              </w:rPr>
              <w:t xml:space="preserve">   DESCRIPCIÓN DE LA ACTIVIDAD DESARROLLADA 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1CA2722D" w14:textId="3CE292DB" w:rsidR="00537ABA" w:rsidRPr="00AE1DB3" w:rsidRDefault="00537ABA" w:rsidP="00537ABA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 xml:space="preserve">FECHA </w:t>
            </w:r>
            <w:r w:rsidR="00F13D82">
              <w:rPr>
                <w:sz w:val="16"/>
              </w:rPr>
              <w:t>Y HORA REALIZACIÓN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F02ECC2" w14:textId="35048BB4" w:rsidR="00537ABA" w:rsidRPr="00AE1DB3" w:rsidRDefault="002C1795" w:rsidP="00537ABA">
            <w:pPr>
              <w:pStyle w:val="Ttulo7"/>
              <w:ind w:left="-57" w:right="-70" w:hanging="57"/>
              <w:rPr>
                <w:sz w:val="16"/>
              </w:rPr>
            </w:pPr>
            <w:r>
              <w:rPr>
                <w:sz w:val="16"/>
              </w:rPr>
              <w:t xml:space="preserve">PROFESOR </w:t>
            </w:r>
            <w:r w:rsidR="00F13D82">
              <w:rPr>
                <w:sz w:val="16"/>
              </w:rPr>
              <w:t>RESPONSABLE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45B940B" w14:textId="27DF1A23" w:rsidR="00537ABA" w:rsidRDefault="00537ABA" w:rsidP="00537ABA">
            <w:pPr>
              <w:pStyle w:val="Ttulo7"/>
              <w:ind w:left="-57" w:right="-70" w:hanging="57"/>
              <w:rPr>
                <w:color w:val="FFFFFF"/>
                <w:sz w:val="16"/>
              </w:rPr>
            </w:pPr>
            <w:r w:rsidRPr="00AE1DB3">
              <w:rPr>
                <w:sz w:val="16"/>
              </w:rPr>
              <w:t>APELLIDOS Y NOMBRE PONENTE/PARTICIP</w:t>
            </w:r>
            <w:r w:rsidR="002C1795">
              <w:rPr>
                <w:sz w:val="16"/>
              </w:rPr>
              <w:t>A</w:t>
            </w:r>
            <w:r w:rsidRPr="00AE1DB3">
              <w:rPr>
                <w:sz w:val="16"/>
              </w:rPr>
              <w:t>NTE</w:t>
            </w:r>
          </w:p>
        </w:tc>
      </w:tr>
      <w:tr w:rsidR="00537ABA" w14:paraId="53AEEA6F" w14:textId="77777777" w:rsidTr="002C1795">
        <w:trPr>
          <w:cantSplit/>
          <w:trHeight w:val="210"/>
        </w:trPr>
        <w:tc>
          <w:tcPr>
            <w:tcW w:w="4603" w:type="dxa"/>
            <w:shd w:val="clear" w:color="auto" w:fill="auto"/>
            <w:vAlign w:val="center"/>
          </w:tcPr>
          <w:p w14:paraId="76A1B084" w14:textId="77777777" w:rsidR="00537ABA" w:rsidRPr="00AE1DB3" w:rsidRDefault="00537ABA" w:rsidP="00537ABA">
            <w:pPr>
              <w:pStyle w:val="Ttulo7"/>
              <w:ind w:left="72" w:right="-70"/>
              <w:rPr>
                <w:sz w:val="1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DF9CC5B" w14:textId="77777777" w:rsidR="00537ABA" w:rsidRPr="00AE1DB3" w:rsidRDefault="00537ABA" w:rsidP="00537ABA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INICIO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217C34" w14:textId="77777777" w:rsidR="00537ABA" w:rsidRPr="00AE1DB3" w:rsidRDefault="00537ABA" w:rsidP="00537ABA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FIN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C8FC23A" w14:textId="77777777" w:rsidR="00537ABA" w:rsidRPr="00AE1DB3" w:rsidRDefault="00537ABA" w:rsidP="00537ABA">
            <w:pPr>
              <w:pStyle w:val="Ttulo7"/>
              <w:ind w:left="0" w:right="-70"/>
              <w:rPr>
                <w:sz w:val="16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06A692C3" w14:textId="284B51D9" w:rsidR="00537ABA" w:rsidRDefault="00537ABA" w:rsidP="00537ABA">
            <w:pPr>
              <w:pStyle w:val="Ttulo7"/>
              <w:ind w:left="0" w:right="-70"/>
              <w:rPr>
                <w:color w:val="FFFFFF"/>
                <w:sz w:val="16"/>
              </w:rPr>
            </w:pPr>
          </w:p>
        </w:tc>
      </w:tr>
      <w:tr w:rsidR="00537ABA" w14:paraId="4A25F31A" w14:textId="77777777" w:rsidTr="002C1795">
        <w:trPr>
          <w:cantSplit/>
        </w:trPr>
        <w:tc>
          <w:tcPr>
            <w:tcW w:w="4603" w:type="dxa"/>
            <w:vAlign w:val="center"/>
          </w:tcPr>
          <w:p w14:paraId="24F0E67D" w14:textId="77D157B9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11550C5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9C85B9F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46C554B2" w14:textId="22502750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466FDC98" w14:textId="621B2773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4A3606D7" w14:textId="77777777" w:rsidTr="002C1795">
        <w:trPr>
          <w:cantSplit/>
        </w:trPr>
        <w:tc>
          <w:tcPr>
            <w:tcW w:w="4603" w:type="dxa"/>
            <w:vAlign w:val="center"/>
          </w:tcPr>
          <w:p w14:paraId="1710E8EC" w14:textId="351F3C49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74F678FC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E8C40A0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4501C9A0" w14:textId="7800F576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55981550" w14:textId="1B4F1C6A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23EEE347" w14:textId="77777777" w:rsidTr="002C1795">
        <w:trPr>
          <w:cantSplit/>
        </w:trPr>
        <w:tc>
          <w:tcPr>
            <w:tcW w:w="4603" w:type="dxa"/>
            <w:vAlign w:val="center"/>
          </w:tcPr>
          <w:p w14:paraId="4DDB9B93" w14:textId="0A587B8A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B3420FE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9E288FD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677F1894" w14:textId="57D5A20F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72AE2E25" w14:textId="70A0E506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7A048D83" w14:textId="77777777" w:rsidTr="002C1795">
        <w:trPr>
          <w:cantSplit/>
        </w:trPr>
        <w:tc>
          <w:tcPr>
            <w:tcW w:w="4603" w:type="dxa"/>
            <w:vAlign w:val="center"/>
          </w:tcPr>
          <w:p w14:paraId="0A7C9DCA" w14:textId="7F880764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CC80609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09C732C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2D68C0F1" w14:textId="39B6EC65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0CFB01AE" w14:textId="11DEDA48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23838151" w14:textId="77777777" w:rsidTr="002C1795">
        <w:trPr>
          <w:cantSplit/>
        </w:trPr>
        <w:tc>
          <w:tcPr>
            <w:tcW w:w="4603" w:type="dxa"/>
            <w:vAlign w:val="center"/>
          </w:tcPr>
          <w:p w14:paraId="370FC0FA" w14:textId="20907241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9F7E6A2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657B044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7C1899CF" w14:textId="3997BB74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0D11EB43" w14:textId="26BEADA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570A7F16" w14:textId="77777777" w:rsidTr="002C1795">
        <w:trPr>
          <w:cantSplit/>
        </w:trPr>
        <w:tc>
          <w:tcPr>
            <w:tcW w:w="4603" w:type="dxa"/>
            <w:vAlign w:val="center"/>
          </w:tcPr>
          <w:p w14:paraId="0FDB3B89" w14:textId="607BE2E1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E8427E7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EFBAAC7" w14:textId="77777777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14:paraId="41D83645" w14:textId="0CFF260A" w:rsidR="00537ABA" w:rsidRDefault="00537ABA" w:rsidP="00537ABA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vAlign w:val="center"/>
          </w:tcPr>
          <w:p w14:paraId="67D3504F" w14:textId="56D1989A" w:rsidR="00537ABA" w:rsidRDefault="00537ABA" w:rsidP="00537ABA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7359265E" w14:textId="77777777" w:rsidTr="002C1795">
        <w:trPr>
          <w:cantSplit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6B36" w14:textId="77777777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B81B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B435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2B45" w14:textId="77777777" w:rsid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E3FD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3C3B49B9" w14:textId="77777777" w:rsidTr="002C1795">
        <w:trPr>
          <w:cantSplit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CC99" w14:textId="77777777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EB84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E9F1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84DD" w14:textId="77777777" w:rsid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E29B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1E845E01" w14:textId="77777777" w:rsidTr="002C1795">
        <w:trPr>
          <w:cantSplit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09F6" w14:textId="77777777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EE59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86DA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2DB8" w14:textId="77777777" w:rsid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B221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37ABA" w14:paraId="09DC18D6" w14:textId="77777777" w:rsidTr="002C1795">
        <w:trPr>
          <w:cantSplit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00D0" w14:textId="77777777" w:rsidR="00537ABA" w:rsidRDefault="00537ABA" w:rsidP="00454DC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0B19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8842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4570" w14:textId="77777777" w:rsid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9E05" w14:textId="77777777" w:rsidR="00537ABA" w:rsidRPr="00537ABA" w:rsidRDefault="00537ABA" w:rsidP="002943AB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</w:tbl>
    <w:p w14:paraId="10FD6624" w14:textId="77777777" w:rsidR="00B0030F" w:rsidRDefault="00B0030F" w:rsidP="00B0030F">
      <w:pPr>
        <w:ind w:left="-142" w:right="-852"/>
        <w:jc w:val="right"/>
        <w:rPr>
          <w:rFonts w:ascii="Arial" w:hAnsi="Arial" w:cs="Arial"/>
          <w:sz w:val="16"/>
        </w:rPr>
      </w:pPr>
    </w:p>
    <w:p w14:paraId="64443C35" w14:textId="77777777" w:rsidR="00B0030F" w:rsidRDefault="00B0030F" w:rsidP="00B0030F">
      <w:pPr>
        <w:ind w:left="-142" w:right="142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(Añadir cuantas filas sean necesarias)</w:t>
      </w:r>
    </w:p>
    <w:p w14:paraId="42124B0B" w14:textId="77777777" w:rsidR="00537ABA" w:rsidRDefault="00537ABA" w:rsidP="00B0030F">
      <w:pPr>
        <w:ind w:left="-142" w:right="142"/>
        <w:rPr>
          <w:rFonts w:ascii="Arial" w:hAnsi="Arial" w:cs="Arial"/>
          <w:b/>
          <w:bCs/>
          <w:u w:val="single"/>
        </w:rPr>
      </w:pPr>
    </w:p>
    <w:p w14:paraId="25B186B5" w14:textId="4DCBDA94" w:rsidR="001A4DFE" w:rsidRPr="006E323D" w:rsidRDefault="001A4DFE" w:rsidP="001A4DFE">
      <w:pPr>
        <w:jc w:val="center"/>
        <w:rPr>
          <w:rFonts w:cs="Arial"/>
          <w:b/>
          <w:bCs/>
          <w:sz w:val="24"/>
          <w:lang w:val="es-ES_tradnl"/>
        </w:rPr>
      </w:pPr>
      <w:r w:rsidRPr="006E323D">
        <w:rPr>
          <w:rFonts w:cs="Arial"/>
          <w:b/>
          <w:bCs/>
          <w:sz w:val="24"/>
          <w:lang w:val="es-ES_tradnl"/>
        </w:rPr>
        <w:lastRenderedPageBreak/>
        <w:t xml:space="preserve">MEMORIA FINAL </w:t>
      </w:r>
      <w:r w:rsidR="005C5070">
        <w:rPr>
          <w:rFonts w:cs="Arial"/>
          <w:b/>
          <w:bCs/>
          <w:sz w:val="24"/>
          <w:lang w:val="es-ES_tradnl"/>
        </w:rPr>
        <w:t>AYUDA DINT</w:t>
      </w:r>
      <w:r w:rsidRPr="006E323D">
        <w:rPr>
          <w:rFonts w:cs="Arial"/>
          <w:b/>
          <w:bCs/>
          <w:sz w:val="24"/>
          <w:lang w:val="es-ES_tradnl"/>
        </w:rPr>
        <w:t xml:space="preserve"> ACCIÓN 2</w:t>
      </w:r>
    </w:p>
    <w:p w14:paraId="26898AF9" w14:textId="77777777" w:rsidR="001A4DFE" w:rsidRPr="00537ABA" w:rsidRDefault="001A4DFE" w:rsidP="001A4DFE">
      <w:pPr>
        <w:pStyle w:val="Ttulo8"/>
        <w:ind w:left="-142" w:firstLine="0"/>
        <w:rPr>
          <w:rFonts w:ascii="Arial" w:hAnsi="Arial" w:cs="Arial"/>
          <w:sz w:val="20"/>
          <w:u w:val="single"/>
        </w:rPr>
      </w:pPr>
    </w:p>
    <w:p w14:paraId="05A5354C" w14:textId="77881B80" w:rsidR="001A4DFE" w:rsidRPr="00B0030F" w:rsidRDefault="001A4DFE" w:rsidP="001A4DFE">
      <w:pPr>
        <w:ind w:left="-142" w:right="-852"/>
        <w:rPr>
          <w:rFonts w:ascii="Arial" w:hAnsi="Arial" w:cs="Arial"/>
          <w:b/>
        </w:rPr>
      </w:pPr>
      <w:r w:rsidRPr="00B0030F">
        <w:rPr>
          <w:rFonts w:ascii="Arial" w:hAnsi="Arial" w:cs="Arial"/>
          <w:b/>
        </w:rPr>
        <w:t xml:space="preserve">IMPORTE TOTAL </w:t>
      </w:r>
      <w:r w:rsidR="00F13D82" w:rsidRPr="00B0030F">
        <w:rPr>
          <w:rFonts w:ascii="Arial" w:hAnsi="Arial" w:cs="Arial"/>
          <w:b/>
        </w:rPr>
        <w:t xml:space="preserve">DE LA AYUDA </w:t>
      </w:r>
      <w:r w:rsidR="00F13D82">
        <w:rPr>
          <w:rFonts w:ascii="Arial" w:hAnsi="Arial" w:cs="Arial"/>
          <w:b/>
        </w:rPr>
        <w:t>RECIBIDA (ACCIÓN 2)</w:t>
      </w:r>
      <w:r w:rsidRPr="00B0030F">
        <w:rPr>
          <w:rFonts w:ascii="Arial" w:hAnsi="Arial" w:cs="Arial"/>
          <w:b/>
        </w:rPr>
        <w:t>:</w:t>
      </w:r>
      <w:r w:rsidRPr="00B0030F">
        <w:rPr>
          <w:rFonts w:ascii="Arial" w:hAnsi="Arial" w:cs="Arial"/>
        </w:rPr>
        <w:t xml:space="preserve">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2DFA58FC" w14:textId="3B9402CC" w:rsidR="001A4DFE" w:rsidRPr="00B0030F" w:rsidRDefault="001A4DFE" w:rsidP="001A4DFE">
      <w:pPr>
        <w:ind w:left="-142" w:right="-852"/>
        <w:rPr>
          <w:rFonts w:ascii="Arial" w:hAnsi="Arial" w:cs="Arial"/>
        </w:rPr>
      </w:pPr>
      <w:r w:rsidRPr="00B0030F">
        <w:rPr>
          <w:rFonts w:ascii="Arial" w:hAnsi="Arial" w:cs="Arial"/>
          <w:b/>
        </w:rPr>
        <w:t>EN CASO DE RECIBIR OTRO TIPO DE AYUDA PARA ESTE FIN</w:t>
      </w:r>
      <w:r w:rsidR="00F13D82">
        <w:rPr>
          <w:rFonts w:ascii="Arial" w:hAnsi="Arial" w:cs="Arial"/>
          <w:b/>
        </w:rPr>
        <w:t>,</w:t>
      </w:r>
      <w:r w:rsidRPr="00B0030F">
        <w:rPr>
          <w:rFonts w:ascii="Arial" w:hAnsi="Arial" w:cs="Arial"/>
          <w:b/>
        </w:rPr>
        <w:t xml:space="preserve"> INDIQUE EL ORGANISMO QUE LA CONCEDE: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7834941C" w14:textId="77777777" w:rsidR="001A4DFE" w:rsidRPr="00537ABA" w:rsidRDefault="001A4DFE" w:rsidP="001A4DFE">
      <w:pPr>
        <w:pStyle w:val="Textoindependiente"/>
        <w:ind w:left="-142"/>
        <w:jc w:val="both"/>
        <w:rPr>
          <w:rFonts w:cs="Arial"/>
          <w:sz w:val="20"/>
        </w:rPr>
      </w:pPr>
    </w:p>
    <w:p w14:paraId="1422EAD7" w14:textId="77777777" w:rsidR="001A4DFE" w:rsidRPr="00537ABA" w:rsidRDefault="001A4DFE" w:rsidP="001A4DFE"/>
    <w:p w14:paraId="1A97E68A" w14:textId="3543D233" w:rsidR="001A4DFE" w:rsidRPr="00537ABA" w:rsidRDefault="001A4DFE" w:rsidP="001A4DFE">
      <w:pPr>
        <w:pStyle w:val="Sangra2detindependiente"/>
        <w:ind w:left="-142" w:right="283"/>
        <w:rPr>
          <w:rFonts w:ascii="Arial" w:hAnsi="Arial" w:cs="Arial"/>
        </w:rPr>
      </w:pPr>
      <w:r w:rsidRPr="00537ABA">
        <w:rPr>
          <w:rFonts w:ascii="Arial" w:hAnsi="Arial" w:cs="Arial"/>
          <w:i/>
          <w:iCs/>
        </w:rPr>
        <w:t>La memoria deberá contener una descripción de las actividades desarrollad</w:t>
      </w:r>
      <w:r w:rsidR="002C1795">
        <w:rPr>
          <w:rFonts w:ascii="Arial" w:hAnsi="Arial" w:cs="Arial"/>
          <w:i/>
          <w:iCs/>
        </w:rPr>
        <w:t>as</w:t>
      </w:r>
      <w:r w:rsidR="00F13D82">
        <w:rPr>
          <w:rFonts w:ascii="Arial" w:hAnsi="Arial" w:cs="Arial"/>
          <w:i/>
          <w:iCs/>
        </w:rPr>
        <w:t xml:space="preserve"> durante la visita indicando, al menos, entidad, responsable </w:t>
      </w:r>
      <w:r w:rsidR="000C5A31">
        <w:rPr>
          <w:rFonts w:ascii="Arial" w:hAnsi="Arial" w:cs="Arial"/>
          <w:i/>
          <w:iCs/>
        </w:rPr>
        <w:t xml:space="preserve">externo que participa, y alumnos participantes, así como </w:t>
      </w:r>
      <w:r w:rsidR="00560785">
        <w:rPr>
          <w:rFonts w:ascii="Arial" w:hAnsi="Arial" w:cs="Arial"/>
          <w:i/>
          <w:iCs/>
        </w:rPr>
        <w:t xml:space="preserve">las </w:t>
      </w:r>
      <w:r w:rsidR="00560785" w:rsidRPr="000C5A31">
        <w:rPr>
          <w:rFonts w:ascii="Arial" w:hAnsi="Arial" w:cs="Arial"/>
          <w:i/>
          <w:iCs/>
        </w:rPr>
        <w:t>asignaturas</w:t>
      </w:r>
      <w:r w:rsidR="000C5A31">
        <w:rPr>
          <w:rFonts w:ascii="Arial" w:hAnsi="Arial" w:cs="Arial"/>
          <w:i/>
          <w:iCs/>
        </w:rPr>
        <w:t xml:space="preserve"> relacionadas con la visita y </w:t>
      </w:r>
      <w:r w:rsidR="00560785">
        <w:rPr>
          <w:rFonts w:ascii="Arial" w:hAnsi="Arial" w:cs="Arial"/>
          <w:i/>
          <w:iCs/>
        </w:rPr>
        <w:t>otras observaciones de interés.</w:t>
      </w:r>
    </w:p>
    <w:p w14:paraId="50740AF5" w14:textId="77777777" w:rsidR="001A4DFE" w:rsidRPr="00537ABA" w:rsidRDefault="001A4DFE" w:rsidP="001A4DFE">
      <w:pPr>
        <w:ind w:left="-142" w:right="-852"/>
        <w:rPr>
          <w:rFonts w:ascii="Arial" w:hAnsi="Arial" w:cs="Arial"/>
          <w:b/>
        </w:rPr>
      </w:pPr>
    </w:p>
    <w:tbl>
      <w:tblPr>
        <w:tblW w:w="135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3"/>
        <w:gridCol w:w="992"/>
        <w:gridCol w:w="993"/>
        <w:gridCol w:w="4522"/>
      </w:tblGrid>
      <w:tr w:rsidR="002C1795" w14:paraId="2E7CBD47" w14:textId="77777777" w:rsidTr="00560785">
        <w:trPr>
          <w:cantSplit/>
          <w:trHeight w:val="340"/>
        </w:trPr>
        <w:tc>
          <w:tcPr>
            <w:tcW w:w="7013" w:type="dxa"/>
            <w:shd w:val="clear" w:color="auto" w:fill="auto"/>
            <w:vAlign w:val="center"/>
          </w:tcPr>
          <w:p w14:paraId="0ED53625" w14:textId="2BEDA036" w:rsidR="002C1795" w:rsidRPr="00AE1DB3" w:rsidRDefault="002C1795" w:rsidP="00EC2497">
            <w:pPr>
              <w:pStyle w:val="Ttulo7"/>
              <w:ind w:left="72" w:right="-70"/>
              <w:rPr>
                <w:sz w:val="16"/>
              </w:rPr>
            </w:pPr>
            <w:r w:rsidRPr="00AE1DB3">
              <w:rPr>
                <w:sz w:val="16"/>
              </w:rPr>
              <w:t xml:space="preserve">   DESCRIPCIÓN DE LA ACTIVIDAD DESARROLLADA 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248AD474" w14:textId="62EFA2AC" w:rsidR="002C1795" w:rsidRPr="00AE1DB3" w:rsidRDefault="002C1795" w:rsidP="00EC249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 xml:space="preserve">FECHAS </w:t>
            </w:r>
            <w:r>
              <w:rPr>
                <w:sz w:val="16"/>
              </w:rPr>
              <w:t>VISITA</w:t>
            </w:r>
          </w:p>
        </w:tc>
        <w:tc>
          <w:tcPr>
            <w:tcW w:w="4522" w:type="dxa"/>
            <w:shd w:val="clear" w:color="auto" w:fill="auto"/>
            <w:vAlign w:val="center"/>
          </w:tcPr>
          <w:p w14:paraId="4935C2BE" w14:textId="1F75E502" w:rsidR="002C1795" w:rsidRDefault="00560785" w:rsidP="00EC2497">
            <w:pPr>
              <w:pStyle w:val="Ttulo7"/>
              <w:ind w:left="-57" w:right="-70" w:hanging="57"/>
              <w:rPr>
                <w:color w:val="FFFFFF"/>
                <w:sz w:val="16"/>
              </w:rPr>
            </w:pPr>
            <w:r>
              <w:rPr>
                <w:sz w:val="16"/>
              </w:rPr>
              <w:t>ENTIDAD EN LA QUE SE HA DESARROLLADO LA VISITA</w:t>
            </w:r>
            <w:r w:rsidR="002C1795" w:rsidRPr="00AE1DB3">
              <w:rPr>
                <w:sz w:val="16"/>
              </w:rPr>
              <w:t xml:space="preserve"> </w:t>
            </w:r>
          </w:p>
        </w:tc>
      </w:tr>
      <w:tr w:rsidR="002C1795" w14:paraId="571294F2" w14:textId="77777777" w:rsidTr="00560785">
        <w:trPr>
          <w:cantSplit/>
          <w:trHeight w:val="210"/>
        </w:trPr>
        <w:tc>
          <w:tcPr>
            <w:tcW w:w="7013" w:type="dxa"/>
            <w:shd w:val="clear" w:color="auto" w:fill="auto"/>
            <w:vAlign w:val="center"/>
          </w:tcPr>
          <w:p w14:paraId="027626DC" w14:textId="77777777" w:rsidR="002C1795" w:rsidRPr="00AE1DB3" w:rsidRDefault="002C1795" w:rsidP="00AA1567">
            <w:pPr>
              <w:pStyle w:val="Ttulo7"/>
              <w:ind w:left="72" w:right="-70"/>
              <w:rPr>
                <w:sz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9BD8624" w14:textId="77777777" w:rsidR="002C1795" w:rsidRPr="00AE1DB3" w:rsidRDefault="002C1795" w:rsidP="00AA156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INICIO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CFB9BE" w14:textId="77777777" w:rsidR="002C1795" w:rsidRPr="00AE1DB3" w:rsidRDefault="002C1795" w:rsidP="00AA156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FIN</w:t>
            </w:r>
          </w:p>
        </w:tc>
        <w:tc>
          <w:tcPr>
            <w:tcW w:w="4522" w:type="dxa"/>
            <w:shd w:val="clear" w:color="auto" w:fill="auto"/>
            <w:vAlign w:val="center"/>
          </w:tcPr>
          <w:p w14:paraId="18E9A95A" w14:textId="77777777" w:rsidR="002C1795" w:rsidRDefault="002C1795" w:rsidP="00AA1567">
            <w:pPr>
              <w:pStyle w:val="Ttulo7"/>
              <w:ind w:left="0" w:right="-70"/>
              <w:rPr>
                <w:color w:val="FFFFFF"/>
                <w:sz w:val="16"/>
              </w:rPr>
            </w:pPr>
          </w:p>
        </w:tc>
      </w:tr>
      <w:tr w:rsidR="002C1795" w14:paraId="6B0DB98F" w14:textId="77777777" w:rsidTr="00560785">
        <w:trPr>
          <w:cantSplit/>
        </w:trPr>
        <w:tc>
          <w:tcPr>
            <w:tcW w:w="7013" w:type="dxa"/>
            <w:vAlign w:val="center"/>
          </w:tcPr>
          <w:p w14:paraId="7EE8EB0A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88DEAC0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7739501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325E69CD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2E1973B1" w14:textId="77777777" w:rsidTr="00560785">
        <w:trPr>
          <w:cantSplit/>
        </w:trPr>
        <w:tc>
          <w:tcPr>
            <w:tcW w:w="7013" w:type="dxa"/>
            <w:vAlign w:val="center"/>
          </w:tcPr>
          <w:p w14:paraId="089485DC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4DFF368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E89B63E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70094142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67FB2CEA" w14:textId="77777777" w:rsidTr="00560785">
        <w:trPr>
          <w:cantSplit/>
        </w:trPr>
        <w:tc>
          <w:tcPr>
            <w:tcW w:w="7013" w:type="dxa"/>
            <w:vAlign w:val="center"/>
          </w:tcPr>
          <w:p w14:paraId="21782ABD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A0C5B8C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720B6E4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5FD420CC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31F5E6F0" w14:textId="77777777" w:rsidTr="00560785">
        <w:trPr>
          <w:cantSplit/>
        </w:trPr>
        <w:tc>
          <w:tcPr>
            <w:tcW w:w="7013" w:type="dxa"/>
            <w:vAlign w:val="center"/>
          </w:tcPr>
          <w:p w14:paraId="29F7020C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4165590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7DD2890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3F7977CE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1BEDC9E3" w14:textId="77777777" w:rsidTr="00560785">
        <w:trPr>
          <w:cantSplit/>
        </w:trPr>
        <w:tc>
          <w:tcPr>
            <w:tcW w:w="7013" w:type="dxa"/>
            <w:vAlign w:val="center"/>
          </w:tcPr>
          <w:p w14:paraId="41A95B81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928474C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943E382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35AF2A12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4942F673" w14:textId="77777777" w:rsidTr="00560785">
        <w:trPr>
          <w:cantSplit/>
        </w:trPr>
        <w:tc>
          <w:tcPr>
            <w:tcW w:w="7013" w:type="dxa"/>
            <w:vAlign w:val="center"/>
          </w:tcPr>
          <w:p w14:paraId="0C66B8AC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BC76298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B1E3F55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vAlign w:val="center"/>
          </w:tcPr>
          <w:p w14:paraId="4B09926B" w14:textId="77777777" w:rsidR="002C1795" w:rsidRDefault="002C1795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13546DE2" w14:textId="77777777" w:rsidTr="00560785">
        <w:trPr>
          <w:cantSplit/>
        </w:trPr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82FA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8B8E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C583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7B14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31528CD3" w14:textId="77777777" w:rsidTr="00560785">
        <w:trPr>
          <w:cantSplit/>
        </w:trPr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32BF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9357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5529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50BF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23679653" w14:textId="77777777" w:rsidTr="00560785">
        <w:trPr>
          <w:cantSplit/>
        </w:trPr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4189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F82A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4377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2336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2C1795" w14:paraId="40FCE64B" w14:textId="77777777" w:rsidTr="00560785">
        <w:trPr>
          <w:cantSplit/>
        </w:trPr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C179" w14:textId="77777777" w:rsidR="002C1795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1832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1CD1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95F7" w14:textId="77777777" w:rsidR="002C1795" w:rsidRPr="00537ABA" w:rsidRDefault="002C1795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</w:tbl>
    <w:p w14:paraId="411BA29D" w14:textId="77777777" w:rsidR="001A4DFE" w:rsidRDefault="001A4DFE" w:rsidP="001A4DFE">
      <w:pPr>
        <w:ind w:left="-142" w:right="-852"/>
        <w:jc w:val="right"/>
        <w:rPr>
          <w:rFonts w:ascii="Arial" w:hAnsi="Arial" w:cs="Arial"/>
          <w:sz w:val="16"/>
        </w:rPr>
      </w:pPr>
    </w:p>
    <w:p w14:paraId="5C3A32EE" w14:textId="77777777" w:rsidR="001A4DFE" w:rsidRDefault="001A4DFE" w:rsidP="001A4DFE">
      <w:pPr>
        <w:ind w:left="-142" w:right="142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(Añadir cuantas filas sean necesarias)</w:t>
      </w:r>
    </w:p>
    <w:p w14:paraId="3FC0C2C1" w14:textId="118279AF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5582F41B" w14:textId="1BDB9F3B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537851BB" w14:textId="49E44EB8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56ACD63D" w14:textId="3FA3C37E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088F90BE" w14:textId="06B085F2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3D0F3BE1" w14:textId="0C78EB9A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15F323A7" w14:textId="2BAB73B1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6B8225B7" w14:textId="77777777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6CE74AD6" w14:textId="77777777" w:rsidR="00537ABA" w:rsidRDefault="00537ABA" w:rsidP="00B0030F">
      <w:pPr>
        <w:ind w:left="-142" w:right="142"/>
        <w:rPr>
          <w:rFonts w:ascii="Arial" w:hAnsi="Arial" w:cs="Arial"/>
          <w:b/>
          <w:bCs/>
          <w:u w:val="single"/>
        </w:rPr>
      </w:pPr>
    </w:p>
    <w:p w14:paraId="66F55275" w14:textId="4BA253D1" w:rsidR="001A4DFE" w:rsidRPr="006E323D" w:rsidRDefault="001A4DFE" w:rsidP="001A4DFE">
      <w:pPr>
        <w:jc w:val="center"/>
        <w:rPr>
          <w:rFonts w:cs="Arial"/>
          <w:b/>
          <w:bCs/>
          <w:sz w:val="24"/>
          <w:lang w:val="es-ES_tradnl"/>
        </w:rPr>
      </w:pPr>
      <w:r w:rsidRPr="006E323D">
        <w:rPr>
          <w:rFonts w:cs="Arial"/>
          <w:b/>
          <w:bCs/>
          <w:sz w:val="24"/>
          <w:lang w:val="es-ES_tradnl"/>
        </w:rPr>
        <w:t xml:space="preserve">MEMORIA FINAL </w:t>
      </w:r>
      <w:r w:rsidR="005C5070">
        <w:rPr>
          <w:rFonts w:cs="Arial"/>
          <w:b/>
          <w:bCs/>
          <w:sz w:val="24"/>
          <w:lang w:val="es-ES_tradnl"/>
        </w:rPr>
        <w:t>AYUDA DINT</w:t>
      </w:r>
      <w:r w:rsidRPr="006E323D">
        <w:rPr>
          <w:rFonts w:cs="Arial"/>
          <w:b/>
          <w:bCs/>
          <w:sz w:val="24"/>
          <w:lang w:val="es-ES_tradnl"/>
        </w:rPr>
        <w:t xml:space="preserve"> ACCIÓN 3</w:t>
      </w:r>
    </w:p>
    <w:p w14:paraId="6C69424B" w14:textId="77777777" w:rsidR="001A4DFE" w:rsidRPr="00537ABA" w:rsidRDefault="001A4DFE" w:rsidP="001A4DFE">
      <w:pPr>
        <w:pStyle w:val="Ttulo8"/>
        <w:ind w:left="-142" w:firstLine="0"/>
        <w:rPr>
          <w:rFonts w:ascii="Arial" w:hAnsi="Arial" w:cs="Arial"/>
          <w:sz w:val="20"/>
          <w:u w:val="single"/>
        </w:rPr>
      </w:pPr>
    </w:p>
    <w:p w14:paraId="1D2137C0" w14:textId="5D06501B" w:rsidR="001A4DFE" w:rsidRPr="00B0030F" w:rsidRDefault="00560785" w:rsidP="001A4DFE">
      <w:pPr>
        <w:ind w:left="-142" w:right="-852"/>
        <w:rPr>
          <w:rFonts w:ascii="Arial" w:hAnsi="Arial" w:cs="Arial"/>
          <w:b/>
        </w:rPr>
      </w:pPr>
      <w:r w:rsidRPr="00B0030F">
        <w:rPr>
          <w:rFonts w:ascii="Arial" w:hAnsi="Arial" w:cs="Arial"/>
          <w:b/>
        </w:rPr>
        <w:t xml:space="preserve">IMPORTE TOTAL DE LA AYUDA </w:t>
      </w:r>
      <w:r>
        <w:rPr>
          <w:rFonts w:ascii="Arial" w:hAnsi="Arial" w:cs="Arial"/>
          <w:b/>
        </w:rPr>
        <w:t>RECIBIDA (ACCIÓN 3)</w:t>
      </w:r>
      <w:r w:rsidR="001A4DFE" w:rsidRPr="00B0030F">
        <w:rPr>
          <w:rFonts w:ascii="Arial" w:hAnsi="Arial" w:cs="Arial"/>
          <w:b/>
        </w:rPr>
        <w:t>:</w:t>
      </w:r>
      <w:r w:rsidR="001A4DFE" w:rsidRPr="00B0030F">
        <w:rPr>
          <w:rFonts w:ascii="Arial" w:hAnsi="Arial" w:cs="Arial"/>
        </w:rPr>
        <w:t xml:space="preserve"> </w:t>
      </w:r>
      <w:r w:rsidR="001A4DFE"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4DFE" w:rsidRPr="00B0030F">
        <w:rPr>
          <w:rFonts w:ascii="Arial" w:hAnsi="Arial" w:cs="Arial"/>
        </w:rPr>
        <w:instrText xml:space="preserve"> FORMTEXT </w:instrText>
      </w:r>
      <w:r w:rsidR="001A4DFE" w:rsidRPr="00B0030F">
        <w:rPr>
          <w:rFonts w:ascii="Arial" w:hAnsi="Arial" w:cs="Arial"/>
        </w:rPr>
      </w:r>
      <w:r w:rsidR="001A4DFE" w:rsidRPr="00B0030F">
        <w:rPr>
          <w:rFonts w:ascii="Arial" w:hAnsi="Arial" w:cs="Arial"/>
        </w:rPr>
        <w:fldChar w:fldCharType="separate"/>
      </w:r>
      <w:r w:rsidR="001A4DFE" w:rsidRPr="00B0030F">
        <w:rPr>
          <w:rFonts w:ascii="Arial" w:hAnsi="Arial" w:cs="Arial"/>
          <w:noProof/>
        </w:rPr>
        <w:t> </w:t>
      </w:r>
      <w:r w:rsidR="001A4DFE" w:rsidRPr="00B0030F">
        <w:rPr>
          <w:rFonts w:ascii="Arial" w:hAnsi="Arial" w:cs="Arial"/>
          <w:noProof/>
        </w:rPr>
        <w:t> </w:t>
      </w:r>
      <w:r w:rsidR="001A4DFE" w:rsidRPr="00B0030F">
        <w:rPr>
          <w:rFonts w:ascii="Arial" w:hAnsi="Arial" w:cs="Arial"/>
          <w:noProof/>
        </w:rPr>
        <w:t> </w:t>
      </w:r>
      <w:r w:rsidR="001A4DFE" w:rsidRPr="00B0030F">
        <w:rPr>
          <w:rFonts w:ascii="Arial" w:hAnsi="Arial" w:cs="Arial"/>
          <w:noProof/>
        </w:rPr>
        <w:t> </w:t>
      </w:r>
      <w:r w:rsidR="001A4DFE" w:rsidRPr="00B0030F">
        <w:rPr>
          <w:rFonts w:ascii="Arial" w:hAnsi="Arial" w:cs="Arial"/>
          <w:noProof/>
        </w:rPr>
        <w:t> </w:t>
      </w:r>
      <w:r w:rsidR="001A4DFE" w:rsidRPr="00B0030F">
        <w:rPr>
          <w:rFonts w:ascii="Arial" w:hAnsi="Arial" w:cs="Arial"/>
        </w:rPr>
        <w:fldChar w:fldCharType="end"/>
      </w:r>
    </w:p>
    <w:p w14:paraId="1E648802" w14:textId="77777777" w:rsidR="001A4DFE" w:rsidRPr="00B0030F" w:rsidRDefault="001A4DFE" w:rsidP="001A4DFE">
      <w:pPr>
        <w:ind w:left="-142" w:right="-852"/>
        <w:rPr>
          <w:rFonts w:ascii="Arial" w:hAnsi="Arial" w:cs="Arial"/>
        </w:rPr>
      </w:pPr>
      <w:r w:rsidRPr="00B0030F">
        <w:rPr>
          <w:rFonts w:ascii="Arial" w:hAnsi="Arial" w:cs="Arial"/>
          <w:b/>
        </w:rPr>
        <w:t xml:space="preserve">EN CASO DE RECIBIR OTRO TIPO DE AYUDA PARA ESTE FIN INDIQUE EL ORGANISMO QUE LA CONCEDE: </w:t>
      </w:r>
      <w:r w:rsidRPr="00B0030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Pr="00B0030F">
        <w:rPr>
          <w:rFonts w:ascii="Arial" w:hAnsi="Arial" w:cs="Arial"/>
        </w:rPr>
        <w:instrText xml:space="preserve"> FORMTEXT </w:instrText>
      </w:r>
      <w:r w:rsidRPr="00B0030F">
        <w:rPr>
          <w:rFonts w:ascii="Arial" w:hAnsi="Arial" w:cs="Arial"/>
        </w:rPr>
      </w:r>
      <w:r w:rsidRPr="00B0030F">
        <w:rPr>
          <w:rFonts w:ascii="Arial" w:hAnsi="Arial" w:cs="Arial"/>
        </w:rPr>
        <w:fldChar w:fldCharType="separate"/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  <w:noProof/>
        </w:rPr>
        <w:t> </w:t>
      </w:r>
      <w:r w:rsidRPr="00B0030F">
        <w:rPr>
          <w:rFonts w:ascii="Arial" w:hAnsi="Arial" w:cs="Arial"/>
        </w:rPr>
        <w:fldChar w:fldCharType="end"/>
      </w:r>
    </w:p>
    <w:p w14:paraId="11C2849A" w14:textId="77777777" w:rsidR="001A4DFE" w:rsidRPr="00537ABA" w:rsidRDefault="001A4DFE" w:rsidP="001A4DFE">
      <w:pPr>
        <w:pStyle w:val="Textoindependiente"/>
        <w:ind w:left="-142"/>
        <w:jc w:val="both"/>
        <w:rPr>
          <w:rFonts w:cs="Arial"/>
          <w:sz w:val="20"/>
        </w:rPr>
      </w:pPr>
    </w:p>
    <w:p w14:paraId="6E65D38C" w14:textId="77777777" w:rsidR="001A4DFE" w:rsidRPr="00537ABA" w:rsidRDefault="001A4DFE" w:rsidP="001A4DFE"/>
    <w:p w14:paraId="53718643" w14:textId="14A2775B" w:rsidR="001A4DFE" w:rsidRPr="00537ABA" w:rsidRDefault="001A4DFE" w:rsidP="001A4DFE">
      <w:pPr>
        <w:pStyle w:val="Sangra2detindependiente"/>
        <w:ind w:left="-142" w:right="283"/>
        <w:rPr>
          <w:rFonts w:ascii="Arial" w:hAnsi="Arial" w:cs="Arial"/>
        </w:rPr>
      </w:pPr>
      <w:r w:rsidRPr="00537ABA">
        <w:rPr>
          <w:rFonts w:ascii="Arial" w:hAnsi="Arial" w:cs="Arial"/>
          <w:i/>
          <w:iCs/>
        </w:rPr>
        <w:t xml:space="preserve">La memoria deberá contener una breve descripción de las actividades </w:t>
      </w:r>
      <w:r w:rsidR="00560785">
        <w:rPr>
          <w:rFonts w:ascii="Arial" w:hAnsi="Arial" w:cs="Arial"/>
          <w:i/>
          <w:iCs/>
        </w:rPr>
        <w:t xml:space="preserve">incluyendo la docencia </w:t>
      </w:r>
      <w:r w:rsidRPr="00537ABA">
        <w:rPr>
          <w:rFonts w:ascii="Arial" w:hAnsi="Arial" w:cs="Arial"/>
          <w:i/>
          <w:iCs/>
        </w:rPr>
        <w:t>impartida, fechas de estancia, alumnos inscritos en cada seminario/curso, y otras observaciones de interés</w:t>
      </w:r>
      <w:r w:rsidRPr="00537ABA">
        <w:rPr>
          <w:rFonts w:ascii="Arial" w:hAnsi="Arial" w:cs="Arial"/>
        </w:rPr>
        <w:t>.</w:t>
      </w:r>
    </w:p>
    <w:p w14:paraId="4538A177" w14:textId="77777777" w:rsidR="001A4DFE" w:rsidRPr="00537ABA" w:rsidRDefault="001A4DFE" w:rsidP="001A4DFE">
      <w:pPr>
        <w:ind w:left="-142" w:right="-852"/>
        <w:rPr>
          <w:rFonts w:ascii="Arial" w:hAnsi="Arial" w:cs="Arial"/>
          <w:b/>
        </w:rPr>
      </w:pPr>
    </w:p>
    <w:tbl>
      <w:tblPr>
        <w:tblW w:w="1452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0"/>
        <w:gridCol w:w="851"/>
        <w:gridCol w:w="992"/>
        <w:gridCol w:w="1134"/>
        <w:gridCol w:w="2126"/>
        <w:gridCol w:w="1701"/>
        <w:gridCol w:w="2552"/>
      </w:tblGrid>
      <w:tr w:rsidR="005C5070" w14:paraId="38D66281" w14:textId="77777777" w:rsidTr="005C5070">
        <w:trPr>
          <w:cantSplit/>
          <w:trHeight w:val="340"/>
        </w:trPr>
        <w:tc>
          <w:tcPr>
            <w:tcW w:w="5170" w:type="dxa"/>
            <w:shd w:val="clear" w:color="auto" w:fill="auto"/>
            <w:vAlign w:val="center"/>
          </w:tcPr>
          <w:p w14:paraId="28972601" w14:textId="2CBF4E96" w:rsidR="005C5070" w:rsidRPr="00AE1DB3" w:rsidRDefault="005C5070" w:rsidP="00AA1567">
            <w:pPr>
              <w:pStyle w:val="Ttulo7"/>
              <w:ind w:left="72" w:right="-70"/>
              <w:rPr>
                <w:sz w:val="16"/>
              </w:rPr>
            </w:pPr>
            <w:r w:rsidRPr="00AE1DB3">
              <w:rPr>
                <w:sz w:val="16"/>
              </w:rPr>
              <w:t xml:space="preserve">  DESCRIPCIÓN DE LA ACTIVIDAD DESARROLLADA 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4999AAB0" w14:textId="77777777" w:rsidR="005C5070" w:rsidRPr="00AE1DB3" w:rsidRDefault="005C5070" w:rsidP="00AA156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FECHAS ESTANCIA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5EFDD" w14:textId="146E4556" w:rsidR="005C5070" w:rsidRPr="00AE1DB3" w:rsidRDefault="005C5070" w:rsidP="00AA1567">
            <w:pPr>
              <w:pStyle w:val="Ttulo7"/>
              <w:ind w:left="-57" w:right="-70" w:hanging="57"/>
              <w:rPr>
                <w:sz w:val="16"/>
              </w:rPr>
            </w:pPr>
            <w:r w:rsidRPr="00AE1DB3">
              <w:rPr>
                <w:sz w:val="16"/>
              </w:rPr>
              <w:t xml:space="preserve">HORAS     </w:t>
            </w:r>
            <w:r>
              <w:rPr>
                <w:sz w:val="16"/>
              </w:rPr>
              <w:t>IMPARTIDAS</w:t>
            </w:r>
          </w:p>
        </w:tc>
        <w:tc>
          <w:tcPr>
            <w:tcW w:w="2126" w:type="dxa"/>
          </w:tcPr>
          <w:p w14:paraId="75B9481D" w14:textId="086AF986" w:rsidR="005C5070" w:rsidRPr="00AE1DB3" w:rsidRDefault="005C5070" w:rsidP="006E323D">
            <w:pPr>
              <w:pStyle w:val="Ttulo7"/>
              <w:ind w:left="-57" w:right="-70" w:hanging="57"/>
              <w:rPr>
                <w:sz w:val="16"/>
              </w:rPr>
            </w:pPr>
            <w:r>
              <w:rPr>
                <w:sz w:val="16"/>
              </w:rPr>
              <w:t>ASIGNATURA</w:t>
            </w:r>
          </w:p>
        </w:tc>
        <w:tc>
          <w:tcPr>
            <w:tcW w:w="1701" w:type="dxa"/>
          </w:tcPr>
          <w:p w14:paraId="4EF1D501" w14:textId="06334402" w:rsidR="005C5070" w:rsidRPr="00AE1DB3" w:rsidRDefault="005C5070" w:rsidP="006E323D">
            <w:pPr>
              <w:pStyle w:val="Ttulo7"/>
              <w:ind w:left="-57" w:right="-70" w:hanging="57"/>
              <w:rPr>
                <w:sz w:val="16"/>
              </w:rPr>
            </w:pPr>
            <w:r>
              <w:rPr>
                <w:sz w:val="16"/>
              </w:rPr>
              <w:t>PROFESOR RESPONSABLE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B7D4C62" w14:textId="77777777" w:rsidR="005C5070" w:rsidRDefault="005C5070" w:rsidP="006E323D">
            <w:pPr>
              <w:pStyle w:val="Ttulo7"/>
              <w:ind w:left="-57" w:right="-70" w:hanging="57"/>
              <w:rPr>
                <w:sz w:val="16"/>
              </w:rPr>
            </w:pPr>
            <w:r w:rsidRPr="00AE1DB3">
              <w:rPr>
                <w:sz w:val="16"/>
              </w:rPr>
              <w:t>APELLIDOS Y NOMBRE</w:t>
            </w:r>
            <w:r>
              <w:rPr>
                <w:sz w:val="16"/>
              </w:rPr>
              <w:t xml:space="preserve"> </w:t>
            </w:r>
          </w:p>
          <w:p w14:paraId="5B3FC787" w14:textId="487F6CCA" w:rsidR="005C5070" w:rsidRPr="006E323D" w:rsidRDefault="005C5070" w:rsidP="006E323D">
            <w:pPr>
              <w:pStyle w:val="Ttulo7"/>
              <w:ind w:left="-57" w:right="-70" w:hanging="57"/>
              <w:rPr>
                <w:sz w:val="16"/>
              </w:rPr>
            </w:pPr>
            <w:r>
              <w:rPr>
                <w:sz w:val="16"/>
              </w:rPr>
              <w:t>DOCENTE INVITADO</w:t>
            </w:r>
          </w:p>
        </w:tc>
      </w:tr>
      <w:tr w:rsidR="005C5070" w14:paraId="22F00A77" w14:textId="77777777" w:rsidTr="005C5070">
        <w:trPr>
          <w:cantSplit/>
          <w:trHeight w:val="210"/>
        </w:trPr>
        <w:tc>
          <w:tcPr>
            <w:tcW w:w="5170" w:type="dxa"/>
            <w:shd w:val="clear" w:color="auto" w:fill="auto"/>
            <w:vAlign w:val="center"/>
          </w:tcPr>
          <w:p w14:paraId="138DCE40" w14:textId="77777777" w:rsidR="005C5070" w:rsidRPr="00AE1DB3" w:rsidRDefault="005C5070" w:rsidP="00AA1567">
            <w:pPr>
              <w:pStyle w:val="Ttulo7"/>
              <w:ind w:left="72" w:right="-70"/>
              <w:rPr>
                <w:sz w:val="1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22E297E" w14:textId="77777777" w:rsidR="005C5070" w:rsidRPr="00AE1DB3" w:rsidRDefault="005C5070" w:rsidP="00AA156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INICIO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FAA21C" w14:textId="77777777" w:rsidR="005C5070" w:rsidRPr="00AE1DB3" w:rsidRDefault="005C5070" w:rsidP="00AA1567">
            <w:pPr>
              <w:pStyle w:val="Ttulo7"/>
              <w:ind w:left="-142" w:right="-70"/>
              <w:rPr>
                <w:sz w:val="16"/>
              </w:rPr>
            </w:pPr>
            <w:r w:rsidRPr="00AE1DB3">
              <w:rPr>
                <w:sz w:val="16"/>
              </w:rPr>
              <w:t>FIN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9F61F" w14:textId="77777777" w:rsidR="005C5070" w:rsidRPr="00AE1DB3" w:rsidRDefault="005C5070" w:rsidP="00AA1567">
            <w:pPr>
              <w:pStyle w:val="Ttulo7"/>
              <w:ind w:left="0" w:right="-70"/>
              <w:rPr>
                <w:sz w:val="16"/>
              </w:rPr>
            </w:pPr>
          </w:p>
        </w:tc>
        <w:tc>
          <w:tcPr>
            <w:tcW w:w="2126" w:type="dxa"/>
          </w:tcPr>
          <w:p w14:paraId="75249906" w14:textId="77777777" w:rsidR="005C5070" w:rsidRDefault="005C5070" w:rsidP="00AA1567">
            <w:pPr>
              <w:pStyle w:val="Ttulo7"/>
              <w:ind w:left="0" w:right="-70"/>
              <w:rPr>
                <w:color w:val="FFFFFF"/>
                <w:sz w:val="16"/>
              </w:rPr>
            </w:pPr>
          </w:p>
        </w:tc>
        <w:tc>
          <w:tcPr>
            <w:tcW w:w="1701" w:type="dxa"/>
          </w:tcPr>
          <w:p w14:paraId="4BFAB011" w14:textId="60108754" w:rsidR="005C5070" w:rsidRDefault="005C5070" w:rsidP="00AA1567">
            <w:pPr>
              <w:pStyle w:val="Ttulo7"/>
              <w:ind w:left="0" w:right="-70"/>
              <w:rPr>
                <w:color w:val="FFFFFF"/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DD3D71B" w14:textId="2E85542B" w:rsidR="005C5070" w:rsidRDefault="005C5070" w:rsidP="00AA1567">
            <w:pPr>
              <w:pStyle w:val="Ttulo7"/>
              <w:ind w:left="0" w:right="-70"/>
              <w:rPr>
                <w:color w:val="FFFFFF"/>
                <w:sz w:val="16"/>
              </w:rPr>
            </w:pPr>
          </w:p>
        </w:tc>
      </w:tr>
      <w:tr w:rsidR="005C5070" w14:paraId="2FA64CB1" w14:textId="77777777" w:rsidTr="005C5070">
        <w:trPr>
          <w:cantSplit/>
        </w:trPr>
        <w:tc>
          <w:tcPr>
            <w:tcW w:w="5170" w:type="dxa"/>
            <w:vAlign w:val="center"/>
          </w:tcPr>
          <w:p w14:paraId="6DCE4108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CA1CCE4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63DF969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295D590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235C632D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42B63E56" w14:textId="180F7085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192EB36E" w14:textId="6B4149B9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328C470F" w14:textId="77777777" w:rsidTr="005C5070">
        <w:trPr>
          <w:cantSplit/>
        </w:trPr>
        <w:tc>
          <w:tcPr>
            <w:tcW w:w="5170" w:type="dxa"/>
            <w:vAlign w:val="center"/>
          </w:tcPr>
          <w:p w14:paraId="19D8F1F4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2C6D457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0CCD803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D87ACBB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2EF89AE5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7215682A" w14:textId="2A558C6A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78FA39E7" w14:textId="64823418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2AEB0338" w14:textId="77777777" w:rsidTr="005C5070">
        <w:trPr>
          <w:cantSplit/>
        </w:trPr>
        <w:tc>
          <w:tcPr>
            <w:tcW w:w="5170" w:type="dxa"/>
            <w:vAlign w:val="center"/>
          </w:tcPr>
          <w:p w14:paraId="4A8ED2E8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43DDA8E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3F67658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126D202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4C3EF009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43D14A88" w14:textId="125B1B9C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19534782" w14:textId="3A49FF3B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0176FE85" w14:textId="77777777" w:rsidTr="005C5070">
        <w:trPr>
          <w:cantSplit/>
        </w:trPr>
        <w:tc>
          <w:tcPr>
            <w:tcW w:w="5170" w:type="dxa"/>
            <w:vAlign w:val="center"/>
          </w:tcPr>
          <w:p w14:paraId="14E74FA4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8E70752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21085DF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EEC6E83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6F9118E7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5EDFA00C" w14:textId="258B643C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7F5881C2" w14:textId="4F2523EA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13A580B3" w14:textId="77777777" w:rsidTr="005C5070">
        <w:trPr>
          <w:cantSplit/>
        </w:trPr>
        <w:tc>
          <w:tcPr>
            <w:tcW w:w="5170" w:type="dxa"/>
            <w:vAlign w:val="center"/>
          </w:tcPr>
          <w:p w14:paraId="4D0EDE5A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E74F8B7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876577F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F07AD3A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28E0BE31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1534E7E1" w14:textId="2C753E38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148D8149" w14:textId="440BD69C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5BF3D087" w14:textId="77777777" w:rsidTr="005C5070">
        <w:trPr>
          <w:cantSplit/>
        </w:trPr>
        <w:tc>
          <w:tcPr>
            <w:tcW w:w="5170" w:type="dxa"/>
            <w:vAlign w:val="center"/>
          </w:tcPr>
          <w:p w14:paraId="4F4708D3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32A7086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E2BB7C5" w14:textId="77777777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E35DA68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</w:tcPr>
          <w:p w14:paraId="33353186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14:paraId="6F918F00" w14:textId="50ED1B1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vAlign w:val="center"/>
          </w:tcPr>
          <w:p w14:paraId="63089974" w14:textId="29B067F9" w:rsidR="005C5070" w:rsidRDefault="005C5070" w:rsidP="00AA1567">
            <w:pPr>
              <w:ind w:left="-142" w:right="-852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7458DFD4" w14:textId="77777777" w:rsidTr="005C5070">
        <w:trPr>
          <w:cantSplit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BFA2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759B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874A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DC67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148C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2E2" w14:textId="1AB9B84D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2FF0" w14:textId="3E27E125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4AAE76F3" w14:textId="77777777" w:rsidTr="005C5070">
        <w:trPr>
          <w:cantSplit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B976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97A4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5C20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0AD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547B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EE87" w14:textId="6C813000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F0DF" w14:textId="4947F4CB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195775CF" w14:textId="77777777" w:rsidTr="005C5070">
        <w:trPr>
          <w:cantSplit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1D40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D2FA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9988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F901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DE08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FE6F" w14:textId="3A84BC7D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8C48" w14:textId="1B79A8A2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  <w:tr w:rsidR="005C5070" w14:paraId="0DD2A325" w14:textId="77777777" w:rsidTr="005C5070">
        <w:trPr>
          <w:cantSplit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3CE6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00DF6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5801" w14:textId="77777777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FCB2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DED3" w14:textId="77777777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E284" w14:textId="5A358B7B" w:rsidR="005C5070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2CCD" w14:textId="2F9BA8EA" w:rsidR="005C5070" w:rsidRPr="00537ABA" w:rsidRDefault="005C5070" w:rsidP="00AA1567">
            <w:pPr>
              <w:ind w:left="-142" w:right="-852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</w:tr>
    </w:tbl>
    <w:p w14:paraId="64C980C8" w14:textId="77777777" w:rsidR="001A4DFE" w:rsidRDefault="001A4DFE" w:rsidP="001A4DFE">
      <w:pPr>
        <w:ind w:left="-142" w:right="-852"/>
        <w:jc w:val="right"/>
        <w:rPr>
          <w:rFonts w:ascii="Arial" w:hAnsi="Arial" w:cs="Arial"/>
          <w:sz w:val="16"/>
        </w:rPr>
      </w:pPr>
    </w:p>
    <w:p w14:paraId="215E574B" w14:textId="77777777" w:rsidR="001A4DFE" w:rsidRDefault="001A4DFE" w:rsidP="001A4DFE">
      <w:pPr>
        <w:ind w:left="-142" w:right="142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(Añadir cuantas filas sean necesarias)</w:t>
      </w:r>
    </w:p>
    <w:p w14:paraId="3B479B88" w14:textId="7AEDC434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0E8D004C" w14:textId="52510B65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0A2F0CD8" w14:textId="4A0C6434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586CFF66" w14:textId="688EC418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4805B6F8" w14:textId="77777777" w:rsidR="001A4DFE" w:rsidRDefault="001A4DFE" w:rsidP="001A4DFE">
      <w:pPr>
        <w:ind w:left="-142" w:right="142"/>
        <w:rPr>
          <w:rFonts w:ascii="Arial" w:hAnsi="Arial" w:cs="Arial"/>
          <w:b/>
          <w:bCs/>
          <w:u w:val="single"/>
        </w:rPr>
      </w:pPr>
    </w:p>
    <w:p w14:paraId="1F8BB3B4" w14:textId="77777777" w:rsidR="00537ABA" w:rsidRDefault="00537ABA" w:rsidP="00B0030F">
      <w:pPr>
        <w:ind w:left="-142" w:right="142"/>
        <w:rPr>
          <w:rFonts w:ascii="Arial" w:hAnsi="Arial" w:cs="Arial"/>
          <w:b/>
          <w:bCs/>
          <w:u w:val="single"/>
        </w:rPr>
      </w:pPr>
    </w:p>
    <w:p w14:paraId="50FECB51" w14:textId="77777777" w:rsidR="00537ABA" w:rsidRDefault="00537ABA" w:rsidP="00B0030F">
      <w:pPr>
        <w:ind w:left="-142" w:right="142"/>
        <w:rPr>
          <w:rFonts w:ascii="Arial" w:hAnsi="Arial" w:cs="Arial"/>
          <w:b/>
          <w:bCs/>
          <w:u w:val="single"/>
        </w:rPr>
      </w:pPr>
    </w:p>
    <w:p w14:paraId="28C6A1E2" w14:textId="1E49114D" w:rsidR="00B0030F" w:rsidRPr="00537ABA" w:rsidRDefault="00B0030F" w:rsidP="00B0030F">
      <w:pPr>
        <w:ind w:left="-142" w:right="142"/>
        <w:rPr>
          <w:rFonts w:ascii="Arial" w:hAnsi="Arial" w:cs="Arial"/>
          <w:b/>
          <w:bCs/>
          <w:u w:val="single"/>
        </w:rPr>
      </w:pPr>
      <w:r w:rsidRPr="00537ABA">
        <w:rPr>
          <w:rFonts w:ascii="Arial" w:hAnsi="Arial" w:cs="Arial"/>
          <w:b/>
          <w:bCs/>
          <w:u w:val="single"/>
        </w:rPr>
        <w:lastRenderedPageBreak/>
        <w:t>CERTIFICADO DEL DIRECTOR</w:t>
      </w:r>
      <w:r w:rsidR="00C03EE1">
        <w:rPr>
          <w:rFonts w:ascii="Arial" w:hAnsi="Arial" w:cs="Arial"/>
          <w:b/>
          <w:bCs/>
          <w:u w:val="single"/>
        </w:rPr>
        <w:t>/A</w:t>
      </w:r>
      <w:r w:rsidRPr="00537ABA">
        <w:rPr>
          <w:rFonts w:ascii="Arial" w:hAnsi="Arial" w:cs="Arial"/>
          <w:b/>
          <w:bCs/>
          <w:u w:val="single"/>
        </w:rPr>
        <w:t xml:space="preserve"> DE LA ERT Y DAT DEL MASTER </w:t>
      </w:r>
    </w:p>
    <w:p w14:paraId="673D32C4" w14:textId="77777777" w:rsidR="00B0030F" w:rsidRDefault="00B0030F" w:rsidP="00B0030F">
      <w:pPr>
        <w:ind w:left="-142" w:right="142"/>
        <w:rPr>
          <w:rFonts w:ascii="Arial" w:hAnsi="Arial" w:cs="Arial"/>
          <w:b/>
          <w:bCs/>
          <w:sz w:val="16"/>
          <w:u w:val="single"/>
        </w:rPr>
      </w:pPr>
    </w:p>
    <w:p w14:paraId="31D176F9" w14:textId="4BE26CF6" w:rsidR="00B0030F" w:rsidRPr="00537ABA" w:rsidRDefault="00B0030F" w:rsidP="00B0030F">
      <w:pPr>
        <w:ind w:left="-142" w:right="142"/>
        <w:jc w:val="both"/>
        <w:rPr>
          <w:rFonts w:ascii="Arial" w:hAnsi="Arial" w:cs="Arial"/>
        </w:rPr>
      </w:pPr>
      <w:r w:rsidRPr="00537ABA">
        <w:rPr>
          <w:rFonts w:ascii="Arial" w:hAnsi="Arial" w:cs="Arial"/>
        </w:rPr>
        <w:t xml:space="preserve">D. /Dª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 xml:space="preserve"> como Director</w:t>
      </w:r>
      <w:r w:rsidR="00537ABA" w:rsidRPr="00537ABA">
        <w:rPr>
          <w:rFonts w:ascii="Arial" w:hAnsi="Arial" w:cs="Arial"/>
        </w:rPr>
        <w:t>/a</w:t>
      </w:r>
      <w:r w:rsidRPr="00537ABA">
        <w:rPr>
          <w:rFonts w:ascii="Arial" w:hAnsi="Arial" w:cs="Arial"/>
        </w:rPr>
        <w:t xml:space="preserve"> de la ERT del  Máster de referencia y D. /Dª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 xml:space="preserve"> como Director</w:t>
      </w:r>
      <w:r w:rsidR="00537ABA" w:rsidRPr="00537ABA">
        <w:rPr>
          <w:rFonts w:ascii="Arial" w:hAnsi="Arial" w:cs="Arial"/>
        </w:rPr>
        <w:t>/a</w:t>
      </w:r>
      <w:r w:rsidRPr="00537ABA">
        <w:rPr>
          <w:rFonts w:ascii="Arial" w:hAnsi="Arial" w:cs="Arial"/>
        </w:rPr>
        <w:t xml:space="preserve"> Académico del Máster.</w:t>
      </w:r>
    </w:p>
    <w:p w14:paraId="4BCE0C44" w14:textId="77777777" w:rsidR="00B0030F" w:rsidRPr="00537ABA" w:rsidRDefault="00B0030F" w:rsidP="00B0030F">
      <w:pPr>
        <w:ind w:left="-142" w:right="142"/>
        <w:jc w:val="both"/>
        <w:rPr>
          <w:rFonts w:ascii="Arial" w:hAnsi="Arial" w:cs="Arial"/>
        </w:rPr>
      </w:pPr>
    </w:p>
    <w:p w14:paraId="3AB9766D" w14:textId="77777777" w:rsidR="00B0030F" w:rsidRPr="00537ABA" w:rsidRDefault="00B0030F" w:rsidP="00B0030F">
      <w:pPr>
        <w:ind w:left="-142" w:right="142"/>
        <w:jc w:val="both"/>
        <w:rPr>
          <w:rFonts w:ascii="Arial" w:hAnsi="Arial" w:cs="Arial"/>
        </w:rPr>
      </w:pPr>
      <w:r w:rsidRPr="00537ABA">
        <w:rPr>
          <w:rFonts w:ascii="Arial" w:hAnsi="Arial" w:cs="Arial"/>
        </w:rPr>
        <w:t>CERTIFICAN:</w:t>
      </w:r>
    </w:p>
    <w:p w14:paraId="780118BF" w14:textId="5B39E5B9" w:rsidR="00B0030F" w:rsidRPr="00537ABA" w:rsidRDefault="00B0030F" w:rsidP="00B0030F">
      <w:pPr>
        <w:ind w:left="-142" w:right="142"/>
        <w:jc w:val="both"/>
        <w:rPr>
          <w:rFonts w:ascii="Arial" w:hAnsi="Arial" w:cs="Arial"/>
        </w:rPr>
      </w:pPr>
      <w:r w:rsidRPr="00537ABA">
        <w:rPr>
          <w:rFonts w:ascii="Arial" w:hAnsi="Arial" w:cs="Arial"/>
        </w:rPr>
        <w:tab/>
      </w:r>
      <w:r w:rsidRPr="00537ABA">
        <w:rPr>
          <w:rFonts w:ascii="Arial" w:hAnsi="Arial" w:cs="Arial"/>
        </w:rPr>
        <w:tab/>
        <w:t>Que toda la información de este documento es veraz.</w:t>
      </w:r>
    </w:p>
    <w:p w14:paraId="5D1F5FD4" w14:textId="77777777" w:rsidR="00B0030F" w:rsidRPr="00537ABA" w:rsidRDefault="00B0030F" w:rsidP="00B0030F">
      <w:pPr>
        <w:ind w:left="-142" w:right="142"/>
        <w:jc w:val="both"/>
        <w:rPr>
          <w:rFonts w:ascii="Arial" w:hAnsi="Arial" w:cs="Arial"/>
        </w:rPr>
      </w:pPr>
      <w:r w:rsidRPr="00537ABA">
        <w:rPr>
          <w:rFonts w:ascii="Arial" w:hAnsi="Arial" w:cs="Arial"/>
        </w:rPr>
        <w:tab/>
      </w:r>
      <w:r w:rsidRPr="00537ABA">
        <w:rPr>
          <w:rFonts w:ascii="Arial" w:hAnsi="Arial" w:cs="Arial"/>
        </w:rPr>
        <w:tab/>
        <w:t>Que se han observado las siguientes incidencias (</w:t>
      </w:r>
      <w:r w:rsidRPr="00537ABA">
        <w:rPr>
          <w:rFonts w:ascii="Arial" w:hAnsi="Arial" w:cs="Arial"/>
          <w:i/>
          <w:iCs/>
        </w:rPr>
        <w:t>indicación de las mismas si se hubieran producido</w:t>
      </w:r>
      <w:r w:rsidRPr="00537ABA">
        <w:rPr>
          <w:rFonts w:ascii="Arial" w:hAnsi="Arial" w:cs="Arial"/>
        </w:rPr>
        <w:t xml:space="preserve">)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</w:p>
    <w:p w14:paraId="17AC3F61" w14:textId="77777777" w:rsidR="00B0030F" w:rsidRPr="00537ABA" w:rsidRDefault="00B0030F" w:rsidP="00B0030F">
      <w:pPr>
        <w:ind w:left="-142" w:right="142" w:firstLine="850"/>
        <w:jc w:val="both"/>
        <w:rPr>
          <w:rFonts w:ascii="Arial" w:hAnsi="Arial" w:cs="Arial"/>
        </w:rPr>
      </w:pPr>
    </w:p>
    <w:p w14:paraId="46082D47" w14:textId="4BA13F92" w:rsidR="00B0030F" w:rsidRPr="00537ABA" w:rsidRDefault="00B0030F" w:rsidP="00B0030F">
      <w:pPr>
        <w:ind w:left="-142" w:right="142" w:firstLine="2977"/>
        <w:rPr>
          <w:rFonts w:ascii="Arial" w:hAnsi="Arial" w:cs="Arial"/>
        </w:rPr>
      </w:pPr>
      <w:r w:rsidRPr="00537ABA">
        <w:rPr>
          <w:rFonts w:ascii="Arial" w:hAnsi="Arial" w:cs="Arial"/>
        </w:rPr>
        <w:t xml:space="preserve">En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 xml:space="preserve"> </w:t>
      </w:r>
      <w:proofErr w:type="spellStart"/>
      <w:r w:rsidRPr="00537ABA">
        <w:rPr>
          <w:rFonts w:ascii="Arial" w:hAnsi="Arial" w:cs="Arial"/>
        </w:rPr>
        <w:t>a</w:t>
      </w:r>
      <w:proofErr w:type="spellEnd"/>
      <w:r w:rsidRPr="00537ABA">
        <w:rPr>
          <w:rFonts w:ascii="Arial" w:hAnsi="Arial" w:cs="Arial"/>
        </w:rPr>
        <w:t xml:space="preserve">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 xml:space="preserve"> de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 xml:space="preserve"> </w:t>
      </w:r>
      <w:proofErr w:type="spellStart"/>
      <w:r w:rsidRPr="00537ABA">
        <w:rPr>
          <w:rFonts w:ascii="Arial" w:hAnsi="Arial" w:cs="Arial"/>
        </w:rPr>
        <w:t>de</w:t>
      </w:r>
      <w:proofErr w:type="spellEnd"/>
      <w:r w:rsidRPr="00537ABA">
        <w:rPr>
          <w:rFonts w:ascii="Arial" w:hAnsi="Arial" w:cs="Arial"/>
        </w:rPr>
        <w:t xml:space="preserve"> 202</w:t>
      </w:r>
      <w:r w:rsidR="006E323D">
        <w:rPr>
          <w:rFonts w:ascii="Arial" w:hAnsi="Arial" w:cs="Arial"/>
        </w:rPr>
        <w:t>2</w:t>
      </w:r>
    </w:p>
    <w:p w14:paraId="42BDC9BF" w14:textId="77777777" w:rsidR="00B0030F" w:rsidRPr="00537ABA" w:rsidRDefault="00B0030F" w:rsidP="00B0030F">
      <w:pPr>
        <w:ind w:left="-142" w:right="142" w:firstLine="850"/>
        <w:jc w:val="center"/>
        <w:rPr>
          <w:rFonts w:ascii="Arial" w:hAnsi="Arial" w:cs="Arial"/>
        </w:rPr>
      </w:pPr>
    </w:p>
    <w:p w14:paraId="05F16CC5" w14:textId="77777777" w:rsidR="00B0030F" w:rsidRPr="00537ABA" w:rsidRDefault="00B0030F" w:rsidP="00B0030F">
      <w:pPr>
        <w:ind w:left="-142" w:right="142" w:firstLine="850"/>
        <w:jc w:val="center"/>
        <w:rPr>
          <w:rFonts w:ascii="Arial" w:hAnsi="Arial" w:cs="Arial"/>
        </w:rPr>
      </w:pPr>
    </w:p>
    <w:p w14:paraId="19E686E1" w14:textId="3995C957" w:rsidR="00B0030F" w:rsidRPr="00537ABA" w:rsidRDefault="00B0030F" w:rsidP="00B0030F">
      <w:pPr>
        <w:tabs>
          <w:tab w:val="left" w:pos="7371"/>
        </w:tabs>
        <w:ind w:right="-852"/>
        <w:rPr>
          <w:rFonts w:ascii="Arial" w:hAnsi="Arial" w:cs="Arial"/>
          <w:b/>
          <w:bCs/>
        </w:rPr>
      </w:pPr>
      <w:r w:rsidRPr="00537ABA">
        <w:rPr>
          <w:rFonts w:ascii="Arial" w:hAnsi="Arial" w:cs="Arial"/>
          <w:b/>
          <w:bCs/>
        </w:rPr>
        <w:t>El Director</w:t>
      </w:r>
      <w:r w:rsidR="00AE1DB3">
        <w:rPr>
          <w:rFonts w:ascii="Arial" w:hAnsi="Arial" w:cs="Arial"/>
          <w:b/>
          <w:bCs/>
        </w:rPr>
        <w:t>/a</w:t>
      </w:r>
      <w:r w:rsidRPr="00537ABA">
        <w:rPr>
          <w:rFonts w:ascii="Arial" w:hAnsi="Arial" w:cs="Arial"/>
          <w:b/>
          <w:bCs/>
        </w:rPr>
        <w:t xml:space="preserve"> de la ERT,</w:t>
      </w:r>
      <w:r w:rsidRPr="00537ABA">
        <w:rPr>
          <w:rFonts w:ascii="Arial" w:hAnsi="Arial" w:cs="Arial"/>
          <w:b/>
          <w:bCs/>
        </w:rPr>
        <w:tab/>
        <w:t>El Director</w:t>
      </w:r>
      <w:r w:rsidR="00AE1DB3">
        <w:rPr>
          <w:rFonts w:ascii="Arial" w:hAnsi="Arial" w:cs="Arial"/>
          <w:b/>
          <w:bCs/>
        </w:rPr>
        <w:t>/a</w:t>
      </w:r>
      <w:r w:rsidRPr="00537ABA">
        <w:rPr>
          <w:rFonts w:ascii="Arial" w:hAnsi="Arial" w:cs="Arial"/>
          <w:b/>
          <w:bCs/>
        </w:rPr>
        <w:t xml:space="preserve"> Académico del Máster,</w:t>
      </w:r>
      <w:r w:rsidRPr="00537ABA">
        <w:rPr>
          <w:rFonts w:ascii="Arial" w:hAnsi="Arial" w:cs="Arial"/>
          <w:b/>
          <w:bCs/>
        </w:rPr>
        <w:tab/>
      </w:r>
      <w:r w:rsidRPr="00537ABA">
        <w:rPr>
          <w:rFonts w:ascii="Arial" w:hAnsi="Arial" w:cs="Arial"/>
          <w:b/>
          <w:bCs/>
        </w:rPr>
        <w:tab/>
      </w:r>
    </w:p>
    <w:p w14:paraId="3BD119E4" w14:textId="77777777" w:rsidR="00B0030F" w:rsidRPr="00537ABA" w:rsidRDefault="00B0030F" w:rsidP="00B0030F">
      <w:pPr>
        <w:ind w:right="-852"/>
        <w:jc w:val="center"/>
        <w:rPr>
          <w:rFonts w:ascii="Arial" w:hAnsi="Arial" w:cs="Arial"/>
        </w:rPr>
      </w:pPr>
    </w:p>
    <w:p w14:paraId="5FDB037D" w14:textId="77777777" w:rsidR="00B0030F" w:rsidRPr="00537ABA" w:rsidRDefault="00B0030F" w:rsidP="00B0030F">
      <w:pPr>
        <w:ind w:right="-852"/>
        <w:jc w:val="center"/>
        <w:rPr>
          <w:rFonts w:ascii="Arial" w:hAnsi="Arial" w:cs="Arial"/>
        </w:rPr>
      </w:pPr>
    </w:p>
    <w:p w14:paraId="7021AD12" w14:textId="77777777" w:rsidR="00B0030F" w:rsidRPr="00537ABA" w:rsidRDefault="00B0030F" w:rsidP="00B0030F">
      <w:pPr>
        <w:ind w:right="-852"/>
        <w:jc w:val="center"/>
        <w:rPr>
          <w:rFonts w:ascii="Arial" w:hAnsi="Arial" w:cs="Arial"/>
        </w:rPr>
      </w:pPr>
    </w:p>
    <w:p w14:paraId="56F98380" w14:textId="77777777" w:rsidR="00B0030F" w:rsidRPr="00537ABA" w:rsidRDefault="00B0030F" w:rsidP="00B0030F">
      <w:pPr>
        <w:tabs>
          <w:tab w:val="left" w:pos="7797"/>
        </w:tabs>
        <w:ind w:right="-852"/>
        <w:rPr>
          <w:rFonts w:ascii="Arial" w:hAnsi="Arial" w:cs="Arial"/>
          <w:b/>
          <w:bCs/>
        </w:rPr>
      </w:pPr>
      <w:r w:rsidRPr="00537ABA">
        <w:rPr>
          <w:rFonts w:ascii="Arial" w:hAnsi="Arial" w:cs="Arial"/>
          <w:b/>
          <w:bCs/>
        </w:rPr>
        <w:t xml:space="preserve">Fdo.: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  <w:r w:rsidRPr="00537ABA">
        <w:rPr>
          <w:rFonts w:ascii="Arial" w:hAnsi="Arial" w:cs="Arial"/>
        </w:rPr>
        <w:tab/>
      </w:r>
      <w:r w:rsidRPr="00537ABA">
        <w:rPr>
          <w:rFonts w:ascii="Arial" w:hAnsi="Arial" w:cs="Arial"/>
          <w:b/>
          <w:bCs/>
        </w:rPr>
        <w:t xml:space="preserve">Fdo.: </w:t>
      </w:r>
      <w:r w:rsidRPr="00537ABA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37ABA">
        <w:rPr>
          <w:rFonts w:ascii="Arial" w:hAnsi="Arial" w:cs="Arial"/>
        </w:rPr>
        <w:instrText xml:space="preserve"> FORMTEXT </w:instrText>
      </w:r>
      <w:r w:rsidRPr="00537ABA">
        <w:rPr>
          <w:rFonts w:ascii="Arial" w:hAnsi="Arial" w:cs="Arial"/>
        </w:rPr>
      </w:r>
      <w:r w:rsidRPr="00537ABA">
        <w:rPr>
          <w:rFonts w:ascii="Arial" w:hAnsi="Arial" w:cs="Arial"/>
        </w:rPr>
        <w:fldChar w:fldCharType="separate"/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  <w:noProof/>
        </w:rPr>
        <w:t> </w:t>
      </w:r>
      <w:r w:rsidRPr="00537ABA">
        <w:rPr>
          <w:rFonts w:ascii="Arial" w:hAnsi="Arial" w:cs="Arial"/>
        </w:rPr>
        <w:fldChar w:fldCharType="end"/>
      </w:r>
    </w:p>
    <w:p w14:paraId="22A2B695" w14:textId="77777777" w:rsidR="00472EB0" w:rsidRPr="00537ABA" w:rsidRDefault="00472EB0" w:rsidP="00B0030F"/>
    <w:sectPr w:rsidR="00472EB0" w:rsidRPr="00537ABA" w:rsidSect="00F12B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35" w:right="1103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16BB7" w14:textId="77777777" w:rsidR="004A5751" w:rsidRDefault="004A5751">
      <w:r>
        <w:separator/>
      </w:r>
    </w:p>
  </w:endnote>
  <w:endnote w:type="continuationSeparator" w:id="0">
    <w:p w14:paraId="5EED61ED" w14:textId="77777777" w:rsidR="004A5751" w:rsidRDefault="004A5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D3498" w14:textId="77777777" w:rsidR="00DC669E" w:rsidRDefault="00DC66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D52E0" w14:textId="77777777" w:rsidR="00BF4C34" w:rsidRDefault="00BF4C34" w:rsidP="00BF4C34">
    <w:pPr>
      <w:pStyle w:val="Piedepgina"/>
      <w:rPr>
        <w:rFonts w:cs="Arial"/>
        <w:sz w:val="14"/>
      </w:rPr>
    </w:pPr>
    <w:r w:rsidRPr="00965985">
      <w:rPr>
        <w:rFonts w:cs="Arial"/>
        <w:sz w:val="14"/>
      </w:rPr>
      <w:t>Vicerrectorado de Organización de Estudios, Calidad,</w:t>
    </w:r>
  </w:p>
  <w:p w14:paraId="3FF13331" w14:textId="77777777" w:rsidR="00BF4C34" w:rsidRPr="00A7516D" w:rsidRDefault="00B64F71" w:rsidP="00BF4C34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0263D406" wp14:editId="0B114E65">
          <wp:simplePos x="0" y="0"/>
          <wp:positionH relativeFrom="margin">
            <wp:posOffset>7382657</wp:posOffset>
          </wp:positionH>
          <wp:positionV relativeFrom="margin">
            <wp:posOffset>4510721</wp:posOffset>
          </wp:positionV>
          <wp:extent cx="1828165" cy="643255"/>
          <wp:effectExtent l="0" t="0" r="635" b="4445"/>
          <wp:wrapSquare wrapText="bothSides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165" cy="643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2A3A">
      <w:rPr>
        <w:noProof/>
      </w:rPr>
      <w:drawing>
        <wp:anchor distT="0" distB="0" distL="114300" distR="114300" simplePos="0" relativeHeight="251664384" behindDoc="0" locked="0" layoutInCell="1" allowOverlap="1" wp14:anchorId="35BA504C" wp14:editId="31F9220E">
          <wp:simplePos x="0" y="0"/>
          <wp:positionH relativeFrom="margin">
            <wp:posOffset>2175510</wp:posOffset>
          </wp:positionH>
          <wp:positionV relativeFrom="margin">
            <wp:posOffset>4521200</wp:posOffset>
          </wp:positionV>
          <wp:extent cx="553720" cy="626110"/>
          <wp:effectExtent l="0" t="0" r="5080" b="0"/>
          <wp:wrapSquare wrapText="bothSides"/>
          <wp:docPr id="6" name="Imagen 4" descr="Logotipo, nombre de la empres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4" descr="Logotipo, nombre de la empresa&#10;&#10;Descripción generada automáticamente"/>
                  <pic:cNvPicPr>
                    <a:picLocks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2A3A">
      <w:rPr>
        <w:noProof/>
      </w:rPr>
      <w:drawing>
        <wp:anchor distT="0" distB="0" distL="114300" distR="114300" simplePos="0" relativeHeight="251659264" behindDoc="0" locked="0" layoutInCell="1" allowOverlap="1" wp14:anchorId="7927BCE0" wp14:editId="0485DF14">
          <wp:simplePos x="0" y="0"/>
          <wp:positionH relativeFrom="margin">
            <wp:posOffset>4274820</wp:posOffset>
          </wp:positionH>
          <wp:positionV relativeFrom="margin">
            <wp:posOffset>7626350</wp:posOffset>
          </wp:positionV>
          <wp:extent cx="1823085" cy="647700"/>
          <wp:effectExtent l="0" t="0" r="5715" b="0"/>
          <wp:wrapSquare wrapText="bothSides"/>
          <wp:docPr id="3" name="Imagen 2" descr="Forma&#10;&#10;Descripción generada automáticamente con confianza me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Forma&#10;&#10;Descripción generada automáticamente con confianza media"/>
                  <pic:cNvPicPr>
                    <a:picLocks/>
                  </pic:cNvPicPr>
                </pic:nvPicPr>
                <pic:blipFill>
                  <a:blip r:embed="rId3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2A3A">
      <w:rPr>
        <w:noProof/>
      </w:rPr>
      <w:drawing>
        <wp:anchor distT="0" distB="0" distL="114300" distR="114300" simplePos="0" relativeHeight="251660288" behindDoc="0" locked="0" layoutInCell="1" allowOverlap="1" wp14:anchorId="1ECBC5EE" wp14:editId="0A74EFC4">
          <wp:simplePos x="0" y="0"/>
          <wp:positionH relativeFrom="margin">
            <wp:posOffset>2271395</wp:posOffset>
          </wp:positionH>
          <wp:positionV relativeFrom="margin">
            <wp:posOffset>7649210</wp:posOffset>
          </wp:positionV>
          <wp:extent cx="553720" cy="626110"/>
          <wp:effectExtent l="0" t="0" r="0" b="2540"/>
          <wp:wrapSquare wrapText="bothSides"/>
          <wp:docPr id="1" name="Imagen 4" descr="Logotipo, nombre de la empresa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Logotipo, nombre de la empresa&#10;&#10;Descripción generada automáticamente"/>
                  <pic:cNvPicPr>
                    <a:picLocks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FD2A3A" w:rsidRPr="00A7516D">
      <w:rPr>
        <w:rFonts w:cs="Arial"/>
        <w:sz w:val="14"/>
      </w:rPr>
      <w:t>À</w:t>
    </w:r>
    <w:r w:rsidR="00BF4C34" w:rsidRPr="00965985">
      <w:rPr>
        <w:rFonts w:cs="Arial"/>
        <w:sz w:val="14"/>
      </w:rPr>
      <w:t>creditación</w:t>
    </w:r>
    <w:proofErr w:type="spellEnd"/>
    <w:r w:rsidR="00BF4C34" w:rsidRPr="00965985">
      <w:rPr>
        <w:rFonts w:cs="Arial"/>
        <w:sz w:val="14"/>
      </w:rPr>
      <w:t xml:space="preserve"> y Lenguas</w:t>
    </w:r>
  </w:p>
  <w:p w14:paraId="2345B425" w14:textId="77777777" w:rsidR="00BF4C34" w:rsidRPr="00A7516D" w:rsidRDefault="00BF4C34" w:rsidP="00BF4C34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</w:t>
    </w:r>
    <w:r w:rsidRPr="00A7516D">
      <w:rPr>
        <w:rFonts w:cs="Arial"/>
        <w:sz w:val="14"/>
      </w:rPr>
      <w:t>cnica</w:t>
    </w:r>
    <w:proofErr w:type="spellEnd"/>
    <w:r w:rsidRPr="00A7516D">
      <w:rPr>
        <w:rFonts w:cs="Arial"/>
        <w:sz w:val="14"/>
      </w:rPr>
      <w:t xml:space="preserve"> de </w:t>
    </w:r>
    <w:proofErr w:type="spellStart"/>
    <w:r w:rsidRPr="00A7516D">
      <w:rPr>
        <w:rFonts w:cs="Arial"/>
        <w:sz w:val="14"/>
      </w:rPr>
      <w:t>València</w:t>
    </w:r>
    <w:proofErr w:type="spellEnd"/>
  </w:p>
  <w:p w14:paraId="441CC502" w14:textId="77777777" w:rsidR="00BF4C34" w:rsidRPr="00A7516D" w:rsidRDefault="00BF4C34" w:rsidP="00BF4C34">
    <w:pPr>
      <w:pStyle w:val="Piedepgina"/>
      <w:rPr>
        <w:rFonts w:cs="Arial"/>
        <w:sz w:val="14"/>
      </w:rPr>
    </w:pPr>
    <w:r w:rsidRPr="00A7516D">
      <w:rPr>
        <w:rFonts w:cs="Arial"/>
        <w:sz w:val="14"/>
      </w:rPr>
      <w:t>Edifici</w:t>
    </w:r>
    <w:r w:rsidR="003E732C">
      <w:rPr>
        <w:rFonts w:cs="Arial"/>
        <w:sz w:val="14"/>
      </w:rPr>
      <w:t>o</w:t>
    </w:r>
    <w:r w:rsidRPr="00A7516D">
      <w:rPr>
        <w:rFonts w:cs="Arial"/>
        <w:sz w:val="14"/>
      </w:rPr>
      <w:t xml:space="preserve"> </w:t>
    </w:r>
    <w:r>
      <w:rPr>
        <w:rFonts w:cs="Arial"/>
        <w:sz w:val="14"/>
      </w:rPr>
      <w:t>3A</w:t>
    </w:r>
    <w:r w:rsidRPr="00A7516D">
      <w:rPr>
        <w:rFonts w:cs="Arial"/>
        <w:sz w:val="14"/>
      </w:rPr>
      <w:t xml:space="preserve">. </w:t>
    </w:r>
    <w:r w:rsidR="005056A0">
      <w:rPr>
        <w:rFonts w:cs="Arial"/>
        <w:sz w:val="14"/>
      </w:rPr>
      <w:t>Camino</w:t>
    </w:r>
    <w:r w:rsidRPr="00A7516D">
      <w:rPr>
        <w:rFonts w:cs="Arial"/>
        <w:sz w:val="14"/>
      </w:rPr>
      <w:t xml:space="preserve"> de Vera, s/n 46022 VALÈNCIA</w:t>
    </w:r>
  </w:p>
  <w:p w14:paraId="1EBEC834" w14:textId="77777777" w:rsidR="00BF4C34" w:rsidRPr="00352233" w:rsidRDefault="00BF4C34" w:rsidP="00BF4C34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 xml:space="preserve">Tel. +34 963 87 </w:t>
    </w:r>
    <w:r>
      <w:rPr>
        <w:rFonts w:cs="Arial"/>
        <w:sz w:val="14"/>
        <w:lang w:val="en-US"/>
      </w:rPr>
      <w:t>71</w:t>
    </w:r>
    <w:r w:rsidRPr="00352233">
      <w:rPr>
        <w:rFonts w:cs="Arial"/>
        <w:sz w:val="14"/>
        <w:lang w:val="en-US"/>
      </w:rPr>
      <w:t xml:space="preserve"> </w:t>
    </w:r>
    <w:r>
      <w:rPr>
        <w:rFonts w:cs="Arial"/>
        <w:sz w:val="14"/>
        <w:lang w:val="en-US"/>
      </w:rPr>
      <w:t>01</w:t>
    </w:r>
    <w:r w:rsidRPr="00352233">
      <w:rPr>
        <w:rFonts w:cs="Arial"/>
        <w:sz w:val="14"/>
        <w:lang w:val="en-US"/>
      </w:rPr>
      <w:t>, ext. 7</w:t>
    </w:r>
    <w:r>
      <w:rPr>
        <w:rFonts w:cs="Arial"/>
        <w:sz w:val="14"/>
        <w:lang w:val="en-US"/>
      </w:rPr>
      <w:t>1010</w:t>
    </w:r>
    <w:r w:rsidRPr="00352233">
      <w:rPr>
        <w:rFonts w:cs="Arial"/>
        <w:sz w:val="14"/>
        <w:lang w:val="en-US"/>
      </w:rPr>
      <w:t xml:space="preserve"> </w:t>
    </w:r>
  </w:p>
  <w:p w14:paraId="18132AA4" w14:textId="77777777" w:rsidR="007C0F9D" w:rsidRPr="005510EC" w:rsidRDefault="007C0F9D" w:rsidP="007C0F9D">
    <w:pPr>
      <w:pStyle w:val="Piedepgina"/>
      <w:rPr>
        <w:rFonts w:cs="Arial"/>
        <w:sz w:val="14"/>
        <w:lang w:val="en-GB"/>
      </w:rPr>
    </w:pPr>
    <w:r w:rsidRPr="005510EC">
      <w:rPr>
        <w:rFonts w:cs="Arial"/>
        <w:sz w:val="14"/>
        <w:lang w:val="en-GB"/>
      </w:rPr>
      <w:t>vecal@upv.es</w:t>
    </w:r>
  </w:p>
  <w:p w14:paraId="32578E73" w14:textId="77777777" w:rsidR="00BF4C34" w:rsidRPr="00041FE7" w:rsidRDefault="00BF4C34" w:rsidP="00BF4C34">
    <w:pPr>
      <w:pStyle w:val="Piedepgina"/>
      <w:rPr>
        <w:rFonts w:cs="Arial"/>
        <w:b/>
      </w:rPr>
    </w:pPr>
    <w:r w:rsidRPr="00041FE7">
      <w:rPr>
        <w:rFonts w:cs="Arial"/>
        <w:b/>
      </w:rPr>
      <w:t>www.upv.es</w:t>
    </w:r>
    <w:r w:rsidRPr="00041FE7">
      <w:rPr>
        <w:rFonts w:cs="Arial"/>
        <w:b/>
        <w:lang w:val="en-US"/>
      </w:rPr>
      <w:t>/</w:t>
    </w:r>
    <w:proofErr w:type="spellStart"/>
    <w:r w:rsidRPr="00041FE7">
      <w:rPr>
        <w:rFonts w:cs="Arial"/>
        <w:b/>
        <w:lang w:val="en-US"/>
      </w:rPr>
      <w:t>vecal</w:t>
    </w:r>
    <w:proofErr w:type="spellEnd"/>
  </w:p>
  <w:p w14:paraId="6400A672" w14:textId="77777777" w:rsidR="008831A6" w:rsidRPr="00FD2A3A" w:rsidRDefault="008831A6" w:rsidP="00BF4C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C82A0" w14:textId="77777777" w:rsidR="00DC669E" w:rsidRDefault="00DC66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501C7" w14:textId="77777777" w:rsidR="004A5751" w:rsidRDefault="004A5751">
      <w:r>
        <w:separator/>
      </w:r>
    </w:p>
  </w:footnote>
  <w:footnote w:type="continuationSeparator" w:id="0">
    <w:p w14:paraId="1E7684F4" w14:textId="77777777" w:rsidR="004A5751" w:rsidRDefault="004A5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F64F4" w14:textId="77777777" w:rsidR="00DC669E" w:rsidRDefault="00DC66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10064"/>
    </w:tblGrid>
    <w:tr w:rsidR="001A4DFE" w14:paraId="56CC8599" w14:textId="239A9FFC" w:rsidTr="001A4DFE">
      <w:tc>
        <w:tcPr>
          <w:tcW w:w="4253" w:type="dxa"/>
        </w:tcPr>
        <w:p w14:paraId="395713B3" w14:textId="77777777" w:rsidR="001A4DFE" w:rsidRPr="00B0030F" w:rsidRDefault="001A4DFE" w:rsidP="00B0030F">
          <w:pPr>
            <w:pStyle w:val="Encabezado"/>
            <w:tabs>
              <w:tab w:val="clear" w:pos="4252"/>
              <w:tab w:val="clear" w:pos="8504"/>
            </w:tabs>
          </w:pPr>
          <w:bookmarkStart w:id="0" w:name="_GoBack"/>
          <w:r w:rsidRPr="00B0030F">
            <w:rPr>
              <w:noProof/>
            </w:rPr>
            <w:drawing>
              <wp:inline distT="0" distB="0" distL="0" distR="0" wp14:anchorId="7F2E132C" wp14:editId="23CFB792">
                <wp:extent cx="1765300" cy="1152525"/>
                <wp:effectExtent l="0" t="0" r="6350" b="9525"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30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10064" w:type="dxa"/>
        </w:tcPr>
        <w:p w14:paraId="5627163B" w14:textId="77777777" w:rsidR="001A4DFE" w:rsidRPr="002E0B8E" w:rsidRDefault="001A4DFE" w:rsidP="00B0030F">
          <w:pPr>
            <w:pStyle w:val="Encabezado"/>
            <w:tabs>
              <w:tab w:val="clear" w:pos="4252"/>
              <w:tab w:val="clear" w:pos="8504"/>
            </w:tabs>
            <w:jc w:val="both"/>
            <w:rPr>
              <w:rFonts w:cs="Arial"/>
              <w:b/>
              <w:bCs/>
              <w:color w:val="1F4E79" w:themeColor="accent1" w:themeShade="80"/>
              <w:sz w:val="24"/>
              <w:lang w:val="es-ES_tradnl"/>
            </w:rPr>
          </w:pPr>
        </w:p>
        <w:p w14:paraId="348CA994" w14:textId="77777777" w:rsidR="001A4DFE" w:rsidRPr="002E0B8E" w:rsidRDefault="001A4DFE" w:rsidP="00B0030F">
          <w:pPr>
            <w:pStyle w:val="Encabezado"/>
            <w:tabs>
              <w:tab w:val="clear" w:pos="4252"/>
              <w:tab w:val="clear" w:pos="8504"/>
            </w:tabs>
            <w:jc w:val="both"/>
            <w:rPr>
              <w:rFonts w:cs="Arial"/>
              <w:b/>
              <w:bCs/>
              <w:color w:val="1F4E79" w:themeColor="accent1" w:themeShade="80"/>
              <w:sz w:val="24"/>
              <w:lang w:val="es-ES_tradnl"/>
            </w:rPr>
          </w:pPr>
        </w:p>
        <w:p w14:paraId="13526BEF" w14:textId="77777777" w:rsidR="001A4DFE" w:rsidRPr="002E0B8E" w:rsidRDefault="001A4DFE" w:rsidP="00B0030F">
          <w:pPr>
            <w:pStyle w:val="Encabezado"/>
            <w:tabs>
              <w:tab w:val="clear" w:pos="4252"/>
              <w:tab w:val="clear" w:pos="8504"/>
            </w:tabs>
            <w:jc w:val="both"/>
            <w:rPr>
              <w:rFonts w:cs="Arial"/>
              <w:b/>
              <w:bCs/>
              <w:color w:val="1F4E79" w:themeColor="accent1" w:themeShade="80"/>
              <w:sz w:val="24"/>
              <w:lang w:val="es-ES_tradnl"/>
            </w:rPr>
          </w:pPr>
        </w:p>
        <w:p w14:paraId="5C036925" w14:textId="77777777" w:rsidR="001A4DFE" w:rsidRPr="002E0B8E" w:rsidRDefault="001A4DFE" w:rsidP="001A4DFE">
          <w:pPr>
            <w:jc w:val="right"/>
            <w:rPr>
              <w:rFonts w:cs="Arial"/>
              <w:b/>
              <w:bCs/>
              <w:color w:val="1F4E79" w:themeColor="accent1" w:themeShade="80"/>
              <w:sz w:val="24"/>
              <w:lang w:val="es-ES_tradnl"/>
            </w:rPr>
          </w:pPr>
          <w:r w:rsidRPr="002E0B8E">
            <w:rPr>
              <w:rFonts w:cs="Arial"/>
              <w:b/>
              <w:bCs/>
              <w:color w:val="1F4E79" w:themeColor="accent1" w:themeShade="80"/>
              <w:sz w:val="24"/>
              <w:lang w:val="es-ES_tradnl"/>
            </w:rPr>
            <w:t>CONVOCATORIA DE AYUDAS DINT-22</w:t>
          </w:r>
        </w:p>
        <w:p w14:paraId="5C9B8F12" w14:textId="77777777" w:rsidR="001A4DFE" w:rsidRDefault="001A4DFE" w:rsidP="00B0030F">
          <w:pPr>
            <w:pStyle w:val="Encabezado"/>
            <w:tabs>
              <w:tab w:val="clear" w:pos="4252"/>
              <w:tab w:val="clear" w:pos="8504"/>
            </w:tabs>
          </w:pPr>
        </w:p>
      </w:tc>
    </w:tr>
  </w:tbl>
  <w:p w14:paraId="00F2EBF3" w14:textId="6DB7A58D" w:rsidR="008831A6" w:rsidRDefault="008831A6" w:rsidP="00B0030F">
    <w:pPr>
      <w:pStyle w:val="Encabezado"/>
      <w:tabs>
        <w:tab w:val="clear" w:pos="4252"/>
        <w:tab w:val="clear" w:pos="8504"/>
        <w:tab w:val="left" w:pos="58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88153" w14:textId="77777777" w:rsidR="00DC669E" w:rsidRDefault="00DC66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F"/>
    <w:rsid w:val="000B3795"/>
    <w:rsid w:val="000C5A31"/>
    <w:rsid w:val="00123E34"/>
    <w:rsid w:val="001308E8"/>
    <w:rsid w:val="00155969"/>
    <w:rsid w:val="001602AA"/>
    <w:rsid w:val="001A4DFE"/>
    <w:rsid w:val="001B5AC4"/>
    <w:rsid w:val="001D520D"/>
    <w:rsid w:val="001D7E4E"/>
    <w:rsid w:val="001F09F0"/>
    <w:rsid w:val="0021735E"/>
    <w:rsid w:val="00241C56"/>
    <w:rsid w:val="00273700"/>
    <w:rsid w:val="002A7492"/>
    <w:rsid w:val="002C1795"/>
    <w:rsid w:val="002E1289"/>
    <w:rsid w:val="002F5999"/>
    <w:rsid w:val="00345C60"/>
    <w:rsid w:val="003C0F96"/>
    <w:rsid w:val="003E732C"/>
    <w:rsid w:val="00446271"/>
    <w:rsid w:val="00454DC7"/>
    <w:rsid w:val="00472EB0"/>
    <w:rsid w:val="004A5751"/>
    <w:rsid w:val="004C3A2E"/>
    <w:rsid w:val="004D3A9D"/>
    <w:rsid w:val="004F08B8"/>
    <w:rsid w:val="005056A0"/>
    <w:rsid w:val="00507B83"/>
    <w:rsid w:val="00530E02"/>
    <w:rsid w:val="00537ABA"/>
    <w:rsid w:val="005406C2"/>
    <w:rsid w:val="00560785"/>
    <w:rsid w:val="005B07F0"/>
    <w:rsid w:val="005C5070"/>
    <w:rsid w:val="00656EEC"/>
    <w:rsid w:val="006A3566"/>
    <w:rsid w:val="006E323D"/>
    <w:rsid w:val="007969D5"/>
    <w:rsid w:val="007C0F9D"/>
    <w:rsid w:val="007E2DC5"/>
    <w:rsid w:val="00843485"/>
    <w:rsid w:val="008831A6"/>
    <w:rsid w:val="00892680"/>
    <w:rsid w:val="008F4877"/>
    <w:rsid w:val="0090388D"/>
    <w:rsid w:val="009149C4"/>
    <w:rsid w:val="00965985"/>
    <w:rsid w:val="00970752"/>
    <w:rsid w:val="009B7E85"/>
    <w:rsid w:val="00A41931"/>
    <w:rsid w:val="00A56CEE"/>
    <w:rsid w:val="00AA0530"/>
    <w:rsid w:val="00AE1DB3"/>
    <w:rsid w:val="00AE55EE"/>
    <w:rsid w:val="00AE7F16"/>
    <w:rsid w:val="00B0030F"/>
    <w:rsid w:val="00B07F61"/>
    <w:rsid w:val="00B64F71"/>
    <w:rsid w:val="00BF4C34"/>
    <w:rsid w:val="00C03EE1"/>
    <w:rsid w:val="00C11683"/>
    <w:rsid w:val="00C534D5"/>
    <w:rsid w:val="00C54F70"/>
    <w:rsid w:val="00C84CFD"/>
    <w:rsid w:val="00D63DB9"/>
    <w:rsid w:val="00D86310"/>
    <w:rsid w:val="00D87A89"/>
    <w:rsid w:val="00DA39FA"/>
    <w:rsid w:val="00DB7BD1"/>
    <w:rsid w:val="00DC669E"/>
    <w:rsid w:val="00E47858"/>
    <w:rsid w:val="00E80701"/>
    <w:rsid w:val="00E83D61"/>
    <w:rsid w:val="00EA2D37"/>
    <w:rsid w:val="00EB6031"/>
    <w:rsid w:val="00EC2497"/>
    <w:rsid w:val="00EF4A01"/>
    <w:rsid w:val="00F12B02"/>
    <w:rsid w:val="00F13D82"/>
    <w:rsid w:val="00F40215"/>
    <w:rsid w:val="00FD2A3A"/>
    <w:rsid w:val="00FD7019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21E41D"/>
  <w15:chartTrackingRefBased/>
  <w15:docId w15:val="{A3765511-F1F2-4700-B591-2D8EB6D1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30F"/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B0030F"/>
    <w:pPr>
      <w:keepNext/>
      <w:ind w:left="-70" w:right="-852"/>
      <w:jc w:val="center"/>
      <w:outlineLvl w:val="6"/>
    </w:pPr>
    <w:rPr>
      <w:rFonts w:ascii="Arial" w:hAnsi="Arial" w:cs="Arial"/>
      <w:b/>
      <w:sz w:val="18"/>
    </w:rPr>
  </w:style>
  <w:style w:type="paragraph" w:styleId="Ttulo8">
    <w:name w:val="heading 8"/>
    <w:basedOn w:val="Normal"/>
    <w:next w:val="Normal"/>
    <w:link w:val="Ttulo8Car"/>
    <w:qFormat/>
    <w:rsid w:val="00B0030F"/>
    <w:pPr>
      <w:keepNext/>
      <w:ind w:hanging="567"/>
      <w:outlineLvl w:val="7"/>
    </w:pPr>
    <w:rPr>
      <w:rFonts w:ascii="Arial Narrow" w:hAnsi="Arial Narrow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831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831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2A3A"/>
    <w:rPr>
      <w:rFonts w:ascii="Arial" w:hAnsi="Arial"/>
      <w:szCs w:val="24"/>
    </w:rPr>
  </w:style>
  <w:style w:type="character" w:customStyle="1" w:styleId="Ttulo7Car">
    <w:name w:val="Título 7 Car"/>
    <w:basedOn w:val="Fuentedeprrafopredeter"/>
    <w:link w:val="Ttulo7"/>
    <w:rsid w:val="00B0030F"/>
    <w:rPr>
      <w:rFonts w:ascii="Arial" w:hAnsi="Arial" w:cs="Arial"/>
      <w:b/>
      <w:sz w:val="18"/>
    </w:rPr>
  </w:style>
  <w:style w:type="character" w:customStyle="1" w:styleId="Ttulo8Car">
    <w:name w:val="Título 8 Car"/>
    <w:basedOn w:val="Fuentedeprrafopredeter"/>
    <w:link w:val="Ttulo8"/>
    <w:rsid w:val="00B0030F"/>
    <w:rPr>
      <w:rFonts w:ascii="Arial Narrow" w:hAnsi="Arial Narrow"/>
      <w:b/>
      <w:bCs/>
      <w:sz w:val="22"/>
    </w:rPr>
  </w:style>
  <w:style w:type="paragraph" w:styleId="Textoindependiente">
    <w:name w:val="Body Text"/>
    <w:basedOn w:val="Normal"/>
    <w:link w:val="TextoindependienteCar"/>
    <w:rsid w:val="00B0030F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B0030F"/>
    <w:rPr>
      <w:rFonts w:ascii="Arial" w:hAnsi="Arial"/>
      <w:sz w:val="14"/>
    </w:rPr>
  </w:style>
  <w:style w:type="paragraph" w:styleId="Sangra2detindependiente">
    <w:name w:val="Body Text Indent 2"/>
    <w:basedOn w:val="Normal"/>
    <w:link w:val="Sangra2detindependienteCar"/>
    <w:rsid w:val="00B0030F"/>
    <w:pPr>
      <w:ind w:left="-567"/>
      <w:jc w:val="both"/>
    </w:pPr>
    <w:rPr>
      <w:rFonts w:ascii="Arial Narrow" w:hAnsi="Arial Narrow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030F"/>
    <w:rPr>
      <w:rFonts w:ascii="Arial Narrow" w:hAnsi="Arial Narrow"/>
    </w:rPr>
  </w:style>
  <w:style w:type="table" w:styleId="Tablaconcuadrcula">
    <w:name w:val="Table Grid"/>
    <w:basedOn w:val="Tablanormal"/>
    <w:rsid w:val="00B00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1F0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mjjuan\Temp\Temp1_Plantillas%20VECAL%20AZ.zip\VECAL_c_h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VECAL_c_hor</Template>
  <TotalTime>1</TotalTime>
  <Pages>4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Jesus Juan Chicharro</dc:creator>
  <cp:keywords/>
  <cp:lastModifiedBy>Enrique Gandia Soriano</cp:lastModifiedBy>
  <cp:revision>2</cp:revision>
  <dcterms:created xsi:type="dcterms:W3CDTF">2022-04-26T10:16:00Z</dcterms:created>
  <dcterms:modified xsi:type="dcterms:W3CDTF">2022-04-26T10:16:00Z</dcterms:modified>
</cp:coreProperties>
</file>