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E3A88" w14:textId="227A6437" w:rsidR="007D2151" w:rsidRPr="00234304" w:rsidRDefault="00126960" w:rsidP="007D2151">
      <w:pPr>
        <w:suppressAutoHyphens/>
        <w:spacing w:after="0"/>
        <w:jc w:val="center"/>
        <w:rPr>
          <w:rFonts w:ascii="Arial" w:hAnsi="Arial" w:cs="Arial"/>
          <w:b/>
          <w:bCs/>
          <w:sz w:val="28"/>
          <w:szCs w:val="28"/>
        </w:rPr>
      </w:pPr>
      <w:bookmarkStart w:id="0" w:name="_Hlk98146849"/>
      <w:bookmarkEnd w:id="0"/>
      <w:proofErr w:type="spellStart"/>
      <w:r w:rsidRPr="00CB110F">
        <w:rPr>
          <w:rFonts w:ascii="Arial" w:hAnsi="Arial" w:cs="Arial"/>
          <w:b/>
          <w:bCs/>
          <w:sz w:val="28"/>
          <w:szCs w:val="28"/>
        </w:rPr>
        <w:t>UPVIgnite</w:t>
      </w:r>
      <w:proofErr w:type="spellEnd"/>
      <w:r w:rsidRPr="00CB110F">
        <w:rPr>
          <w:rFonts w:ascii="Arial" w:hAnsi="Arial" w:cs="Arial"/>
          <w:b/>
          <w:bCs/>
          <w:sz w:val="28"/>
          <w:szCs w:val="28"/>
        </w:rPr>
        <w:t xml:space="preserve"> ISTOBAL</w:t>
      </w:r>
    </w:p>
    <w:p w14:paraId="3A5D4902" w14:textId="256DC994" w:rsidR="007D2151" w:rsidRPr="00234304" w:rsidRDefault="007D2151" w:rsidP="007D2151">
      <w:pPr>
        <w:suppressAutoHyphens/>
        <w:spacing w:after="0"/>
        <w:jc w:val="center"/>
        <w:rPr>
          <w:rFonts w:ascii="Arial" w:hAnsi="Arial" w:cs="Arial"/>
        </w:rPr>
      </w:pPr>
      <w:r w:rsidRPr="00234304">
        <w:rPr>
          <w:rFonts w:ascii="Arial" w:hAnsi="Arial" w:cs="Arial"/>
        </w:rPr>
        <w:t>FORMULARIO DE JUSTIFICACIÓN</w:t>
      </w:r>
    </w:p>
    <w:p w14:paraId="27C6B1B6" w14:textId="77777777" w:rsidR="007D2151" w:rsidRPr="00234304" w:rsidRDefault="007D2151" w:rsidP="007D2151">
      <w:pPr>
        <w:suppressAutoHyphens/>
        <w:spacing w:after="0"/>
        <w:jc w:val="center"/>
        <w:rPr>
          <w:rFonts w:ascii="Arial" w:hAnsi="Arial" w:cs="Arial"/>
          <w:b/>
          <w:bCs/>
          <w:sz w:val="24"/>
          <w:szCs w:val="24"/>
        </w:rPr>
      </w:pPr>
    </w:p>
    <w:p w14:paraId="0C9C60BF" w14:textId="77777777" w:rsidR="007D2151" w:rsidRPr="00234304" w:rsidRDefault="007D2151" w:rsidP="007D2151">
      <w:pPr>
        <w:autoSpaceDE w:val="0"/>
        <w:autoSpaceDN w:val="0"/>
        <w:adjustRightInd w:val="0"/>
        <w:spacing w:after="0" w:line="240" w:lineRule="auto"/>
        <w:rPr>
          <w:rFonts w:ascii="Arial" w:hAnsi="Arial" w:cs="Arial"/>
        </w:rPr>
      </w:pPr>
      <w:r w:rsidRPr="00234304">
        <w:rPr>
          <w:rFonts w:ascii="Arial" w:hAnsi="Arial" w:cs="Arial"/>
          <w:b/>
          <w:bCs/>
          <w:color w:val="000000" w:themeColor="text1"/>
        </w:rPr>
        <w:t xml:space="preserve">TÍTULO: </w:t>
      </w:r>
    </w:p>
    <w:p w14:paraId="663839C1" w14:textId="77777777" w:rsidR="007D2151" w:rsidRPr="00234304" w:rsidRDefault="007D2151" w:rsidP="007D2151">
      <w:pPr>
        <w:autoSpaceDE w:val="0"/>
        <w:autoSpaceDN w:val="0"/>
        <w:adjustRightInd w:val="0"/>
        <w:spacing w:after="0" w:line="240" w:lineRule="auto"/>
        <w:rPr>
          <w:rFonts w:ascii="Arial" w:hAnsi="Arial" w:cs="Arial"/>
          <w:color w:val="000000"/>
        </w:rPr>
      </w:pPr>
    </w:p>
    <w:p w14:paraId="160C8E10" w14:textId="77777777" w:rsidR="007D2151" w:rsidRPr="00234304" w:rsidRDefault="007D2151" w:rsidP="007D2151">
      <w:pPr>
        <w:autoSpaceDE w:val="0"/>
        <w:autoSpaceDN w:val="0"/>
        <w:adjustRightInd w:val="0"/>
        <w:spacing w:after="0" w:line="240" w:lineRule="auto"/>
        <w:rPr>
          <w:rFonts w:ascii="Arial" w:hAnsi="Arial" w:cs="Arial"/>
          <w:b/>
          <w:bCs/>
          <w:color w:val="000000" w:themeColor="text1"/>
        </w:rPr>
      </w:pPr>
      <w:r w:rsidRPr="00234304">
        <w:rPr>
          <w:rFonts w:ascii="Arial" w:hAnsi="Arial" w:cs="Arial"/>
          <w:b/>
          <w:bCs/>
          <w:color w:val="000000" w:themeColor="text1"/>
        </w:rPr>
        <w:t xml:space="preserve">ACRÓNIMO: </w:t>
      </w:r>
    </w:p>
    <w:p w14:paraId="7AB2B355" w14:textId="77777777" w:rsidR="007D2151" w:rsidRPr="00234304" w:rsidRDefault="007D2151" w:rsidP="007D2151">
      <w:pPr>
        <w:autoSpaceDE w:val="0"/>
        <w:autoSpaceDN w:val="0"/>
        <w:adjustRightInd w:val="0"/>
        <w:spacing w:after="0" w:line="240" w:lineRule="auto"/>
        <w:rPr>
          <w:rFonts w:ascii="Arial" w:hAnsi="Arial" w:cs="Arial"/>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536"/>
      </w:tblGrid>
      <w:tr w:rsidR="007D2151" w:rsidRPr="00234304" w14:paraId="78B362FE" w14:textId="77777777" w:rsidTr="00D54723">
        <w:trPr>
          <w:trHeight w:val="376"/>
        </w:trPr>
        <w:tc>
          <w:tcPr>
            <w:tcW w:w="4678" w:type="dxa"/>
          </w:tcPr>
          <w:p w14:paraId="3496B492" w14:textId="77777777" w:rsidR="007D2151" w:rsidRPr="00234304" w:rsidRDefault="007D2151" w:rsidP="00D54723">
            <w:pPr>
              <w:tabs>
                <w:tab w:val="left" w:pos="960"/>
              </w:tabs>
              <w:autoSpaceDE w:val="0"/>
              <w:autoSpaceDN w:val="0"/>
              <w:adjustRightInd w:val="0"/>
              <w:spacing w:after="0" w:line="240" w:lineRule="auto"/>
              <w:jc w:val="both"/>
              <w:rPr>
                <w:rFonts w:ascii="Arial" w:hAnsi="Arial" w:cs="Arial"/>
                <w:b/>
                <w:bCs/>
              </w:rPr>
            </w:pPr>
            <w:r w:rsidRPr="00234304">
              <w:rPr>
                <w:rFonts w:ascii="Arial" w:hAnsi="Arial" w:cs="Arial"/>
                <w:b/>
                <w:bCs/>
              </w:rPr>
              <w:t>Responsable UPV</w:t>
            </w:r>
          </w:p>
        </w:tc>
        <w:tc>
          <w:tcPr>
            <w:tcW w:w="4536" w:type="dxa"/>
          </w:tcPr>
          <w:p w14:paraId="149A2613" w14:textId="056AB4C7" w:rsidR="007D2151" w:rsidRPr="00234304" w:rsidRDefault="007D2151" w:rsidP="00C024C3">
            <w:pPr>
              <w:tabs>
                <w:tab w:val="left" w:pos="960"/>
              </w:tabs>
              <w:autoSpaceDE w:val="0"/>
              <w:autoSpaceDN w:val="0"/>
              <w:adjustRightInd w:val="0"/>
              <w:spacing w:after="0" w:line="240" w:lineRule="auto"/>
              <w:jc w:val="both"/>
              <w:rPr>
                <w:rFonts w:ascii="Arial" w:hAnsi="Arial" w:cs="Arial"/>
                <w:b/>
                <w:bCs/>
              </w:rPr>
            </w:pPr>
            <w:r w:rsidRPr="00CB110F">
              <w:rPr>
                <w:rFonts w:ascii="Arial" w:hAnsi="Arial" w:cs="Arial"/>
                <w:b/>
                <w:bCs/>
              </w:rPr>
              <w:t xml:space="preserve">Responsable </w:t>
            </w:r>
            <w:r w:rsidR="00126960" w:rsidRPr="00CB110F">
              <w:rPr>
                <w:rFonts w:ascii="Arial" w:hAnsi="Arial" w:cs="Arial"/>
                <w:b/>
                <w:bCs/>
              </w:rPr>
              <w:t>ISTOBAL</w:t>
            </w:r>
            <w:r w:rsidR="00032C79">
              <w:rPr>
                <w:rFonts w:ascii="Arial" w:hAnsi="Arial" w:cs="Arial"/>
                <w:b/>
                <w:bCs/>
              </w:rPr>
              <w:t xml:space="preserve"> </w:t>
            </w:r>
          </w:p>
        </w:tc>
      </w:tr>
      <w:tr w:rsidR="007D2151" w:rsidRPr="00234304" w14:paraId="13DB55D4" w14:textId="77777777" w:rsidTr="00D54723">
        <w:trPr>
          <w:trHeight w:val="986"/>
        </w:trPr>
        <w:tc>
          <w:tcPr>
            <w:tcW w:w="4678" w:type="dxa"/>
          </w:tcPr>
          <w:p w14:paraId="14E99E0A" w14:textId="77777777" w:rsidR="007D2151" w:rsidRPr="00234304" w:rsidRDefault="007D2151" w:rsidP="00D54723">
            <w:pPr>
              <w:tabs>
                <w:tab w:val="left" w:pos="960"/>
              </w:tabs>
              <w:autoSpaceDE w:val="0"/>
              <w:autoSpaceDN w:val="0"/>
              <w:adjustRightInd w:val="0"/>
              <w:spacing w:after="0" w:line="240" w:lineRule="auto"/>
              <w:jc w:val="both"/>
              <w:rPr>
                <w:rFonts w:ascii="Arial" w:hAnsi="Arial" w:cs="Arial"/>
                <w:bCs/>
              </w:rPr>
            </w:pPr>
            <w:r w:rsidRPr="00234304">
              <w:rPr>
                <w:rFonts w:ascii="Arial" w:hAnsi="Arial" w:cs="Arial"/>
                <w:bCs/>
              </w:rPr>
              <w:t xml:space="preserve">Nombre: </w:t>
            </w:r>
          </w:p>
          <w:p w14:paraId="6160B189" w14:textId="77777777" w:rsidR="007D2151" w:rsidRPr="00234304" w:rsidRDefault="007D2151" w:rsidP="00D54723">
            <w:pPr>
              <w:tabs>
                <w:tab w:val="left" w:pos="960"/>
              </w:tabs>
              <w:spacing w:after="0" w:line="240" w:lineRule="auto"/>
              <w:jc w:val="both"/>
              <w:rPr>
                <w:rFonts w:ascii="Arial" w:hAnsi="Arial" w:cs="Arial"/>
              </w:rPr>
            </w:pPr>
            <w:r w:rsidRPr="00234304">
              <w:rPr>
                <w:rFonts w:ascii="Arial" w:hAnsi="Arial" w:cs="Arial"/>
              </w:rPr>
              <w:t>Estructura Investigación:</w:t>
            </w:r>
          </w:p>
          <w:p w14:paraId="5587AEAF" w14:textId="77777777" w:rsidR="007D2151" w:rsidRPr="00234304" w:rsidRDefault="007D2151" w:rsidP="00D54723">
            <w:pPr>
              <w:tabs>
                <w:tab w:val="left" w:pos="960"/>
              </w:tabs>
              <w:spacing w:after="0" w:line="240" w:lineRule="auto"/>
              <w:jc w:val="both"/>
              <w:rPr>
                <w:rFonts w:ascii="Arial" w:hAnsi="Arial" w:cs="Arial"/>
              </w:rPr>
            </w:pPr>
            <w:r w:rsidRPr="00234304">
              <w:rPr>
                <w:rFonts w:ascii="Arial" w:hAnsi="Arial" w:cs="Arial"/>
              </w:rPr>
              <w:t xml:space="preserve">Correo electrónico: </w:t>
            </w:r>
          </w:p>
          <w:p w14:paraId="51454837" w14:textId="77777777" w:rsidR="007D2151" w:rsidRPr="00234304" w:rsidRDefault="007D2151" w:rsidP="00D54723">
            <w:pPr>
              <w:tabs>
                <w:tab w:val="left" w:pos="960"/>
              </w:tabs>
              <w:spacing w:after="0" w:line="240" w:lineRule="auto"/>
              <w:jc w:val="both"/>
              <w:rPr>
                <w:rFonts w:ascii="Arial" w:hAnsi="Arial" w:cs="Arial"/>
              </w:rPr>
            </w:pPr>
            <w:r w:rsidRPr="00234304">
              <w:rPr>
                <w:rFonts w:ascii="Arial" w:hAnsi="Arial" w:cs="Arial"/>
              </w:rPr>
              <w:t>Firma:</w:t>
            </w:r>
          </w:p>
          <w:p w14:paraId="69F03B3F" w14:textId="77777777" w:rsidR="007D2151" w:rsidRPr="00234304" w:rsidRDefault="007D2151" w:rsidP="00D54723">
            <w:pPr>
              <w:tabs>
                <w:tab w:val="left" w:pos="960"/>
              </w:tabs>
              <w:spacing w:after="0" w:line="240" w:lineRule="auto"/>
              <w:jc w:val="both"/>
              <w:rPr>
                <w:rFonts w:ascii="Arial" w:hAnsi="Arial" w:cs="Arial"/>
              </w:rPr>
            </w:pPr>
          </w:p>
          <w:p w14:paraId="401DD4DA" w14:textId="77777777" w:rsidR="007D2151" w:rsidRPr="00234304" w:rsidRDefault="007D2151" w:rsidP="00D54723">
            <w:pPr>
              <w:tabs>
                <w:tab w:val="left" w:pos="960"/>
              </w:tabs>
              <w:spacing w:after="0" w:line="240" w:lineRule="auto"/>
              <w:jc w:val="both"/>
              <w:rPr>
                <w:rFonts w:ascii="Arial" w:hAnsi="Arial" w:cs="Arial"/>
              </w:rPr>
            </w:pPr>
          </w:p>
          <w:p w14:paraId="537B776D" w14:textId="77777777" w:rsidR="007D2151" w:rsidRPr="00234304" w:rsidRDefault="007D2151" w:rsidP="00D54723">
            <w:pPr>
              <w:tabs>
                <w:tab w:val="left" w:pos="960"/>
              </w:tabs>
              <w:spacing w:after="0" w:line="240" w:lineRule="auto"/>
              <w:jc w:val="both"/>
              <w:rPr>
                <w:rFonts w:ascii="Arial" w:hAnsi="Arial" w:cs="Arial"/>
              </w:rPr>
            </w:pPr>
          </w:p>
          <w:p w14:paraId="42A16E55" w14:textId="77777777" w:rsidR="007D2151" w:rsidRPr="00234304" w:rsidRDefault="007D2151" w:rsidP="00D54723">
            <w:pPr>
              <w:tabs>
                <w:tab w:val="left" w:pos="960"/>
              </w:tabs>
              <w:spacing w:after="0" w:line="240" w:lineRule="auto"/>
              <w:jc w:val="both"/>
              <w:rPr>
                <w:rFonts w:ascii="Arial" w:hAnsi="Arial" w:cs="Arial"/>
              </w:rPr>
            </w:pPr>
          </w:p>
        </w:tc>
        <w:tc>
          <w:tcPr>
            <w:tcW w:w="4536" w:type="dxa"/>
          </w:tcPr>
          <w:p w14:paraId="461295A2" w14:textId="77777777" w:rsidR="007D2151" w:rsidRPr="00234304" w:rsidRDefault="007D2151" w:rsidP="00D54723">
            <w:pPr>
              <w:tabs>
                <w:tab w:val="left" w:pos="960"/>
              </w:tabs>
              <w:autoSpaceDE w:val="0"/>
              <w:autoSpaceDN w:val="0"/>
              <w:adjustRightInd w:val="0"/>
              <w:spacing w:after="0" w:line="240" w:lineRule="auto"/>
              <w:jc w:val="both"/>
              <w:rPr>
                <w:rFonts w:ascii="Arial" w:hAnsi="Arial" w:cs="Arial"/>
                <w:bCs/>
              </w:rPr>
            </w:pPr>
            <w:r w:rsidRPr="00234304">
              <w:rPr>
                <w:rFonts w:ascii="Arial" w:hAnsi="Arial" w:cs="Arial"/>
                <w:bCs/>
              </w:rPr>
              <w:t xml:space="preserve">Nombre: </w:t>
            </w:r>
          </w:p>
          <w:p w14:paraId="52035120" w14:textId="77777777" w:rsidR="007D2151" w:rsidRPr="00234304" w:rsidRDefault="007D2151" w:rsidP="00D54723">
            <w:pPr>
              <w:tabs>
                <w:tab w:val="left" w:pos="960"/>
              </w:tabs>
              <w:autoSpaceDE w:val="0"/>
              <w:autoSpaceDN w:val="0"/>
              <w:adjustRightInd w:val="0"/>
              <w:spacing w:after="0" w:line="240" w:lineRule="auto"/>
              <w:jc w:val="both"/>
              <w:rPr>
                <w:rFonts w:ascii="Arial" w:hAnsi="Arial" w:cs="Arial"/>
              </w:rPr>
            </w:pPr>
            <w:r w:rsidRPr="00234304">
              <w:rPr>
                <w:rFonts w:ascii="Arial" w:hAnsi="Arial" w:cs="Arial"/>
              </w:rPr>
              <w:t xml:space="preserve">Departamento/Unidad: </w:t>
            </w:r>
          </w:p>
          <w:p w14:paraId="644C1A54" w14:textId="77777777" w:rsidR="007D2151" w:rsidRPr="00234304" w:rsidRDefault="007D2151" w:rsidP="00D54723">
            <w:pPr>
              <w:tabs>
                <w:tab w:val="left" w:pos="960"/>
              </w:tabs>
              <w:autoSpaceDE w:val="0"/>
              <w:autoSpaceDN w:val="0"/>
              <w:adjustRightInd w:val="0"/>
              <w:spacing w:after="0" w:line="240" w:lineRule="auto"/>
              <w:jc w:val="both"/>
              <w:rPr>
                <w:rFonts w:ascii="Arial" w:hAnsi="Arial" w:cs="Arial"/>
              </w:rPr>
            </w:pPr>
            <w:r w:rsidRPr="00234304">
              <w:rPr>
                <w:rFonts w:ascii="Arial" w:hAnsi="Arial" w:cs="Arial"/>
              </w:rPr>
              <w:t>Correo electrónico:</w:t>
            </w:r>
          </w:p>
          <w:p w14:paraId="569B0352" w14:textId="77777777" w:rsidR="007D2151" w:rsidRPr="00234304" w:rsidRDefault="007D2151" w:rsidP="00D54723">
            <w:pPr>
              <w:tabs>
                <w:tab w:val="left" w:pos="960"/>
              </w:tabs>
              <w:autoSpaceDE w:val="0"/>
              <w:autoSpaceDN w:val="0"/>
              <w:adjustRightInd w:val="0"/>
              <w:spacing w:after="0" w:line="240" w:lineRule="auto"/>
              <w:jc w:val="both"/>
              <w:rPr>
                <w:rFonts w:ascii="Arial" w:hAnsi="Arial" w:cs="Arial"/>
              </w:rPr>
            </w:pPr>
            <w:r w:rsidRPr="00234304">
              <w:rPr>
                <w:rFonts w:ascii="Arial" w:hAnsi="Arial" w:cs="Arial"/>
              </w:rPr>
              <w:t>Firma:</w:t>
            </w:r>
          </w:p>
        </w:tc>
      </w:tr>
    </w:tbl>
    <w:p w14:paraId="60787537" w14:textId="77777777" w:rsidR="007D2151" w:rsidRPr="00234304" w:rsidRDefault="007D2151" w:rsidP="007D2151">
      <w:pPr>
        <w:spacing w:after="0" w:line="240" w:lineRule="auto"/>
        <w:rPr>
          <w:rFonts w:ascii="Arial" w:hAnsi="Arial" w:cs="Arial"/>
          <w:b/>
          <w:bCs/>
        </w:rPr>
      </w:pPr>
    </w:p>
    <w:p w14:paraId="0B2BE25A" w14:textId="77777777" w:rsidR="007D2151" w:rsidRPr="00234304" w:rsidRDefault="007D2151" w:rsidP="007D2151">
      <w:pPr>
        <w:tabs>
          <w:tab w:val="left" w:pos="960"/>
        </w:tabs>
        <w:autoSpaceDE w:val="0"/>
        <w:autoSpaceDN w:val="0"/>
        <w:adjustRightInd w:val="0"/>
        <w:spacing w:after="0" w:line="240" w:lineRule="auto"/>
        <w:jc w:val="center"/>
        <w:rPr>
          <w:rFonts w:ascii="Arial" w:hAnsi="Arial" w:cs="Arial"/>
        </w:rPr>
      </w:pPr>
    </w:p>
    <w:p w14:paraId="273C5944" w14:textId="4354CECA" w:rsidR="00DC4EA0" w:rsidRPr="00234304" w:rsidRDefault="00DC4EA0" w:rsidP="00DC4EA0">
      <w:pPr>
        <w:tabs>
          <w:tab w:val="left" w:pos="960"/>
        </w:tabs>
        <w:autoSpaceDE w:val="0"/>
        <w:autoSpaceDN w:val="0"/>
        <w:adjustRightInd w:val="0"/>
        <w:spacing w:after="0" w:line="240" w:lineRule="auto"/>
        <w:jc w:val="center"/>
        <w:rPr>
          <w:rFonts w:ascii="Arial" w:hAnsi="Arial" w:cs="Arial"/>
        </w:rPr>
      </w:pPr>
      <w:r w:rsidRPr="00234304">
        <w:rPr>
          <w:rFonts w:ascii="Arial" w:hAnsi="Arial" w:cs="Arial"/>
          <w:b/>
          <w:bCs/>
        </w:rPr>
        <w:t xml:space="preserve">JUSTIFICACION DE LA ACCION DESARROLLADA </w:t>
      </w:r>
      <w:r w:rsidRPr="00234304">
        <w:rPr>
          <w:rFonts w:ascii="Arial" w:hAnsi="Arial" w:cs="Arial"/>
        </w:rPr>
        <w:t>(3 páginas máximo)</w:t>
      </w:r>
    </w:p>
    <w:p w14:paraId="51395B58" w14:textId="77777777" w:rsidR="00DC4EA0" w:rsidRPr="00234304" w:rsidRDefault="00DC4EA0" w:rsidP="00DC4EA0">
      <w:pPr>
        <w:tabs>
          <w:tab w:val="left" w:pos="960"/>
        </w:tabs>
        <w:autoSpaceDE w:val="0"/>
        <w:autoSpaceDN w:val="0"/>
        <w:adjustRightInd w:val="0"/>
        <w:spacing w:after="0" w:line="240" w:lineRule="auto"/>
        <w:jc w:val="center"/>
        <w:rPr>
          <w:rFonts w:ascii="Arial" w:hAnsi="Arial" w:cs="Arial"/>
        </w:rPr>
      </w:pPr>
    </w:p>
    <w:p w14:paraId="62345A4A" w14:textId="321C2E9C" w:rsidR="00DC4EA0" w:rsidRPr="00234304" w:rsidRDefault="00DC4EA0" w:rsidP="007D2151">
      <w:pPr>
        <w:numPr>
          <w:ilvl w:val="0"/>
          <w:numId w:val="17"/>
        </w:numPr>
        <w:tabs>
          <w:tab w:val="left" w:pos="960"/>
        </w:tabs>
        <w:autoSpaceDE w:val="0"/>
        <w:autoSpaceDN w:val="0"/>
        <w:adjustRightInd w:val="0"/>
        <w:spacing w:after="0" w:line="240" w:lineRule="auto"/>
        <w:ind w:left="360"/>
        <w:contextualSpacing/>
        <w:jc w:val="both"/>
        <w:rPr>
          <w:rFonts w:ascii="Arial" w:hAnsi="Arial" w:cs="Arial"/>
          <w:b/>
          <w:bCs/>
          <w:i/>
        </w:rPr>
      </w:pPr>
      <w:r w:rsidRPr="00234304">
        <w:rPr>
          <w:rFonts w:ascii="Arial" w:hAnsi="Arial" w:cs="Arial"/>
          <w:b/>
          <w:bCs/>
        </w:rPr>
        <w:t xml:space="preserve">Describa </w:t>
      </w:r>
      <w:r w:rsidR="0005764B" w:rsidRPr="00234304">
        <w:rPr>
          <w:rFonts w:ascii="Arial" w:hAnsi="Arial" w:cs="Arial"/>
          <w:b/>
          <w:bCs/>
        </w:rPr>
        <w:t xml:space="preserve">el trabajo realizado y </w:t>
      </w:r>
      <w:r w:rsidRPr="00234304">
        <w:rPr>
          <w:rFonts w:ascii="Arial" w:hAnsi="Arial" w:cs="Arial"/>
          <w:b/>
          <w:bCs/>
        </w:rPr>
        <w:t xml:space="preserve">si han alcanzado los objetivos del proyecto. </w:t>
      </w:r>
      <w:r w:rsidRPr="00234304">
        <w:rPr>
          <w:rFonts w:ascii="Arial" w:hAnsi="Arial" w:cs="Arial"/>
          <w:bCs/>
          <w:i/>
          <w:sz w:val="16"/>
          <w:szCs w:val="16"/>
        </w:rPr>
        <w:t>(identificar de forma clara si se ha conseguido eliminar incertidumbre en la aplicación de la solución y en qué grado).</w:t>
      </w:r>
    </w:p>
    <w:p w14:paraId="57B80622" w14:textId="77777777" w:rsidR="00DC4EA0" w:rsidRPr="00234304" w:rsidRDefault="00DC4EA0">
      <w:pPr>
        <w:tabs>
          <w:tab w:val="left" w:pos="960"/>
        </w:tabs>
        <w:autoSpaceDE w:val="0"/>
        <w:autoSpaceDN w:val="0"/>
        <w:adjustRightInd w:val="0"/>
        <w:spacing w:after="0" w:line="240" w:lineRule="auto"/>
        <w:jc w:val="both"/>
        <w:rPr>
          <w:rFonts w:ascii="Arial" w:hAnsi="Arial" w:cs="Arial"/>
          <w:sz w:val="20"/>
          <w:szCs w:val="20"/>
        </w:rPr>
      </w:pPr>
    </w:p>
    <w:p w14:paraId="49D025F6" w14:textId="2DD15682" w:rsidR="00DC4EA0" w:rsidRPr="00234304" w:rsidRDefault="00DC4EA0" w:rsidP="007D2151">
      <w:pPr>
        <w:numPr>
          <w:ilvl w:val="0"/>
          <w:numId w:val="17"/>
        </w:numPr>
        <w:tabs>
          <w:tab w:val="left" w:pos="960"/>
        </w:tabs>
        <w:autoSpaceDE w:val="0"/>
        <w:autoSpaceDN w:val="0"/>
        <w:adjustRightInd w:val="0"/>
        <w:spacing w:after="0" w:line="240" w:lineRule="auto"/>
        <w:ind w:left="360"/>
        <w:contextualSpacing/>
        <w:jc w:val="both"/>
        <w:rPr>
          <w:rFonts w:ascii="Arial" w:hAnsi="Arial" w:cs="Arial"/>
          <w:bCs/>
          <w:sz w:val="16"/>
          <w:szCs w:val="16"/>
        </w:rPr>
      </w:pPr>
      <w:r w:rsidRPr="00234304">
        <w:rPr>
          <w:rFonts w:ascii="Arial" w:hAnsi="Arial" w:cs="Arial"/>
          <w:b/>
          <w:bCs/>
        </w:rPr>
        <w:t>Indique barreras o dificultades a las que se han enfrentado</w:t>
      </w:r>
    </w:p>
    <w:p w14:paraId="514D1F84" w14:textId="77777777" w:rsidR="00DC4EA0" w:rsidRPr="00234304" w:rsidRDefault="00DC4EA0">
      <w:pPr>
        <w:tabs>
          <w:tab w:val="left" w:pos="960"/>
        </w:tabs>
        <w:autoSpaceDE w:val="0"/>
        <w:autoSpaceDN w:val="0"/>
        <w:adjustRightInd w:val="0"/>
        <w:spacing w:after="0" w:line="240" w:lineRule="auto"/>
        <w:jc w:val="both"/>
        <w:rPr>
          <w:rFonts w:ascii="Arial" w:hAnsi="Arial" w:cs="Arial"/>
          <w:b/>
          <w:bCs/>
        </w:rPr>
      </w:pPr>
    </w:p>
    <w:p w14:paraId="1F29D5FA" w14:textId="7275A109" w:rsidR="00DC4EA0" w:rsidRPr="00234304" w:rsidRDefault="00DC4EA0" w:rsidP="00DC4EA0">
      <w:pPr>
        <w:pStyle w:val="Prrafodelista"/>
        <w:numPr>
          <w:ilvl w:val="0"/>
          <w:numId w:val="17"/>
        </w:numPr>
        <w:tabs>
          <w:tab w:val="left" w:pos="960"/>
        </w:tabs>
        <w:autoSpaceDE w:val="0"/>
        <w:autoSpaceDN w:val="0"/>
        <w:adjustRightInd w:val="0"/>
        <w:spacing w:after="0" w:line="240" w:lineRule="auto"/>
        <w:ind w:left="360"/>
        <w:jc w:val="both"/>
        <w:rPr>
          <w:rFonts w:ascii="Arial" w:hAnsi="Arial" w:cs="Arial"/>
          <w:bCs/>
          <w:i/>
          <w:sz w:val="16"/>
          <w:szCs w:val="16"/>
        </w:rPr>
      </w:pPr>
      <w:r w:rsidRPr="00234304">
        <w:rPr>
          <w:rFonts w:ascii="Arial" w:hAnsi="Arial" w:cs="Arial"/>
          <w:b/>
          <w:bCs/>
        </w:rPr>
        <w:t xml:space="preserve">Indique siguientes pasos que propone para alcanzar un TRL de mercado </w:t>
      </w:r>
      <w:r w:rsidRPr="00234304">
        <w:rPr>
          <w:rFonts w:ascii="Arial" w:hAnsi="Arial" w:cs="Arial"/>
          <w:bCs/>
          <w:i/>
          <w:sz w:val="16"/>
          <w:szCs w:val="16"/>
        </w:rPr>
        <w:t xml:space="preserve">(En caso de que haya posibilidad real, debe recoger un título de un posible proyecto, breve resumen de lo que se debería realizar para alcanzar un TLR de mercado, cuál sería el papel de cada parte, y programas de financiación a los que se podría concurrir) </w:t>
      </w:r>
    </w:p>
    <w:p w14:paraId="1B4C8BE7" w14:textId="77777777" w:rsidR="0005764B" w:rsidRPr="00234304" w:rsidRDefault="0005764B" w:rsidP="0005764B">
      <w:pPr>
        <w:tabs>
          <w:tab w:val="left" w:pos="960"/>
        </w:tabs>
        <w:autoSpaceDE w:val="0"/>
        <w:autoSpaceDN w:val="0"/>
        <w:adjustRightInd w:val="0"/>
        <w:spacing w:after="0" w:line="240" w:lineRule="auto"/>
        <w:ind w:left="360"/>
        <w:contextualSpacing/>
        <w:jc w:val="both"/>
        <w:rPr>
          <w:rFonts w:ascii="Arial" w:hAnsi="Arial" w:cs="Arial"/>
          <w:bCs/>
          <w:sz w:val="16"/>
          <w:szCs w:val="16"/>
        </w:rPr>
      </w:pPr>
    </w:p>
    <w:p w14:paraId="6E8C0523" w14:textId="0CA877C6" w:rsidR="0005764B" w:rsidRPr="00234304" w:rsidRDefault="0005764B" w:rsidP="0005764B">
      <w:pPr>
        <w:numPr>
          <w:ilvl w:val="0"/>
          <w:numId w:val="17"/>
        </w:numPr>
        <w:tabs>
          <w:tab w:val="left" w:pos="960"/>
        </w:tabs>
        <w:autoSpaceDE w:val="0"/>
        <w:autoSpaceDN w:val="0"/>
        <w:adjustRightInd w:val="0"/>
        <w:spacing w:after="0" w:line="240" w:lineRule="auto"/>
        <w:ind w:left="360"/>
        <w:contextualSpacing/>
        <w:jc w:val="both"/>
        <w:rPr>
          <w:rFonts w:ascii="Arial" w:hAnsi="Arial" w:cs="Arial"/>
          <w:bCs/>
          <w:sz w:val="16"/>
          <w:szCs w:val="16"/>
        </w:rPr>
      </w:pPr>
      <w:r w:rsidRPr="00234304">
        <w:rPr>
          <w:rFonts w:ascii="Arial" w:hAnsi="Arial" w:cs="Arial"/>
          <w:b/>
          <w:bCs/>
        </w:rPr>
        <w:t>Informe el gasto del presupuesto por cada parte</w:t>
      </w:r>
      <w:proofErr w:type="gramStart"/>
      <w:r w:rsidR="00CA2576">
        <w:rPr>
          <w:rFonts w:ascii="Arial" w:hAnsi="Arial" w:cs="Arial"/>
          <w:b/>
          <w:bCs/>
        </w:rPr>
        <w:t>. .</w:t>
      </w:r>
      <w:proofErr w:type="gramEnd"/>
      <w:r w:rsidR="00CA2576">
        <w:rPr>
          <w:rFonts w:ascii="Arial" w:hAnsi="Arial" w:cs="Arial"/>
          <w:b/>
          <w:bCs/>
        </w:rPr>
        <w:t xml:space="preserve"> </w:t>
      </w:r>
      <w:r w:rsidR="00CA2576" w:rsidRPr="009367FC">
        <w:rPr>
          <w:rFonts w:ascii="Arial" w:hAnsi="Arial" w:cs="Arial"/>
        </w:rPr>
        <w:t>(</w:t>
      </w:r>
      <w:r w:rsidR="00CA2576" w:rsidRPr="00041898">
        <w:rPr>
          <w:rFonts w:ascii="Arial" w:hAnsi="Arial" w:cs="Arial"/>
          <w:bCs/>
          <w:i/>
          <w:sz w:val="16"/>
          <w:szCs w:val="16"/>
        </w:rPr>
        <w:t>En el caso de la UPV, de Clave Específica correspondiente, adjuntar el Listado de operaciones asignadas en SERPIS a la justificación, en estado PROPUESTA</w:t>
      </w:r>
      <w:r w:rsidR="00CA2576">
        <w:rPr>
          <w:rFonts w:ascii="Arial" w:hAnsi="Arial" w:cs="Arial"/>
          <w:bCs/>
          <w:i/>
          <w:sz w:val="16"/>
          <w:szCs w:val="16"/>
        </w:rPr>
        <w:t>)</w:t>
      </w:r>
      <w:r w:rsidR="00CA2576" w:rsidRPr="00041898">
        <w:rPr>
          <w:rFonts w:ascii="Arial" w:hAnsi="Arial" w:cs="Arial"/>
          <w:bCs/>
          <w:i/>
          <w:sz w:val="16"/>
          <w:szCs w:val="16"/>
        </w:rPr>
        <w:t>.</w:t>
      </w:r>
    </w:p>
    <w:p w14:paraId="25AFB86D" w14:textId="22CCBAF0" w:rsidR="00DC4EA0" w:rsidRPr="00234304" w:rsidRDefault="00DC4EA0">
      <w:pPr>
        <w:rPr>
          <w:rFonts w:ascii="Arial" w:hAnsi="Arial" w:cs="Arial"/>
          <w:bCs/>
          <w:i/>
          <w:sz w:val="16"/>
          <w:szCs w:val="16"/>
        </w:rPr>
      </w:pPr>
    </w:p>
    <w:sectPr w:rsidR="00DC4EA0" w:rsidRPr="00234304" w:rsidSect="002C0841">
      <w:headerReference w:type="default" r:id="rId11"/>
      <w:footerReference w:type="default" r:id="rId12"/>
      <w:footerReference w:type="first" r:id="rId13"/>
      <w:pgSz w:w="11907" w:h="16840" w:code="9"/>
      <w:pgMar w:top="1671" w:right="1418" w:bottom="1418" w:left="1418" w:header="426" w:footer="1021" w:gutter="0"/>
      <w:pgNumType w:start="1"/>
      <w:cols w:space="709"/>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EC784" w14:textId="77777777" w:rsidR="00D9552B" w:rsidRDefault="00D9552B">
      <w:pPr>
        <w:spacing w:line="20" w:lineRule="exact"/>
        <w:rPr>
          <w:rFonts w:cs="Courier New"/>
        </w:rPr>
      </w:pPr>
    </w:p>
  </w:endnote>
  <w:endnote w:type="continuationSeparator" w:id="0">
    <w:p w14:paraId="73A65DE3" w14:textId="77777777" w:rsidR="00D9552B" w:rsidRDefault="00D9552B">
      <w:pPr>
        <w:rPr>
          <w:rFonts w:cs="Courier New"/>
        </w:rPr>
      </w:pPr>
      <w:r>
        <w:rPr>
          <w:rFonts w:cs="Courier New"/>
        </w:rPr>
        <w:t xml:space="preserve"> </w:t>
      </w:r>
    </w:p>
  </w:endnote>
  <w:endnote w:type="continuationNotice" w:id="1">
    <w:p w14:paraId="74F91A75" w14:textId="77777777" w:rsidR="00D9552B" w:rsidRDefault="00D9552B">
      <w:pPr>
        <w:rPr>
          <w:rFonts w:cs="Courier New"/>
        </w:rPr>
      </w:pPr>
      <w:r>
        <w:rPr>
          <w:rFonts w:cs="Courier New"/>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58F2B" w14:textId="47D63715" w:rsidR="00032C79" w:rsidRPr="003169FC" w:rsidRDefault="00032C79" w:rsidP="00231FE4">
    <w:pPr>
      <w:pStyle w:val="Piedepgina"/>
      <w:jc w:val="right"/>
      <w:rPr>
        <w:rFonts w:ascii="Arial" w:hAnsi="Arial" w:cs="Arial"/>
        <w:sz w:val="18"/>
        <w:szCs w:val="18"/>
      </w:rPr>
    </w:pPr>
    <w:r w:rsidRPr="003169FC">
      <w:rPr>
        <w:rStyle w:val="Nmerodepgina"/>
        <w:rFonts w:ascii="Arial" w:hAnsi="Arial" w:cs="Arial"/>
        <w:sz w:val="18"/>
        <w:szCs w:val="18"/>
      </w:rPr>
      <w:fldChar w:fldCharType="begin"/>
    </w:r>
    <w:r w:rsidRPr="003169FC">
      <w:rPr>
        <w:rStyle w:val="Nmerodepgina"/>
        <w:rFonts w:ascii="Arial" w:hAnsi="Arial" w:cs="Arial"/>
        <w:sz w:val="18"/>
        <w:szCs w:val="18"/>
      </w:rPr>
      <w:instrText xml:space="preserve"> PAGE </w:instrText>
    </w:r>
    <w:r w:rsidRPr="003169FC">
      <w:rPr>
        <w:rStyle w:val="Nmerodepgina"/>
        <w:rFonts w:ascii="Arial" w:hAnsi="Arial" w:cs="Arial"/>
        <w:sz w:val="18"/>
        <w:szCs w:val="18"/>
      </w:rPr>
      <w:fldChar w:fldCharType="separate"/>
    </w:r>
    <w:r w:rsidR="00B87F55">
      <w:rPr>
        <w:rStyle w:val="Nmerodepgina"/>
        <w:rFonts w:ascii="Arial" w:hAnsi="Arial" w:cs="Arial"/>
        <w:noProof/>
        <w:sz w:val="18"/>
        <w:szCs w:val="18"/>
      </w:rPr>
      <w:t>4</w:t>
    </w:r>
    <w:r w:rsidRPr="003169FC">
      <w:rPr>
        <w:rStyle w:val="Nmerodepgina"/>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C3D1B" w14:textId="77777777" w:rsidR="00032C79" w:rsidRDefault="00032C79" w:rsidP="22E89E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42203" w14:textId="77777777" w:rsidR="00D9552B" w:rsidRDefault="00D9552B">
      <w:pPr>
        <w:rPr>
          <w:rFonts w:cs="Courier New"/>
        </w:rPr>
      </w:pPr>
      <w:r>
        <w:rPr>
          <w:rFonts w:cs="Courier New"/>
        </w:rPr>
        <w:separator/>
      </w:r>
    </w:p>
  </w:footnote>
  <w:footnote w:type="continuationSeparator" w:id="0">
    <w:p w14:paraId="5E528EFD" w14:textId="77777777" w:rsidR="00D9552B" w:rsidRDefault="00D9552B">
      <w:pPr>
        <w:rPr>
          <w:rFonts w:cs="Courier New"/>
        </w:rPr>
      </w:pPr>
      <w:r>
        <w:rPr>
          <w:rFonts w:cs="Courier New"/>
        </w:rPr>
        <w:continuationSeparator/>
      </w:r>
    </w:p>
  </w:footnote>
  <w:footnote w:type="continuationNotice" w:id="1">
    <w:p w14:paraId="7CAC3B76" w14:textId="77777777" w:rsidR="00D9552B" w:rsidRDefault="00D955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E5AD" w14:textId="57B655DB" w:rsidR="00032C79" w:rsidRPr="00904F8F" w:rsidRDefault="00032C79" w:rsidP="00BA6189">
    <w:pPr>
      <w:tabs>
        <w:tab w:val="center" w:pos="4513"/>
      </w:tabs>
      <w:suppressAutoHyphens/>
      <w:spacing w:before="240" w:after="240"/>
      <w:rPr>
        <w:rFonts w:ascii="Arial" w:hAnsi="Arial" w:cs="Arial"/>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474F3EA"/>
    <w:multiLevelType w:val="hybridMultilevel"/>
    <w:tmpl w:val="DDE4F89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114A9"/>
    <w:multiLevelType w:val="hybridMultilevel"/>
    <w:tmpl w:val="0BE24784"/>
    <w:lvl w:ilvl="0" w:tplc="539E403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78B7F50"/>
    <w:multiLevelType w:val="hybridMultilevel"/>
    <w:tmpl w:val="37BC9A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093A2D"/>
    <w:multiLevelType w:val="hybridMultilevel"/>
    <w:tmpl w:val="45702C6E"/>
    <w:lvl w:ilvl="0" w:tplc="0C0A0001">
      <w:start w:val="1"/>
      <w:numFmt w:val="bullet"/>
      <w:lvlText w:val=""/>
      <w:lvlJc w:val="left"/>
      <w:pPr>
        <w:ind w:left="1364" w:hanging="360"/>
      </w:pPr>
      <w:rPr>
        <w:rFonts w:ascii="Symbol" w:hAnsi="Symbol" w:hint="default"/>
      </w:rPr>
    </w:lvl>
    <w:lvl w:ilvl="1" w:tplc="0C0A0003">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4" w15:restartNumberingAfterBreak="0">
    <w:nsid w:val="0E2D7935"/>
    <w:multiLevelType w:val="hybridMultilevel"/>
    <w:tmpl w:val="5C4C654C"/>
    <w:lvl w:ilvl="0" w:tplc="AE9C2750">
      <w:start w:val="1"/>
      <w:numFmt w:val="decimal"/>
      <w:lvlText w:val="%1)"/>
      <w:lvlJc w:val="left"/>
      <w:pPr>
        <w:ind w:left="720" w:hanging="360"/>
      </w:pPr>
      <w:rPr>
        <w:rFonts w:cs="Times New Roman" w:hint="default"/>
        <w:b/>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096F0A"/>
    <w:multiLevelType w:val="hybridMultilevel"/>
    <w:tmpl w:val="3224DEFC"/>
    <w:lvl w:ilvl="0" w:tplc="F812642C">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141E7AD4"/>
    <w:multiLevelType w:val="hybridMultilevel"/>
    <w:tmpl w:val="BC62AC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0B6C6C"/>
    <w:multiLevelType w:val="hybridMultilevel"/>
    <w:tmpl w:val="8766E134"/>
    <w:lvl w:ilvl="0" w:tplc="0C0A0017">
      <w:start w:val="1"/>
      <w:numFmt w:val="lowerLetter"/>
      <w:lvlText w:val="%1)"/>
      <w:lvlJc w:val="left"/>
      <w:pPr>
        <w:ind w:left="360" w:hanging="360"/>
      </w:pPr>
      <w:rPr>
        <w:rFonts w:hint="default"/>
        <w:b w:val="0"/>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8" w15:restartNumberingAfterBreak="0">
    <w:nsid w:val="1F16350D"/>
    <w:multiLevelType w:val="hybridMultilevel"/>
    <w:tmpl w:val="59241264"/>
    <w:lvl w:ilvl="0" w:tplc="9516F882">
      <w:start w:val="1"/>
      <w:numFmt w:val="decimal"/>
      <w:lvlText w:val="%1."/>
      <w:lvlJc w:val="left"/>
      <w:pPr>
        <w:ind w:left="644" w:hanging="360"/>
      </w:pPr>
      <w:rPr>
        <w:rFonts w:hint="default"/>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24EA7085"/>
    <w:multiLevelType w:val="hybridMultilevel"/>
    <w:tmpl w:val="E6E43FA0"/>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5586241"/>
    <w:multiLevelType w:val="hybridMultilevel"/>
    <w:tmpl w:val="6932412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265F349E"/>
    <w:multiLevelType w:val="hybridMultilevel"/>
    <w:tmpl w:val="9CFAB68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80051CF"/>
    <w:multiLevelType w:val="hybridMultilevel"/>
    <w:tmpl w:val="9ABCC0D2"/>
    <w:lvl w:ilvl="0" w:tplc="AE9C2750">
      <w:start w:val="1"/>
      <w:numFmt w:val="decimal"/>
      <w:lvlText w:val="%1)"/>
      <w:lvlJc w:val="left"/>
      <w:pPr>
        <w:ind w:left="360" w:hanging="360"/>
      </w:pPr>
      <w:rPr>
        <w:rFonts w:cs="Times New Roman"/>
        <w:b/>
        <w:sz w:val="22"/>
        <w:szCs w:val="22"/>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BD261A7"/>
    <w:multiLevelType w:val="hybridMultilevel"/>
    <w:tmpl w:val="1890B442"/>
    <w:lvl w:ilvl="0" w:tplc="B0F2DD30">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07645C"/>
    <w:multiLevelType w:val="hybridMultilevel"/>
    <w:tmpl w:val="D8B8C5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397692"/>
    <w:multiLevelType w:val="hybridMultilevel"/>
    <w:tmpl w:val="CDE8C7E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4195D79"/>
    <w:multiLevelType w:val="hybridMultilevel"/>
    <w:tmpl w:val="33129464"/>
    <w:lvl w:ilvl="0" w:tplc="0C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68B20B0"/>
    <w:multiLevelType w:val="hybridMultilevel"/>
    <w:tmpl w:val="E9725FF4"/>
    <w:lvl w:ilvl="0" w:tplc="0C0A0001">
      <w:start w:val="1"/>
      <w:numFmt w:val="bullet"/>
      <w:lvlText w:val=""/>
      <w:lvlJc w:val="left"/>
      <w:pPr>
        <w:ind w:left="1080" w:hanging="360"/>
      </w:pPr>
      <w:rPr>
        <w:rFonts w:ascii="Symbol" w:hAnsi="Symbol" w:hint="default"/>
      </w:rPr>
    </w:lvl>
    <w:lvl w:ilvl="1" w:tplc="FFFFFFFF">
      <w:start w:val="1"/>
      <w:numFmt w:val="bullet"/>
      <w:lvlText w:val="-"/>
      <w:lvlJc w:val="left"/>
      <w:pPr>
        <w:ind w:left="1800" w:hanging="360"/>
      </w:pPr>
      <w:rPr>
        <w:rFonts w:ascii="Calibri" w:hAnsi="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BF0336B"/>
    <w:multiLevelType w:val="hybridMultilevel"/>
    <w:tmpl w:val="BEC079CC"/>
    <w:lvl w:ilvl="0" w:tplc="0C0A0017">
      <w:start w:val="1"/>
      <w:numFmt w:val="lowerLetter"/>
      <w:lvlText w:val="%1)"/>
      <w:lvlJc w:val="left"/>
      <w:pPr>
        <w:ind w:left="360" w:hanging="360"/>
      </w:pPr>
      <w:rPr>
        <w:rFonts w:hint="default"/>
        <w:b w:val="0"/>
      </w:rPr>
    </w:lvl>
    <w:lvl w:ilvl="1" w:tplc="0C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C4A1B05"/>
    <w:multiLevelType w:val="hybridMultilevel"/>
    <w:tmpl w:val="7AF80622"/>
    <w:lvl w:ilvl="0" w:tplc="9EBC3916">
      <w:start w:val="1"/>
      <w:numFmt w:val="lowerLetter"/>
      <w:lvlText w:val="%1)"/>
      <w:lvlJc w:val="left"/>
      <w:pPr>
        <w:ind w:left="360" w:hanging="360"/>
      </w:pPr>
      <w:rPr>
        <w:rFonts w:hint="default"/>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02F1532"/>
    <w:multiLevelType w:val="hybridMultilevel"/>
    <w:tmpl w:val="452E4534"/>
    <w:lvl w:ilvl="0" w:tplc="FFFFFFFF">
      <w:start w:val="1"/>
      <w:numFmt w:val="lowerLetter"/>
      <w:lvlText w:val="%1."/>
      <w:lvlJc w:val="left"/>
      <w:pPr>
        <w:ind w:left="1080" w:hanging="360"/>
      </w:pPr>
    </w:lvl>
    <w:lvl w:ilvl="1" w:tplc="8162FEA6">
      <w:start w:val="1"/>
      <w:numFmt w:val="bullet"/>
      <w:lvlText w:val="-"/>
      <w:lvlJc w:val="left"/>
      <w:pPr>
        <w:ind w:left="1800" w:hanging="360"/>
      </w:pPr>
      <w:rPr>
        <w:rFonts w:ascii="Calibri" w:hAnsi="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18968E8"/>
    <w:multiLevelType w:val="hybridMultilevel"/>
    <w:tmpl w:val="47D2986C"/>
    <w:lvl w:ilvl="0" w:tplc="718811E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512E54"/>
    <w:multiLevelType w:val="hybridMultilevel"/>
    <w:tmpl w:val="571642BA"/>
    <w:lvl w:ilvl="0" w:tplc="F812642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F704882"/>
    <w:multiLevelType w:val="hybridMultilevel"/>
    <w:tmpl w:val="CA92BA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21A7392"/>
    <w:multiLevelType w:val="hybridMultilevel"/>
    <w:tmpl w:val="6CAA33D8"/>
    <w:lvl w:ilvl="0" w:tplc="B95CB6F6">
      <w:start w:val="1"/>
      <w:numFmt w:val="low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5" w15:restartNumberingAfterBreak="0">
    <w:nsid w:val="57680B79"/>
    <w:multiLevelType w:val="hybridMultilevel"/>
    <w:tmpl w:val="A07E90FC"/>
    <w:lvl w:ilvl="0" w:tplc="8162FEA6">
      <w:start w:val="1"/>
      <w:numFmt w:val="bullet"/>
      <w:lvlText w:val="-"/>
      <w:lvlJc w:val="left"/>
      <w:pPr>
        <w:ind w:left="360" w:hanging="360"/>
      </w:pPr>
      <w:rPr>
        <w:rFonts w:ascii="Calibri" w:hAnsi="Calibri" w:hint="default"/>
      </w:rPr>
    </w:lvl>
    <w:lvl w:ilvl="1" w:tplc="BD5A94F0">
      <w:start w:val="1"/>
      <w:numFmt w:val="bullet"/>
      <w:lvlText w:val="o"/>
      <w:lvlJc w:val="left"/>
      <w:pPr>
        <w:ind w:left="1080" w:hanging="360"/>
      </w:pPr>
      <w:rPr>
        <w:rFonts w:ascii="Courier New" w:hAnsi="Courier New" w:hint="default"/>
      </w:rPr>
    </w:lvl>
    <w:lvl w:ilvl="2" w:tplc="60AAC3D8">
      <w:start w:val="1"/>
      <w:numFmt w:val="bullet"/>
      <w:lvlText w:val=""/>
      <w:lvlJc w:val="left"/>
      <w:pPr>
        <w:ind w:left="1800" w:hanging="360"/>
      </w:pPr>
      <w:rPr>
        <w:rFonts w:ascii="Wingdings" w:hAnsi="Wingdings" w:hint="default"/>
      </w:rPr>
    </w:lvl>
    <w:lvl w:ilvl="3" w:tplc="A7584A40">
      <w:start w:val="1"/>
      <w:numFmt w:val="bullet"/>
      <w:lvlText w:val=""/>
      <w:lvlJc w:val="left"/>
      <w:pPr>
        <w:ind w:left="2520" w:hanging="360"/>
      </w:pPr>
      <w:rPr>
        <w:rFonts w:ascii="Symbol" w:hAnsi="Symbol" w:hint="default"/>
      </w:rPr>
    </w:lvl>
    <w:lvl w:ilvl="4" w:tplc="DE40BFEA">
      <w:start w:val="1"/>
      <w:numFmt w:val="bullet"/>
      <w:lvlText w:val="o"/>
      <w:lvlJc w:val="left"/>
      <w:pPr>
        <w:ind w:left="3240" w:hanging="360"/>
      </w:pPr>
      <w:rPr>
        <w:rFonts w:ascii="Courier New" w:hAnsi="Courier New" w:hint="default"/>
      </w:rPr>
    </w:lvl>
    <w:lvl w:ilvl="5" w:tplc="12E064D4">
      <w:start w:val="1"/>
      <w:numFmt w:val="bullet"/>
      <w:lvlText w:val=""/>
      <w:lvlJc w:val="left"/>
      <w:pPr>
        <w:ind w:left="3960" w:hanging="360"/>
      </w:pPr>
      <w:rPr>
        <w:rFonts w:ascii="Wingdings" w:hAnsi="Wingdings" w:hint="default"/>
      </w:rPr>
    </w:lvl>
    <w:lvl w:ilvl="6" w:tplc="8ED03252">
      <w:start w:val="1"/>
      <w:numFmt w:val="bullet"/>
      <w:lvlText w:val=""/>
      <w:lvlJc w:val="left"/>
      <w:pPr>
        <w:ind w:left="4680" w:hanging="360"/>
      </w:pPr>
      <w:rPr>
        <w:rFonts w:ascii="Symbol" w:hAnsi="Symbol" w:hint="default"/>
      </w:rPr>
    </w:lvl>
    <w:lvl w:ilvl="7" w:tplc="BD56112C">
      <w:start w:val="1"/>
      <w:numFmt w:val="bullet"/>
      <w:lvlText w:val="o"/>
      <w:lvlJc w:val="left"/>
      <w:pPr>
        <w:ind w:left="5400" w:hanging="360"/>
      </w:pPr>
      <w:rPr>
        <w:rFonts w:ascii="Courier New" w:hAnsi="Courier New" w:hint="default"/>
      </w:rPr>
    </w:lvl>
    <w:lvl w:ilvl="8" w:tplc="28220AC0">
      <w:start w:val="1"/>
      <w:numFmt w:val="bullet"/>
      <w:lvlText w:val=""/>
      <w:lvlJc w:val="left"/>
      <w:pPr>
        <w:ind w:left="6120" w:hanging="360"/>
      </w:pPr>
      <w:rPr>
        <w:rFonts w:ascii="Wingdings" w:hAnsi="Wingdings" w:hint="default"/>
      </w:rPr>
    </w:lvl>
  </w:abstractNum>
  <w:abstractNum w:abstractNumId="26" w15:restartNumberingAfterBreak="0">
    <w:nsid w:val="58F0286F"/>
    <w:multiLevelType w:val="hybridMultilevel"/>
    <w:tmpl w:val="C4520A1E"/>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FB43EA0"/>
    <w:multiLevelType w:val="hybridMultilevel"/>
    <w:tmpl w:val="5EAE9CE2"/>
    <w:lvl w:ilvl="0" w:tplc="466AB39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1820F55"/>
    <w:multiLevelType w:val="hybridMultilevel"/>
    <w:tmpl w:val="819240C6"/>
    <w:lvl w:ilvl="0" w:tplc="0C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3772563"/>
    <w:multiLevelType w:val="hybridMultilevel"/>
    <w:tmpl w:val="171AC582"/>
    <w:lvl w:ilvl="0" w:tplc="FFFFFFFF">
      <w:start w:val="1"/>
      <w:numFmt w:val="decimal"/>
      <w:lvlText w:val="%1."/>
      <w:lvlJc w:val="left"/>
      <w:pPr>
        <w:ind w:left="644" w:hanging="360"/>
      </w:pPr>
      <w:rPr>
        <w:rFonts w:hint="default"/>
      </w:rPr>
    </w:lvl>
    <w:lvl w:ilvl="1" w:tplc="0C0A0017">
      <w:start w:val="1"/>
      <w:numFmt w:val="lowerLetter"/>
      <w:lvlText w:val="%2)"/>
      <w:lvlJc w:val="left"/>
      <w:pPr>
        <w:ind w:left="1080"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 w15:restartNumberingAfterBreak="0">
    <w:nsid w:val="6F6D7BC3"/>
    <w:multiLevelType w:val="hybridMultilevel"/>
    <w:tmpl w:val="5F8293D6"/>
    <w:lvl w:ilvl="0" w:tplc="D6ECCD20">
      <w:start w:val="1"/>
      <w:numFmt w:val="bullet"/>
      <w:lvlText w:val="-"/>
      <w:lvlJc w:val="left"/>
      <w:pPr>
        <w:ind w:left="720" w:hanging="360"/>
      </w:pPr>
      <w:rPr>
        <w:rFonts w:ascii="Calibri" w:hAnsi="Calibri" w:hint="default"/>
      </w:rPr>
    </w:lvl>
    <w:lvl w:ilvl="1" w:tplc="FE5E295A">
      <w:start w:val="1"/>
      <w:numFmt w:val="bullet"/>
      <w:lvlText w:val="o"/>
      <w:lvlJc w:val="left"/>
      <w:pPr>
        <w:ind w:left="1440" w:hanging="360"/>
      </w:pPr>
      <w:rPr>
        <w:rFonts w:ascii="Courier New" w:hAnsi="Courier New" w:hint="default"/>
      </w:rPr>
    </w:lvl>
    <w:lvl w:ilvl="2" w:tplc="E01C0C38">
      <w:start w:val="1"/>
      <w:numFmt w:val="bullet"/>
      <w:lvlText w:val=""/>
      <w:lvlJc w:val="left"/>
      <w:pPr>
        <w:ind w:left="2160" w:hanging="360"/>
      </w:pPr>
      <w:rPr>
        <w:rFonts w:ascii="Wingdings" w:hAnsi="Wingdings" w:hint="default"/>
      </w:rPr>
    </w:lvl>
    <w:lvl w:ilvl="3" w:tplc="31A6040A">
      <w:start w:val="1"/>
      <w:numFmt w:val="bullet"/>
      <w:lvlText w:val=""/>
      <w:lvlJc w:val="left"/>
      <w:pPr>
        <w:ind w:left="2880" w:hanging="360"/>
      </w:pPr>
      <w:rPr>
        <w:rFonts w:ascii="Symbol" w:hAnsi="Symbol" w:hint="default"/>
      </w:rPr>
    </w:lvl>
    <w:lvl w:ilvl="4" w:tplc="3FB2D9D0">
      <w:start w:val="1"/>
      <w:numFmt w:val="bullet"/>
      <w:lvlText w:val="o"/>
      <w:lvlJc w:val="left"/>
      <w:pPr>
        <w:ind w:left="3600" w:hanging="360"/>
      </w:pPr>
      <w:rPr>
        <w:rFonts w:ascii="Courier New" w:hAnsi="Courier New" w:hint="default"/>
      </w:rPr>
    </w:lvl>
    <w:lvl w:ilvl="5" w:tplc="8E0AA86A">
      <w:start w:val="1"/>
      <w:numFmt w:val="bullet"/>
      <w:lvlText w:val=""/>
      <w:lvlJc w:val="left"/>
      <w:pPr>
        <w:ind w:left="4320" w:hanging="360"/>
      </w:pPr>
      <w:rPr>
        <w:rFonts w:ascii="Wingdings" w:hAnsi="Wingdings" w:hint="default"/>
      </w:rPr>
    </w:lvl>
    <w:lvl w:ilvl="6" w:tplc="76AC3636">
      <w:start w:val="1"/>
      <w:numFmt w:val="bullet"/>
      <w:lvlText w:val=""/>
      <w:lvlJc w:val="left"/>
      <w:pPr>
        <w:ind w:left="5040" w:hanging="360"/>
      </w:pPr>
      <w:rPr>
        <w:rFonts w:ascii="Symbol" w:hAnsi="Symbol" w:hint="default"/>
      </w:rPr>
    </w:lvl>
    <w:lvl w:ilvl="7" w:tplc="1AB047F4">
      <w:start w:val="1"/>
      <w:numFmt w:val="bullet"/>
      <w:lvlText w:val="o"/>
      <w:lvlJc w:val="left"/>
      <w:pPr>
        <w:ind w:left="5760" w:hanging="360"/>
      </w:pPr>
      <w:rPr>
        <w:rFonts w:ascii="Courier New" w:hAnsi="Courier New" w:hint="default"/>
      </w:rPr>
    </w:lvl>
    <w:lvl w:ilvl="8" w:tplc="D430CB76">
      <w:start w:val="1"/>
      <w:numFmt w:val="bullet"/>
      <w:lvlText w:val=""/>
      <w:lvlJc w:val="left"/>
      <w:pPr>
        <w:ind w:left="6480" w:hanging="360"/>
      </w:pPr>
      <w:rPr>
        <w:rFonts w:ascii="Wingdings" w:hAnsi="Wingdings" w:hint="default"/>
      </w:rPr>
    </w:lvl>
  </w:abstractNum>
  <w:abstractNum w:abstractNumId="31" w15:restartNumberingAfterBreak="0">
    <w:nsid w:val="78302087"/>
    <w:multiLevelType w:val="hybridMultilevel"/>
    <w:tmpl w:val="E098D4EA"/>
    <w:lvl w:ilvl="0" w:tplc="63B0DE4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8743A87"/>
    <w:multiLevelType w:val="hybridMultilevel"/>
    <w:tmpl w:val="452E4534"/>
    <w:lvl w:ilvl="0" w:tplc="FFFFFFFF">
      <w:start w:val="1"/>
      <w:numFmt w:val="lowerLetter"/>
      <w:lvlText w:val="%1."/>
      <w:lvlJc w:val="left"/>
      <w:pPr>
        <w:ind w:left="1080" w:hanging="360"/>
      </w:pPr>
    </w:lvl>
    <w:lvl w:ilvl="1" w:tplc="FFFFFFFF">
      <w:start w:val="1"/>
      <w:numFmt w:val="bullet"/>
      <w:lvlText w:val="-"/>
      <w:lvlJc w:val="left"/>
      <w:pPr>
        <w:ind w:left="1800" w:hanging="360"/>
      </w:pPr>
      <w:rPr>
        <w:rFonts w:ascii="Calibri" w:hAnsi="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7C2B5BCC"/>
    <w:multiLevelType w:val="hybridMultilevel"/>
    <w:tmpl w:val="E6E43FA0"/>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073651570">
    <w:abstractNumId w:val="25"/>
  </w:num>
  <w:num w:numId="2" w16cid:durableId="1887644864">
    <w:abstractNumId w:val="30"/>
  </w:num>
  <w:num w:numId="3" w16cid:durableId="1393458273">
    <w:abstractNumId w:val="18"/>
  </w:num>
  <w:num w:numId="4" w16cid:durableId="299237748">
    <w:abstractNumId w:val="19"/>
  </w:num>
  <w:num w:numId="5" w16cid:durableId="1475677400">
    <w:abstractNumId w:val="2"/>
  </w:num>
  <w:num w:numId="6" w16cid:durableId="2117287457">
    <w:abstractNumId w:val="21"/>
  </w:num>
  <w:num w:numId="7" w16cid:durableId="762072899">
    <w:abstractNumId w:val="15"/>
  </w:num>
  <w:num w:numId="8" w16cid:durableId="601188113">
    <w:abstractNumId w:val="8"/>
  </w:num>
  <w:num w:numId="9" w16cid:durableId="530918242">
    <w:abstractNumId w:val="24"/>
  </w:num>
  <w:num w:numId="10" w16cid:durableId="1392968331">
    <w:abstractNumId w:val="3"/>
  </w:num>
  <w:num w:numId="11" w16cid:durableId="1844514608">
    <w:abstractNumId w:val="10"/>
  </w:num>
  <w:num w:numId="12" w16cid:durableId="239609152">
    <w:abstractNumId w:val="12"/>
  </w:num>
  <w:num w:numId="13" w16cid:durableId="1425371826">
    <w:abstractNumId w:val="13"/>
  </w:num>
  <w:num w:numId="14" w16cid:durableId="748506267">
    <w:abstractNumId w:val="23"/>
  </w:num>
  <w:num w:numId="15" w16cid:durableId="1408772010">
    <w:abstractNumId w:val="6"/>
  </w:num>
  <w:num w:numId="16" w16cid:durableId="246041611">
    <w:abstractNumId w:val="14"/>
  </w:num>
  <w:num w:numId="17" w16cid:durableId="1750039804">
    <w:abstractNumId w:val="4"/>
  </w:num>
  <w:num w:numId="18" w16cid:durableId="355351554">
    <w:abstractNumId w:val="27"/>
  </w:num>
  <w:num w:numId="19" w16cid:durableId="1507482137">
    <w:abstractNumId w:val="22"/>
  </w:num>
  <w:num w:numId="20" w16cid:durableId="1786391439">
    <w:abstractNumId w:val="5"/>
  </w:num>
  <w:num w:numId="21" w16cid:durableId="900948038">
    <w:abstractNumId w:val="9"/>
  </w:num>
  <w:num w:numId="22" w16cid:durableId="1750299863">
    <w:abstractNumId w:val="33"/>
  </w:num>
  <w:num w:numId="23" w16cid:durableId="1294020370">
    <w:abstractNumId w:val="20"/>
  </w:num>
  <w:num w:numId="24" w16cid:durableId="1849366287">
    <w:abstractNumId w:val="32"/>
  </w:num>
  <w:num w:numId="25" w16cid:durableId="210313753">
    <w:abstractNumId w:val="26"/>
  </w:num>
  <w:num w:numId="26" w16cid:durableId="777070214">
    <w:abstractNumId w:val="31"/>
  </w:num>
  <w:num w:numId="27" w16cid:durableId="1507593047">
    <w:abstractNumId w:val="7"/>
  </w:num>
  <w:num w:numId="28" w16cid:durableId="1050572687">
    <w:abstractNumId w:val="28"/>
  </w:num>
  <w:num w:numId="29" w16cid:durableId="998533311">
    <w:abstractNumId w:val="16"/>
  </w:num>
  <w:num w:numId="30" w16cid:durableId="313802547">
    <w:abstractNumId w:val="17"/>
  </w:num>
  <w:num w:numId="31" w16cid:durableId="2098400157">
    <w:abstractNumId w:val="29"/>
  </w:num>
  <w:num w:numId="32" w16cid:durableId="1621184727">
    <w:abstractNumId w:val="1"/>
  </w:num>
  <w:num w:numId="33" w16cid:durableId="949706542">
    <w:abstractNumId w:val="0"/>
  </w:num>
  <w:num w:numId="34" w16cid:durableId="357855107">
    <w:abstractNumId w:val="11"/>
  </w:num>
  <w:num w:numId="35" w16cid:durableId="809246200">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s-ES" w:vendorID="64" w:dllVersion="0" w:nlCheck="1" w:checkStyle="0"/>
  <w:activeWritingStyle w:appName="MSWord" w:lang="es-E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6FD"/>
    <w:rsid w:val="00000E8C"/>
    <w:rsid w:val="00003721"/>
    <w:rsid w:val="00010DFF"/>
    <w:rsid w:val="0001107C"/>
    <w:rsid w:val="000112FC"/>
    <w:rsid w:val="00014769"/>
    <w:rsid w:val="0001550D"/>
    <w:rsid w:val="00015692"/>
    <w:rsid w:val="00015869"/>
    <w:rsid w:val="000265A5"/>
    <w:rsid w:val="00032C79"/>
    <w:rsid w:val="000338A6"/>
    <w:rsid w:val="000374C5"/>
    <w:rsid w:val="00041183"/>
    <w:rsid w:val="0004173E"/>
    <w:rsid w:val="00046E12"/>
    <w:rsid w:val="0004756C"/>
    <w:rsid w:val="000475ED"/>
    <w:rsid w:val="00050B34"/>
    <w:rsid w:val="00051236"/>
    <w:rsid w:val="0005146C"/>
    <w:rsid w:val="0005267A"/>
    <w:rsid w:val="00053145"/>
    <w:rsid w:val="000539B9"/>
    <w:rsid w:val="00055E9E"/>
    <w:rsid w:val="0005764B"/>
    <w:rsid w:val="00060102"/>
    <w:rsid w:val="0006307D"/>
    <w:rsid w:val="00065939"/>
    <w:rsid w:val="000660D7"/>
    <w:rsid w:val="00066B81"/>
    <w:rsid w:val="00066FDB"/>
    <w:rsid w:val="00072F99"/>
    <w:rsid w:val="000742B1"/>
    <w:rsid w:val="00074D19"/>
    <w:rsid w:val="00076591"/>
    <w:rsid w:val="000801DA"/>
    <w:rsid w:val="0008327C"/>
    <w:rsid w:val="00090E68"/>
    <w:rsid w:val="00096590"/>
    <w:rsid w:val="000979A9"/>
    <w:rsid w:val="000A074F"/>
    <w:rsid w:val="000A6079"/>
    <w:rsid w:val="000A66B0"/>
    <w:rsid w:val="000A7A25"/>
    <w:rsid w:val="000B05A5"/>
    <w:rsid w:val="000B0A62"/>
    <w:rsid w:val="000B212D"/>
    <w:rsid w:val="000B263B"/>
    <w:rsid w:val="000B6D9E"/>
    <w:rsid w:val="000B70F7"/>
    <w:rsid w:val="000B7956"/>
    <w:rsid w:val="000C2157"/>
    <w:rsid w:val="000C2B30"/>
    <w:rsid w:val="000C4752"/>
    <w:rsid w:val="000D11A2"/>
    <w:rsid w:val="000D2BAF"/>
    <w:rsid w:val="000D6FD8"/>
    <w:rsid w:val="000E2A10"/>
    <w:rsid w:val="000F0BDC"/>
    <w:rsid w:val="000F7935"/>
    <w:rsid w:val="00102F7B"/>
    <w:rsid w:val="00102FB5"/>
    <w:rsid w:val="00107E24"/>
    <w:rsid w:val="0011060B"/>
    <w:rsid w:val="001124B6"/>
    <w:rsid w:val="001151B9"/>
    <w:rsid w:val="0011781E"/>
    <w:rsid w:val="0012194A"/>
    <w:rsid w:val="00121DC7"/>
    <w:rsid w:val="0012624E"/>
    <w:rsid w:val="0012666E"/>
    <w:rsid w:val="00126960"/>
    <w:rsid w:val="001277AF"/>
    <w:rsid w:val="00132C2E"/>
    <w:rsid w:val="00135E02"/>
    <w:rsid w:val="001378A5"/>
    <w:rsid w:val="001416F8"/>
    <w:rsid w:val="00146886"/>
    <w:rsid w:val="001476FC"/>
    <w:rsid w:val="00154D27"/>
    <w:rsid w:val="00160424"/>
    <w:rsid w:val="00161782"/>
    <w:rsid w:val="00163E01"/>
    <w:rsid w:val="00165C57"/>
    <w:rsid w:val="00165DE0"/>
    <w:rsid w:val="00171055"/>
    <w:rsid w:val="00171C19"/>
    <w:rsid w:val="001723BB"/>
    <w:rsid w:val="00172BD2"/>
    <w:rsid w:val="00175C1E"/>
    <w:rsid w:val="00175F5C"/>
    <w:rsid w:val="00177B78"/>
    <w:rsid w:val="0018133D"/>
    <w:rsid w:val="001870DB"/>
    <w:rsid w:val="00190EAB"/>
    <w:rsid w:val="00191D42"/>
    <w:rsid w:val="0019211C"/>
    <w:rsid w:val="001A0DCB"/>
    <w:rsid w:val="001A5AA9"/>
    <w:rsid w:val="001B13A3"/>
    <w:rsid w:val="001B26B2"/>
    <w:rsid w:val="001B2CEB"/>
    <w:rsid w:val="001B4CB2"/>
    <w:rsid w:val="001B628E"/>
    <w:rsid w:val="001C13DB"/>
    <w:rsid w:val="001C1728"/>
    <w:rsid w:val="001C2988"/>
    <w:rsid w:val="001C2D14"/>
    <w:rsid w:val="001C52BC"/>
    <w:rsid w:val="001C5D3A"/>
    <w:rsid w:val="001D10F6"/>
    <w:rsid w:val="001D5892"/>
    <w:rsid w:val="001E2A95"/>
    <w:rsid w:val="001E380D"/>
    <w:rsid w:val="001E3E89"/>
    <w:rsid w:val="001F1F37"/>
    <w:rsid w:val="00200E26"/>
    <w:rsid w:val="002040E2"/>
    <w:rsid w:val="00205986"/>
    <w:rsid w:val="00212144"/>
    <w:rsid w:val="00212440"/>
    <w:rsid w:val="0021281B"/>
    <w:rsid w:val="00212AB1"/>
    <w:rsid w:val="002132DC"/>
    <w:rsid w:val="00213DC2"/>
    <w:rsid w:val="00215488"/>
    <w:rsid w:val="00217BFC"/>
    <w:rsid w:val="002207C7"/>
    <w:rsid w:val="002247AC"/>
    <w:rsid w:val="00227D23"/>
    <w:rsid w:val="00231DA3"/>
    <w:rsid w:val="00231FE4"/>
    <w:rsid w:val="0023384D"/>
    <w:rsid w:val="00234304"/>
    <w:rsid w:val="00235432"/>
    <w:rsid w:val="00236246"/>
    <w:rsid w:val="00237CBE"/>
    <w:rsid w:val="002400DF"/>
    <w:rsid w:val="002409FE"/>
    <w:rsid w:val="00241236"/>
    <w:rsid w:val="00241810"/>
    <w:rsid w:val="00242DF8"/>
    <w:rsid w:val="002431D9"/>
    <w:rsid w:val="00243C58"/>
    <w:rsid w:val="00256A3C"/>
    <w:rsid w:val="0026154D"/>
    <w:rsid w:val="00267298"/>
    <w:rsid w:val="002763DD"/>
    <w:rsid w:val="00277C63"/>
    <w:rsid w:val="00280CFA"/>
    <w:rsid w:val="00282EB3"/>
    <w:rsid w:val="002834FE"/>
    <w:rsid w:val="002847D0"/>
    <w:rsid w:val="002914DD"/>
    <w:rsid w:val="00293C10"/>
    <w:rsid w:val="00294E5B"/>
    <w:rsid w:val="00297917"/>
    <w:rsid w:val="002A0556"/>
    <w:rsid w:val="002A1F40"/>
    <w:rsid w:val="002A4CF6"/>
    <w:rsid w:val="002A59A6"/>
    <w:rsid w:val="002A77CD"/>
    <w:rsid w:val="002B051E"/>
    <w:rsid w:val="002B124C"/>
    <w:rsid w:val="002B58F4"/>
    <w:rsid w:val="002B6CA5"/>
    <w:rsid w:val="002B713D"/>
    <w:rsid w:val="002C0841"/>
    <w:rsid w:val="002C2C7A"/>
    <w:rsid w:val="002C4B11"/>
    <w:rsid w:val="002C5923"/>
    <w:rsid w:val="002D1449"/>
    <w:rsid w:val="002D1E5C"/>
    <w:rsid w:val="002D34C7"/>
    <w:rsid w:val="002D7F76"/>
    <w:rsid w:val="002E0FD5"/>
    <w:rsid w:val="002E24A1"/>
    <w:rsid w:val="002F011F"/>
    <w:rsid w:val="002F09D8"/>
    <w:rsid w:val="0030044D"/>
    <w:rsid w:val="0030208F"/>
    <w:rsid w:val="00303110"/>
    <w:rsid w:val="003058E0"/>
    <w:rsid w:val="003126B9"/>
    <w:rsid w:val="003169FC"/>
    <w:rsid w:val="003171DC"/>
    <w:rsid w:val="00323425"/>
    <w:rsid w:val="00326E2F"/>
    <w:rsid w:val="00327D6E"/>
    <w:rsid w:val="00330829"/>
    <w:rsid w:val="003319F6"/>
    <w:rsid w:val="00331C6F"/>
    <w:rsid w:val="003412D6"/>
    <w:rsid w:val="00342A37"/>
    <w:rsid w:val="00342C38"/>
    <w:rsid w:val="003431BD"/>
    <w:rsid w:val="0034505F"/>
    <w:rsid w:val="003451F2"/>
    <w:rsid w:val="0034634D"/>
    <w:rsid w:val="003479CC"/>
    <w:rsid w:val="00351428"/>
    <w:rsid w:val="00353FB2"/>
    <w:rsid w:val="0035521D"/>
    <w:rsid w:val="0035549F"/>
    <w:rsid w:val="0036381B"/>
    <w:rsid w:val="00366714"/>
    <w:rsid w:val="00366A77"/>
    <w:rsid w:val="00367A55"/>
    <w:rsid w:val="00371CC9"/>
    <w:rsid w:val="00372122"/>
    <w:rsid w:val="00372C75"/>
    <w:rsid w:val="003776B3"/>
    <w:rsid w:val="003800B9"/>
    <w:rsid w:val="00381585"/>
    <w:rsid w:val="00381A8A"/>
    <w:rsid w:val="003906F1"/>
    <w:rsid w:val="003933B9"/>
    <w:rsid w:val="0039507A"/>
    <w:rsid w:val="0039621D"/>
    <w:rsid w:val="00396476"/>
    <w:rsid w:val="003972A1"/>
    <w:rsid w:val="00397704"/>
    <w:rsid w:val="003A1213"/>
    <w:rsid w:val="003A429D"/>
    <w:rsid w:val="003A7C77"/>
    <w:rsid w:val="003B5272"/>
    <w:rsid w:val="003B597E"/>
    <w:rsid w:val="003B6F94"/>
    <w:rsid w:val="003B797C"/>
    <w:rsid w:val="003C0A9F"/>
    <w:rsid w:val="003C1450"/>
    <w:rsid w:val="003C1E70"/>
    <w:rsid w:val="003C1FF9"/>
    <w:rsid w:val="003D414F"/>
    <w:rsid w:val="003D64C3"/>
    <w:rsid w:val="003E4F6A"/>
    <w:rsid w:val="003E53B5"/>
    <w:rsid w:val="003E5576"/>
    <w:rsid w:val="003F0ADA"/>
    <w:rsid w:val="003F27A1"/>
    <w:rsid w:val="003F3C88"/>
    <w:rsid w:val="003F52F3"/>
    <w:rsid w:val="004000A6"/>
    <w:rsid w:val="004020A8"/>
    <w:rsid w:val="00403059"/>
    <w:rsid w:val="004052F4"/>
    <w:rsid w:val="004109D0"/>
    <w:rsid w:val="004131A5"/>
    <w:rsid w:val="00421AA3"/>
    <w:rsid w:val="0042291C"/>
    <w:rsid w:val="0042325F"/>
    <w:rsid w:val="004243F6"/>
    <w:rsid w:val="00425F80"/>
    <w:rsid w:val="00430F2A"/>
    <w:rsid w:val="00431863"/>
    <w:rsid w:val="00431C28"/>
    <w:rsid w:val="004324FA"/>
    <w:rsid w:val="004336BF"/>
    <w:rsid w:val="00435C9E"/>
    <w:rsid w:val="00436E6D"/>
    <w:rsid w:val="00440108"/>
    <w:rsid w:val="004449CC"/>
    <w:rsid w:val="0044682C"/>
    <w:rsid w:val="00446859"/>
    <w:rsid w:val="00447412"/>
    <w:rsid w:val="00447E2B"/>
    <w:rsid w:val="0045003B"/>
    <w:rsid w:val="004527BE"/>
    <w:rsid w:val="004539BB"/>
    <w:rsid w:val="004550FC"/>
    <w:rsid w:val="00456F26"/>
    <w:rsid w:val="004578DD"/>
    <w:rsid w:val="004637DD"/>
    <w:rsid w:val="00464BDC"/>
    <w:rsid w:val="00464CFF"/>
    <w:rsid w:val="0046685B"/>
    <w:rsid w:val="00466B74"/>
    <w:rsid w:val="004673E2"/>
    <w:rsid w:val="004714DE"/>
    <w:rsid w:val="00471E65"/>
    <w:rsid w:val="0047227C"/>
    <w:rsid w:val="00472A5C"/>
    <w:rsid w:val="00475218"/>
    <w:rsid w:val="00475821"/>
    <w:rsid w:val="00476602"/>
    <w:rsid w:val="00477A44"/>
    <w:rsid w:val="004845E8"/>
    <w:rsid w:val="00487F03"/>
    <w:rsid w:val="00490929"/>
    <w:rsid w:val="0049507D"/>
    <w:rsid w:val="00497F74"/>
    <w:rsid w:val="004A135D"/>
    <w:rsid w:val="004A328C"/>
    <w:rsid w:val="004A3DFB"/>
    <w:rsid w:val="004A5882"/>
    <w:rsid w:val="004A64A0"/>
    <w:rsid w:val="004B3CFD"/>
    <w:rsid w:val="004B691F"/>
    <w:rsid w:val="004B6C41"/>
    <w:rsid w:val="004B73CD"/>
    <w:rsid w:val="004C1B52"/>
    <w:rsid w:val="004C5586"/>
    <w:rsid w:val="004D022D"/>
    <w:rsid w:val="004D56A1"/>
    <w:rsid w:val="004E0EF0"/>
    <w:rsid w:val="004E39BF"/>
    <w:rsid w:val="004E7C5F"/>
    <w:rsid w:val="00500DDE"/>
    <w:rsid w:val="00503843"/>
    <w:rsid w:val="00507E35"/>
    <w:rsid w:val="005134C9"/>
    <w:rsid w:val="00514063"/>
    <w:rsid w:val="00514760"/>
    <w:rsid w:val="005157C1"/>
    <w:rsid w:val="00521A49"/>
    <w:rsid w:val="00524EDC"/>
    <w:rsid w:val="005368E0"/>
    <w:rsid w:val="005375AF"/>
    <w:rsid w:val="00537EE6"/>
    <w:rsid w:val="00542540"/>
    <w:rsid w:val="00551836"/>
    <w:rsid w:val="00552472"/>
    <w:rsid w:val="00552581"/>
    <w:rsid w:val="00552E01"/>
    <w:rsid w:val="0056000E"/>
    <w:rsid w:val="00562EAE"/>
    <w:rsid w:val="00573963"/>
    <w:rsid w:val="00581A0F"/>
    <w:rsid w:val="00582865"/>
    <w:rsid w:val="00582AC0"/>
    <w:rsid w:val="00585950"/>
    <w:rsid w:val="00587096"/>
    <w:rsid w:val="00592F41"/>
    <w:rsid w:val="00594285"/>
    <w:rsid w:val="0059551C"/>
    <w:rsid w:val="00595BC1"/>
    <w:rsid w:val="005A1322"/>
    <w:rsid w:val="005A22C4"/>
    <w:rsid w:val="005A378A"/>
    <w:rsid w:val="005A46A1"/>
    <w:rsid w:val="005A5533"/>
    <w:rsid w:val="005A5BEB"/>
    <w:rsid w:val="005A6426"/>
    <w:rsid w:val="005A714C"/>
    <w:rsid w:val="005B4754"/>
    <w:rsid w:val="005B5A32"/>
    <w:rsid w:val="005B6CE1"/>
    <w:rsid w:val="005C0694"/>
    <w:rsid w:val="005C1C04"/>
    <w:rsid w:val="005C5E93"/>
    <w:rsid w:val="005D1392"/>
    <w:rsid w:val="005D23B6"/>
    <w:rsid w:val="005D5E27"/>
    <w:rsid w:val="005D7273"/>
    <w:rsid w:val="005E1298"/>
    <w:rsid w:val="005E1D1D"/>
    <w:rsid w:val="005E2F81"/>
    <w:rsid w:val="005F10E2"/>
    <w:rsid w:val="006067A9"/>
    <w:rsid w:val="00607518"/>
    <w:rsid w:val="00612397"/>
    <w:rsid w:val="00612642"/>
    <w:rsid w:val="00612D95"/>
    <w:rsid w:val="006149B8"/>
    <w:rsid w:val="006208A8"/>
    <w:rsid w:val="00622266"/>
    <w:rsid w:val="006266CA"/>
    <w:rsid w:val="00626C93"/>
    <w:rsid w:val="00627C9B"/>
    <w:rsid w:val="006301ED"/>
    <w:rsid w:val="00631AB8"/>
    <w:rsid w:val="006341A2"/>
    <w:rsid w:val="00634C49"/>
    <w:rsid w:val="00642428"/>
    <w:rsid w:val="00645455"/>
    <w:rsid w:val="00646310"/>
    <w:rsid w:val="00647B4A"/>
    <w:rsid w:val="00651073"/>
    <w:rsid w:val="006532E8"/>
    <w:rsid w:val="006534DD"/>
    <w:rsid w:val="00655CC5"/>
    <w:rsid w:val="006576F9"/>
    <w:rsid w:val="006638D5"/>
    <w:rsid w:val="00664A5C"/>
    <w:rsid w:val="006669D2"/>
    <w:rsid w:val="00674531"/>
    <w:rsid w:val="00675E2A"/>
    <w:rsid w:val="00677E15"/>
    <w:rsid w:val="00677FA2"/>
    <w:rsid w:val="006803D3"/>
    <w:rsid w:val="00681B8D"/>
    <w:rsid w:val="00683C4B"/>
    <w:rsid w:val="00684124"/>
    <w:rsid w:val="006860E5"/>
    <w:rsid w:val="00695ECA"/>
    <w:rsid w:val="006963A2"/>
    <w:rsid w:val="006A21DD"/>
    <w:rsid w:val="006A31FD"/>
    <w:rsid w:val="006A48B5"/>
    <w:rsid w:val="006A6C65"/>
    <w:rsid w:val="006A73DE"/>
    <w:rsid w:val="006A7436"/>
    <w:rsid w:val="006A78C0"/>
    <w:rsid w:val="006B53A4"/>
    <w:rsid w:val="006B5780"/>
    <w:rsid w:val="006C01AA"/>
    <w:rsid w:val="006C301B"/>
    <w:rsid w:val="006C4AF2"/>
    <w:rsid w:val="006D0556"/>
    <w:rsid w:val="006D2A9D"/>
    <w:rsid w:val="006D2BC6"/>
    <w:rsid w:val="006D2F56"/>
    <w:rsid w:val="006D39CF"/>
    <w:rsid w:val="006D9746"/>
    <w:rsid w:val="006F1287"/>
    <w:rsid w:val="006F491A"/>
    <w:rsid w:val="006F55D0"/>
    <w:rsid w:val="006F698F"/>
    <w:rsid w:val="006F77E8"/>
    <w:rsid w:val="00701BE4"/>
    <w:rsid w:val="00702195"/>
    <w:rsid w:val="007042E7"/>
    <w:rsid w:val="00705A6F"/>
    <w:rsid w:val="007111F2"/>
    <w:rsid w:val="007114ED"/>
    <w:rsid w:val="00711A8C"/>
    <w:rsid w:val="0071481E"/>
    <w:rsid w:val="00715B63"/>
    <w:rsid w:val="00715C23"/>
    <w:rsid w:val="0071697D"/>
    <w:rsid w:val="00720241"/>
    <w:rsid w:val="007254E3"/>
    <w:rsid w:val="00730FA6"/>
    <w:rsid w:val="007339C0"/>
    <w:rsid w:val="0073645F"/>
    <w:rsid w:val="00737FE6"/>
    <w:rsid w:val="007405E4"/>
    <w:rsid w:val="00744EBD"/>
    <w:rsid w:val="00745EE3"/>
    <w:rsid w:val="00751C61"/>
    <w:rsid w:val="007527CF"/>
    <w:rsid w:val="007531E9"/>
    <w:rsid w:val="00762C2D"/>
    <w:rsid w:val="00771398"/>
    <w:rsid w:val="00773B13"/>
    <w:rsid w:val="00776D29"/>
    <w:rsid w:val="0078150A"/>
    <w:rsid w:val="00781739"/>
    <w:rsid w:val="00786848"/>
    <w:rsid w:val="0078AB4C"/>
    <w:rsid w:val="00790BE9"/>
    <w:rsid w:val="00796305"/>
    <w:rsid w:val="007A0193"/>
    <w:rsid w:val="007A1DE5"/>
    <w:rsid w:val="007A37F2"/>
    <w:rsid w:val="007A57DE"/>
    <w:rsid w:val="007B4F67"/>
    <w:rsid w:val="007C7D00"/>
    <w:rsid w:val="007D1003"/>
    <w:rsid w:val="007D1B09"/>
    <w:rsid w:val="007D2151"/>
    <w:rsid w:val="007D2958"/>
    <w:rsid w:val="007D3190"/>
    <w:rsid w:val="007D6955"/>
    <w:rsid w:val="007D7CB1"/>
    <w:rsid w:val="007F2476"/>
    <w:rsid w:val="007F3DC0"/>
    <w:rsid w:val="00800305"/>
    <w:rsid w:val="008033F5"/>
    <w:rsid w:val="00804CD9"/>
    <w:rsid w:val="00805C27"/>
    <w:rsid w:val="00806261"/>
    <w:rsid w:val="00810480"/>
    <w:rsid w:val="00811676"/>
    <w:rsid w:val="00812747"/>
    <w:rsid w:val="00817196"/>
    <w:rsid w:val="00817D7F"/>
    <w:rsid w:val="00836189"/>
    <w:rsid w:val="008379F6"/>
    <w:rsid w:val="008426B4"/>
    <w:rsid w:val="00843377"/>
    <w:rsid w:val="00843A53"/>
    <w:rsid w:val="008444D4"/>
    <w:rsid w:val="00844560"/>
    <w:rsid w:val="0084554A"/>
    <w:rsid w:val="00847988"/>
    <w:rsid w:val="008524FA"/>
    <w:rsid w:val="00852CBE"/>
    <w:rsid w:val="0085637B"/>
    <w:rsid w:val="008567D8"/>
    <w:rsid w:val="00857CB8"/>
    <w:rsid w:val="00861FA6"/>
    <w:rsid w:val="008625A1"/>
    <w:rsid w:val="00862A8C"/>
    <w:rsid w:val="00862D4B"/>
    <w:rsid w:val="00867C27"/>
    <w:rsid w:val="00873E04"/>
    <w:rsid w:val="0088291E"/>
    <w:rsid w:val="008851B7"/>
    <w:rsid w:val="008910CF"/>
    <w:rsid w:val="008918AF"/>
    <w:rsid w:val="00892B8C"/>
    <w:rsid w:val="00893ED3"/>
    <w:rsid w:val="00894A68"/>
    <w:rsid w:val="008A4CA8"/>
    <w:rsid w:val="008A4FF5"/>
    <w:rsid w:val="008A5D38"/>
    <w:rsid w:val="008A6B4C"/>
    <w:rsid w:val="008B2E9B"/>
    <w:rsid w:val="008B34B3"/>
    <w:rsid w:val="008B6FCD"/>
    <w:rsid w:val="008C09C1"/>
    <w:rsid w:val="008C19BE"/>
    <w:rsid w:val="008C480E"/>
    <w:rsid w:val="008C6064"/>
    <w:rsid w:val="008C7FE9"/>
    <w:rsid w:val="008D06C5"/>
    <w:rsid w:val="008D0ADC"/>
    <w:rsid w:val="008D0F3F"/>
    <w:rsid w:val="008D3E09"/>
    <w:rsid w:val="008D405F"/>
    <w:rsid w:val="008D668A"/>
    <w:rsid w:val="008E061F"/>
    <w:rsid w:val="008E2FF6"/>
    <w:rsid w:val="008E459E"/>
    <w:rsid w:val="008E4F2B"/>
    <w:rsid w:val="008E6C88"/>
    <w:rsid w:val="008F045C"/>
    <w:rsid w:val="008F1720"/>
    <w:rsid w:val="008F1EB0"/>
    <w:rsid w:val="008F2D60"/>
    <w:rsid w:val="008F4C58"/>
    <w:rsid w:val="008F6888"/>
    <w:rsid w:val="008F7527"/>
    <w:rsid w:val="008F7F94"/>
    <w:rsid w:val="00901B3D"/>
    <w:rsid w:val="00901CDF"/>
    <w:rsid w:val="009040F4"/>
    <w:rsid w:val="00904F8F"/>
    <w:rsid w:val="00905D69"/>
    <w:rsid w:val="009063F5"/>
    <w:rsid w:val="009103B0"/>
    <w:rsid w:val="00910B7F"/>
    <w:rsid w:val="00913CFA"/>
    <w:rsid w:val="00915AE3"/>
    <w:rsid w:val="009167A1"/>
    <w:rsid w:val="00917AAA"/>
    <w:rsid w:val="00917FE0"/>
    <w:rsid w:val="00920821"/>
    <w:rsid w:val="00920B22"/>
    <w:rsid w:val="00923FD1"/>
    <w:rsid w:val="009268B7"/>
    <w:rsid w:val="0092739C"/>
    <w:rsid w:val="00930925"/>
    <w:rsid w:val="00935AD4"/>
    <w:rsid w:val="00936093"/>
    <w:rsid w:val="00936B81"/>
    <w:rsid w:val="00940A81"/>
    <w:rsid w:val="00944106"/>
    <w:rsid w:val="00945CE3"/>
    <w:rsid w:val="009466A9"/>
    <w:rsid w:val="00950AFD"/>
    <w:rsid w:val="00951DAA"/>
    <w:rsid w:val="00952C44"/>
    <w:rsid w:val="0096033E"/>
    <w:rsid w:val="00965F2D"/>
    <w:rsid w:val="00966873"/>
    <w:rsid w:val="00971EAC"/>
    <w:rsid w:val="009758ED"/>
    <w:rsid w:val="009800C3"/>
    <w:rsid w:val="00983518"/>
    <w:rsid w:val="0098447B"/>
    <w:rsid w:val="00984C19"/>
    <w:rsid w:val="00986923"/>
    <w:rsid w:val="00986F50"/>
    <w:rsid w:val="00995F2D"/>
    <w:rsid w:val="009A0D96"/>
    <w:rsid w:val="009B0C61"/>
    <w:rsid w:val="009B145B"/>
    <w:rsid w:val="009B1A49"/>
    <w:rsid w:val="009B26C9"/>
    <w:rsid w:val="009B2FD8"/>
    <w:rsid w:val="009B4087"/>
    <w:rsid w:val="009B6364"/>
    <w:rsid w:val="009B7B4C"/>
    <w:rsid w:val="009C03F6"/>
    <w:rsid w:val="009C2EF3"/>
    <w:rsid w:val="009C3D72"/>
    <w:rsid w:val="009C54A5"/>
    <w:rsid w:val="009C7662"/>
    <w:rsid w:val="009D5090"/>
    <w:rsid w:val="009E0C8A"/>
    <w:rsid w:val="009E307F"/>
    <w:rsid w:val="009E36EB"/>
    <w:rsid w:val="009E5D99"/>
    <w:rsid w:val="009E5E47"/>
    <w:rsid w:val="009E6C98"/>
    <w:rsid w:val="009F2326"/>
    <w:rsid w:val="00A00625"/>
    <w:rsid w:val="00A00B35"/>
    <w:rsid w:val="00A0305F"/>
    <w:rsid w:val="00A04CF5"/>
    <w:rsid w:val="00A15C43"/>
    <w:rsid w:val="00A15D06"/>
    <w:rsid w:val="00A16829"/>
    <w:rsid w:val="00A214D9"/>
    <w:rsid w:val="00A2176C"/>
    <w:rsid w:val="00A23443"/>
    <w:rsid w:val="00A2405A"/>
    <w:rsid w:val="00A24FDF"/>
    <w:rsid w:val="00A30947"/>
    <w:rsid w:val="00A30F06"/>
    <w:rsid w:val="00A31DF7"/>
    <w:rsid w:val="00A32276"/>
    <w:rsid w:val="00A33705"/>
    <w:rsid w:val="00A338D0"/>
    <w:rsid w:val="00A377BF"/>
    <w:rsid w:val="00A407B3"/>
    <w:rsid w:val="00A40D21"/>
    <w:rsid w:val="00A435A3"/>
    <w:rsid w:val="00A43C88"/>
    <w:rsid w:val="00A444DE"/>
    <w:rsid w:val="00A46EA1"/>
    <w:rsid w:val="00A47F48"/>
    <w:rsid w:val="00A509D1"/>
    <w:rsid w:val="00A54AB9"/>
    <w:rsid w:val="00A56DC6"/>
    <w:rsid w:val="00A6098E"/>
    <w:rsid w:val="00A62C31"/>
    <w:rsid w:val="00A63A0F"/>
    <w:rsid w:val="00A63FC1"/>
    <w:rsid w:val="00A72332"/>
    <w:rsid w:val="00A728FD"/>
    <w:rsid w:val="00A778D8"/>
    <w:rsid w:val="00A84556"/>
    <w:rsid w:val="00A87918"/>
    <w:rsid w:val="00A879FB"/>
    <w:rsid w:val="00A926FD"/>
    <w:rsid w:val="00A93168"/>
    <w:rsid w:val="00A97F07"/>
    <w:rsid w:val="00AA1453"/>
    <w:rsid w:val="00AB07F1"/>
    <w:rsid w:val="00AB0C7B"/>
    <w:rsid w:val="00AB20CC"/>
    <w:rsid w:val="00AB2174"/>
    <w:rsid w:val="00AB2543"/>
    <w:rsid w:val="00AC0C0E"/>
    <w:rsid w:val="00AC0DD7"/>
    <w:rsid w:val="00AC2476"/>
    <w:rsid w:val="00AC386B"/>
    <w:rsid w:val="00AC4DDB"/>
    <w:rsid w:val="00AD075B"/>
    <w:rsid w:val="00AD1246"/>
    <w:rsid w:val="00AD2659"/>
    <w:rsid w:val="00AD2FB4"/>
    <w:rsid w:val="00AD46E3"/>
    <w:rsid w:val="00AD497B"/>
    <w:rsid w:val="00AE2D9C"/>
    <w:rsid w:val="00AE4D08"/>
    <w:rsid w:val="00AE505F"/>
    <w:rsid w:val="00AE5734"/>
    <w:rsid w:val="00AE6477"/>
    <w:rsid w:val="00AF1749"/>
    <w:rsid w:val="00AF2816"/>
    <w:rsid w:val="00AF2B25"/>
    <w:rsid w:val="00B018C3"/>
    <w:rsid w:val="00B04734"/>
    <w:rsid w:val="00B053BB"/>
    <w:rsid w:val="00B06E7A"/>
    <w:rsid w:val="00B130A2"/>
    <w:rsid w:val="00B1335D"/>
    <w:rsid w:val="00B133F3"/>
    <w:rsid w:val="00B16769"/>
    <w:rsid w:val="00B16E6C"/>
    <w:rsid w:val="00B172AB"/>
    <w:rsid w:val="00B20913"/>
    <w:rsid w:val="00B23371"/>
    <w:rsid w:val="00B276A5"/>
    <w:rsid w:val="00B30645"/>
    <w:rsid w:val="00B3178D"/>
    <w:rsid w:val="00B31870"/>
    <w:rsid w:val="00B32795"/>
    <w:rsid w:val="00B369D5"/>
    <w:rsid w:val="00B3709B"/>
    <w:rsid w:val="00B40D58"/>
    <w:rsid w:val="00B43A8F"/>
    <w:rsid w:val="00B446BE"/>
    <w:rsid w:val="00B51022"/>
    <w:rsid w:val="00B51A78"/>
    <w:rsid w:val="00B5798E"/>
    <w:rsid w:val="00B57D93"/>
    <w:rsid w:val="00B611B1"/>
    <w:rsid w:val="00B6501E"/>
    <w:rsid w:val="00B71918"/>
    <w:rsid w:val="00B7606C"/>
    <w:rsid w:val="00B76179"/>
    <w:rsid w:val="00B76E88"/>
    <w:rsid w:val="00B821A0"/>
    <w:rsid w:val="00B829E6"/>
    <w:rsid w:val="00B836E4"/>
    <w:rsid w:val="00B838D6"/>
    <w:rsid w:val="00B849A2"/>
    <w:rsid w:val="00B867D6"/>
    <w:rsid w:val="00B87F55"/>
    <w:rsid w:val="00B93273"/>
    <w:rsid w:val="00B95053"/>
    <w:rsid w:val="00BA3CDC"/>
    <w:rsid w:val="00BA52FB"/>
    <w:rsid w:val="00BA6189"/>
    <w:rsid w:val="00BA7B88"/>
    <w:rsid w:val="00BB0708"/>
    <w:rsid w:val="00BB17FF"/>
    <w:rsid w:val="00BB246D"/>
    <w:rsid w:val="00BB2FEB"/>
    <w:rsid w:val="00BB3563"/>
    <w:rsid w:val="00BB4FBC"/>
    <w:rsid w:val="00BC02B2"/>
    <w:rsid w:val="00BC088A"/>
    <w:rsid w:val="00BC75C2"/>
    <w:rsid w:val="00BD1936"/>
    <w:rsid w:val="00BD28B6"/>
    <w:rsid w:val="00BD2B52"/>
    <w:rsid w:val="00BD3D44"/>
    <w:rsid w:val="00BD5C73"/>
    <w:rsid w:val="00BE13D6"/>
    <w:rsid w:val="00BE2686"/>
    <w:rsid w:val="00BE5414"/>
    <w:rsid w:val="00BF1705"/>
    <w:rsid w:val="00BF1844"/>
    <w:rsid w:val="00BF3211"/>
    <w:rsid w:val="00BF4F9D"/>
    <w:rsid w:val="00BF691C"/>
    <w:rsid w:val="00C0082D"/>
    <w:rsid w:val="00C024C3"/>
    <w:rsid w:val="00C05416"/>
    <w:rsid w:val="00C06BDB"/>
    <w:rsid w:val="00C1355C"/>
    <w:rsid w:val="00C14152"/>
    <w:rsid w:val="00C14CF7"/>
    <w:rsid w:val="00C1596E"/>
    <w:rsid w:val="00C1784A"/>
    <w:rsid w:val="00C21D3C"/>
    <w:rsid w:val="00C24020"/>
    <w:rsid w:val="00C24CD9"/>
    <w:rsid w:val="00C25285"/>
    <w:rsid w:val="00C2716D"/>
    <w:rsid w:val="00C2716F"/>
    <w:rsid w:val="00C30105"/>
    <w:rsid w:val="00C32FA3"/>
    <w:rsid w:val="00C34A8C"/>
    <w:rsid w:val="00C37B1F"/>
    <w:rsid w:val="00C436E4"/>
    <w:rsid w:val="00C4398F"/>
    <w:rsid w:val="00C50642"/>
    <w:rsid w:val="00C5381B"/>
    <w:rsid w:val="00C54099"/>
    <w:rsid w:val="00C54897"/>
    <w:rsid w:val="00C5509D"/>
    <w:rsid w:val="00C56B29"/>
    <w:rsid w:val="00C56B8B"/>
    <w:rsid w:val="00C5C8B1"/>
    <w:rsid w:val="00C623D3"/>
    <w:rsid w:val="00C64ACA"/>
    <w:rsid w:val="00C7416D"/>
    <w:rsid w:val="00C7512D"/>
    <w:rsid w:val="00C8018E"/>
    <w:rsid w:val="00C818A3"/>
    <w:rsid w:val="00C8250D"/>
    <w:rsid w:val="00C82891"/>
    <w:rsid w:val="00C8417D"/>
    <w:rsid w:val="00C86D65"/>
    <w:rsid w:val="00C9345D"/>
    <w:rsid w:val="00C9397F"/>
    <w:rsid w:val="00C9445D"/>
    <w:rsid w:val="00C97973"/>
    <w:rsid w:val="00CA1A0B"/>
    <w:rsid w:val="00CA2576"/>
    <w:rsid w:val="00CA3101"/>
    <w:rsid w:val="00CA5A3B"/>
    <w:rsid w:val="00CA6FD8"/>
    <w:rsid w:val="00CB110F"/>
    <w:rsid w:val="00CB6E3D"/>
    <w:rsid w:val="00CC519B"/>
    <w:rsid w:val="00CD3980"/>
    <w:rsid w:val="00CD5E42"/>
    <w:rsid w:val="00CD66F9"/>
    <w:rsid w:val="00CD7F79"/>
    <w:rsid w:val="00CE1257"/>
    <w:rsid w:val="00CE14CC"/>
    <w:rsid w:val="00CE4FD4"/>
    <w:rsid w:val="00CF0956"/>
    <w:rsid w:val="00CF1146"/>
    <w:rsid w:val="00CF3B1B"/>
    <w:rsid w:val="00CF66BF"/>
    <w:rsid w:val="00D0001D"/>
    <w:rsid w:val="00D00069"/>
    <w:rsid w:val="00D04F4D"/>
    <w:rsid w:val="00D068CD"/>
    <w:rsid w:val="00D07032"/>
    <w:rsid w:val="00D10EA5"/>
    <w:rsid w:val="00D11CAE"/>
    <w:rsid w:val="00D12691"/>
    <w:rsid w:val="00D13CA8"/>
    <w:rsid w:val="00D14DBB"/>
    <w:rsid w:val="00D21863"/>
    <w:rsid w:val="00D22325"/>
    <w:rsid w:val="00D23B02"/>
    <w:rsid w:val="00D2420E"/>
    <w:rsid w:val="00D25B86"/>
    <w:rsid w:val="00D26CE8"/>
    <w:rsid w:val="00D276D1"/>
    <w:rsid w:val="00D32DA1"/>
    <w:rsid w:val="00D331E8"/>
    <w:rsid w:val="00D33ECA"/>
    <w:rsid w:val="00D33F92"/>
    <w:rsid w:val="00D4178F"/>
    <w:rsid w:val="00D41965"/>
    <w:rsid w:val="00D43276"/>
    <w:rsid w:val="00D4564B"/>
    <w:rsid w:val="00D45BB2"/>
    <w:rsid w:val="00D54723"/>
    <w:rsid w:val="00D57724"/>
    <w:rsid w:val="00D60E09"/>
    <w:rsid w:val="00D6226A"/>
    <w:rsid w:val="00D62511"/>
    <w:rsid w:val="00D62FF1"/>
    <w:rsid w:val="00D6615E"/>
    <w:rsid w:val="00D66783"/>
    <w:rsid w:val="00D72426"/>
    <w:rsid w:val="00D76615"/>
    <w:rsid w:val="00D80E29"/>
    <w:rsid w:val="00D819CA"/>
    <w:rsid w:val="00D87732"/>
    <w:rsid w:val="00D9196A"/>
    <w:rsid w:val="00D9552B"/>
    <w:rsid w:val="00D9711F"/>
    <w:rsid w:val="00DA0998"/>
    <w:rsid w:val="00DA167D"/>
    <w:rsid w:val="00DA1997"/>
    <w:rsid w:val="00DA2908"/>
    <w:rsid w:val="00DA7F17"/>
    <w:rsid w:val="00DB3D79"/>
    <w:rsid w:val="00DB48AD"/>
    <w:rsid w:val="00DB5AAB"/>
    <w:rsid w:val="00DB658F"/>
    <w:rsid w:val="00DB67CD"/>
    <w:rsid w:val="00DB7105"/>
    <w:rsid w:val="00DC16C3"/>
    <w:rsid w:val="00DC20C4"/>
    <w:rsid w:val="00DC2F5A"/>
    <w:rsid w:val="00DC4416"/>
    <w:rsid w:val="00DC4692"/>
    <w:rsid w:val="00DC4EA0"/>
    <w:rsid w:val="00DD0891"/>
    <w:rsid w:val="00DD3B31"/>
    <w:rsid w:val="00DE259F"/>
    <w:rsid w:val="00DE670E"/>
    <w:rsid w:val="00DF0344"/>
    <w:rsid w:val="00DF254F"/>
    <w:rsid w:val="00DF515E"/>
    <w:rsid w:val="00DF5BEC"/>
    <w:rsid w:val="00DF7E7A"/>
    <w:rsid w:val="00E03BCC"/>
    <w:rsid w:val="00E04027"/>
    <w:rsid w:val="00E046C0"/>
    <w:rsid w:val="00E12045"/>
    <w:rsid w:val="00E259F4"/>
    <w:rsid w:val="00E279BB"/>
    <w:rsid w:val="00E31BD6"/>
    <w:rsid w:val="00E328B0"/>
    <w:rsid w:val="00E32EE1"/>
    <w:rsid w:val="00E34FBB"/>
    <w:rsid w:val="00E40C39"/>
    <w:rsid w:val="00E43BE1"/>
    <w:rsid w:val="00E444CE"/>
    <w:rsid w:val="00E4667D"/>
    <w:rsid w:val="00E46BEC"/>
    <w:rsid w:val="00E47C0F"/>
    <w:rsid w:val="00E47DD8"/>
    <w:rsid w:val="00E53520"/>
    <w:rsid w:val="00E55AE7"/>
    <w:rsid w:val="00E611CB"/>
    <w:rsid w:val="00E64F42"/>
    <w:rsid w:val="00E65C0C"/>
    <w:rsid w:val="00E66501"/>
    <w:rsid w:val="00E7056B"/>
    <w:rsid w:val="00E72850"/>
    <w:rsid w:val="00E74708"/>
    <w:rsid w:val="00E7491B"/>
    <w:rsid w:val="00E765EB"/>
    <w:rsid w:val="00E77545"/>
    <w:rsid w:val="00E81085"/>
    <w:rsid w:val="00E8198D"/>
    <w:rsid w:val="00E83F67"/>
    <w:rsid w:val="00E84A73"/>
    <w:rsid w:val="00E853A7"/>
    <w:rsid w:val="00E87799"/>
    <w:rsid w:val="00E90D43"/>
    <w:rsid w:val="00E93D73"/>
    <w:rsid w:val="00E96528"/>
    <w:rsid w:val="00E979D9"/>
    <w:rsid w:val="00E979FE"/>
    <w:rsid w:val="00E97E1C"/>
    <w:rsid w:val="00E9FC51"/>
    <w:rsid w:val="00EA0D34"/>
    <w:rsid w:val="00EA264F"/>
    <w:rsid w:val="00EA2734"/>
    <w:rsid w:val="00EA3A36"/>
    <w:rsid w:val="00EA3AF4"/>
    <w:rsid w:val="00EA4358"/>
    <w:rsid w:val="00EA46D6"/>
    <w:rsid w:val="00EA761F"/>
    <w:rsid w:val="00EB5318"/>
    <w:rsid w:val="00EB5D17"/>
    <w:rsid w:val="00EC1EAA"/>
    <w:rsid w:val="00EC4B7D"/>
    <w:rsid w:val="00ED458B"/>
    <w:rsid w:val="00ED46CD"/>
    <w:rsid w:val="00ED7C14"/>
    <w:rsid w:val="00EE0381"/>
    <w:rsid w:val="00EE0769"/>
    <w:rsid w:val="00EE125C"/>
    <w:rsid w:val="00EF18CB"/>
    <w:rsid w:val="00EF3738"/>
    <w:rsid w:val="00F008AE"/>
    <w:rsid w:val="00F014B6"/>
    <w:rsid w:val="00F01BE7"/>
    <w:rsid w:val="00F037EB"/>
    <w:rsid w:val="00F07B01"/>
    <w:rsid w:val="00F11459"/>
    <w:rsid w:val="00F11795"/>
    <w:rsid w:val="00F15950"/>
    <w:rsid w:val="00F15FC2"/>
    <w:rsid w:val="00F21711"/>
    <w:rsid w:val="00F22067"/>
    <w:rsid w:val="00F224D9"/>
    <w:rsid w:val="00F22526"/>
    <w:rsid w:val="00F26164"/>
    <w:rsid w:val="00F26AE4"/>
    <w:rsid w:val="00F32FBF"/>
    <w:rsid w:val="00F33DB2"/>
    <w:rsid w:val="00F34515"/>
    <w:rsid w:val="00F36F59"/>
    <w:rsid w:val="00F373C9"/>
    <w:rsid w:val="00F37615"/>
    <w:rsid w:val="00F37B68"/>
    <w:rsid w:val="00F41547"/>
    <w:rsid w:val="00F4260B"/>
    <w:rsid w:val="00F43913"/>
    <w:rsid w:val="00F44326"/>
    <w:rsid w:val="00F45087"/>
    <w:rsid w:val="00F503E9"/>
    <w:rsid w:val="00F5128E"/>
    <w:rsid w:val="00F51B0D"/>
    <w:rsid w:val="00F60301"/>
    <w:rsid w:val="00F62714"/>
    <w:rsid w:val="00F666F7"/>
    <w:rsid w:val="00F72E2B"/>
    <w:rsid w:val="00F7720C"/>
    <w:rsid w:val="00F77D04"/>
    <w:rsid w:val="00F80F24"/>
    <w:rsid w:val="00F92E5F"/>
    <w:rsid w:val="00F93E21"/>
    <w:rsid w:val="00F95004"/>
    <w:rsid w:val="00F966A7"/>
    <w:rsid w:val="00FA10A6"/>
    <w:rsid w:val="00FA365F"/>
    <w:rsid w:val="00FA4BE9"/>
    <w:rsid w:val="00FA4EAF"/>
    <w:rsid w:val="00FA6B44"/>
    <w:rsid w:val="00FA723F"/>
    <w:rsid w:val="00FB295A"/>
    <w:rsid w:val="00FB750D"/>
    <w:rsid w:val="00FC225D"/>
    <w:rsid w:val="00FC3280"/>
    <w:rsid w:val="00FC32CC"/>
    <w:rsid w:val="00FC362B"/>
    <w:rsid w:val="00FC3DBC"/>
    <w:rsid w:val="00FC52D3"/>
    <w:rsid w:val="00FC533F"/>
    <w:rsid w:val="00FC5510"/>
    <w:rsid w:val="00FC620D"/>
    <w:rsid w:val="00FD2CF4"/>
    <w:rsid w:val="00FD431A"/>
    <w:rsid w:val="00FE0BC3"/>
    <w:rsid w:val="00FF1FE6"/>
    <w:rsid w:val="00FF29CB"/>
    <w:rsid w:val="00FF4F11"/>
    <w:rsid w:val="00FF6A35"/>
    <w:rsid w:val="00FF6CD5"/>
    <w:rsid w:val="010CA542"/>
    <w:rsid w:val="01117621"/>
    <w:rsid w:val="0128751F"/>
    <w:rsid w:val="014757F7"/>
    <w:rsid w:val="017B23F8"/>
    <w:rsid w:val="01870C92"/>
    <w:rsid w:val="01EDC66D"/>
    <w:rsid w:val="02640D12"/>
    <w:rsid w:val="0264FF65"/>
    <w:rsid w:val="0281EEB2"/>
    <w:rsid w:val="02B5A90A"/>
    <w:rsid w:val="02CCE8B2"/>
    <w:rsid w:val="03610654"/>
    <w:rsid w:val="0387DD32"/>
    <w:rsid w:val="043CD43A"/>
    <w:rsid w:val="0472CD13"/>
    <w:rsid w:val="04A297A0"/>
    <w:rsid w:val="04B56003"/>
    <w:rsid w:val="04DB5F3B"/>
    <w:rsid w:val="04E93EE0"/>
    <w:rsid w:val="0510727B"/>
    <w:rsid w:val="053EEA14"/>
    <w:rsid w:val="05580565"/>
    <w:rsid w:val="05A84F95"/>
    <w:rsid w:val="05F24298"/>
    <w:rsid w:val="05F4B8D4"/>
    <w:rsid w:val="05F592F9"/>
    <w:rsid w:val="062DBDA0"/>
    <w:rsid w:val="0664CB26"/>
    <w:rsid w:val="0678EAF6"/>
    <w:rsid w:val="06925D1A"/>
    <w:rsid w:val="06CD12FD"/>
    <w:rsid w:val="06EF8DCC"/>
    <w:rsid w:val="07085B3C"/>
    <w:rsid w:val="0724D64B"/>
    <w:rsid w:val="075B16DE"/>
    <w:rsid w:val="07BEFC61"/>
    <w:rsid w:val="07C7BD89"/>
    <w:rsid w:val="07D080A9"/>
    <w:rsid w:val="07E6A8AB"/>
    <w:rsid w:val="0865DB43"/>
    <w:rsid w:val="0877508D"/>
    <w:rsid w:val="08A6EEA6"/>
    <w:rsid w:val="08B5F7A7"/>
    <w:rsid w:val="08D51653"/>
    <w:rsid w:val="092BFB12"/>
    <w:rsid w:val="0937DEDB"/>
    <w:rsid w:val="096A4926"/>
    <w:rsid w:val="096D2A26"/>
    <w:rsid w:val="0988D126"/>
    <w:rsid w:val="099B9B1B"/>
    <w:rsid w:val="09CC5ADA"/>
    <w:rsid w:val="09E4E9FD"/>
    <w:rsid w:val="0A0410A7"/>
    <w:rsid w:val="0A184D52"/>
    <w:rsid w:val="0A566202"/>
    <w:rsid w:val="0A70E6B4"/>
    <w:rsid w:val="0A7676B2"/>
    <w:rsid w:val="0AA3275F"/>
    <w:rsid w:val="0AB380FA"/>
    <w:rsid w:val="0ABE4D37"/>
    <w:rsid w:val="0ADD8673"/>
    <w:rsid w:val="0B72F577"/>
    <w:rsid w:val="0BC090F2"/>
    <w:rsid w:val="0BDE9CD6"/>
    <w:rsid w:val="0BE06A8A"/>
    <w:rsid w:val="0C20D909"/>
    <w:rsid w:val="0C299F51"/>
    <w:rsid w:val="0C501601"/>
    <w:rsid w:val="0C5BF906"/>
    <w:rsid w:val="0CB9C0B6"/>
    <w:rsid w:val="0D04542F"/>
    <w:rsid w:val="0D0B81D5"/>
    <w:rsid w:val="0D8968CA"/>
    <w:rsid w:val="0DCEEB5B"/>
    <w:rsid w:val="0DD15F65"/>
    <w:rsid w:val="0E0086FC"/>
    <w:rsid w:val="0E138777"/>
    <w:rsid w:val="0E2FFCA2"/>
    <w:rsid w:val="0E59A700"/>
    <w:rsid w:val="0E663071"/>
    <w:rsid w:val="0EB8D80F"/>
    <w:rsid w:val="0EC5E705"/>
    <w:rsid w:val="0EEA47A1"/>
    <w:rsid w:val="0F037702"/>
    <w:rsid w:val="0F4C7B7C"/>
    <w:rsid w:val="0F4CFA15"/>
    <w:rsid w:val="0F673268"/>
    <w:rsid w:val="0F6ABBBC"/>
    <w:rsid w:val="0F867848"/>
    <w:rsid w:val="0FED9F54"/>
    <w:rsid w:val="0FF812AA"/>
    <w:rsid w:val="10094D81"/>
    <w:rsid w:val="10361E26"/>
    <w:rsid w:val="1053BE17"/>
    <w:rsid w:val="106C57AC"/>
    <w:rsid w:val="1087E94B"/>
    <w:rsid w:val="10A3DEBE"/>
    <w:rsid w:val="10BEAA4E"/>
    <w:rsid w:val="10F3519C"/>
    <w:rsid w:val="113362A4"/>
    <w:rsid w:val="114A541C"/>
    <w:rsid w:val="1155C7AA"/>
    <w:rsid w:val="116D2852"/>
    <w:rsid w:val="119CE704"/>
    <w:rsid w:val="11BD3C42"/>
    <w:rsid w:val="11BD45C2"/>
    <w:rsid w:val="121D6D1C"/>
    <w:rsid w:val="125021FC"/>
    <w:rsid w:val="1275D640"/>
    <w:rsid w:val="1277BCDC"/>
    <w:rsid w:val="127CB9BB"/>
    <w:rsid w:val="12891B1D"/>
    <w:rsid w:val="12A5A3DA"/>
    <w:rsid w:val="12B7B225"/>
    <w:rsid w:val="12BE190A"/>
    <w:rsid w:val="13168B0F"/>
    <w:rsid w:val="132C6178"/>
    <w:rsid w:val="134A69EC"/>
    <w:rsid w:val="13525772"/>
    <w:rsid w:val="1399A070"/>
    <w:rsid w:val="13B3838B"/>
    <w:rsid w:val="144C9E71"/>
    <w:rsid w:val="1450C977"/>
    <w:rsid w:val="1455FA4A"/>
    <w:rsid w:val="1457553C"/>
    <w:rsid w:val="1490B0B8"/>
    <w:rsid w:val="1494EA51"/>
    <w:rsid w:val="14E88EB5"/>
    <w:rsid w:val="154605D4"/>
    <w:rsid w:val="15932113"/>
    <w:rsid w:val="15BF1A51"/>
    <w:rsid w:val="15E00340"/>
    <w:rsid w:val="1611FA75"/>
    <w:rsid w:val="162FB80B"/>
    <w:rsid w:val="1643C526"/>
    <w:rsid w:val="165F66A8"/>
    <w:rsid w:val="168FE031"/>
    <w:rsid w:val="16C2B2C9"/>
    <w:rsid w:val="1792864C"/>
    <w:rsid w:val="17A108B7"/>
    <w:rsid w:val="17A3F01D"/>
    <w:rsid w:val="17CC58C1"/>
    <w:rsid w:val="17FBFB17"/>
    <w:rsid w:val="1864373D"/>
    <w:rsid w:val="18796BD8"/>
    <w:rsid w:val="1909B177"/>
    <w:rsid w:val="191AECB4"/>
    <w:rsid w:val="196E05F7"/>
    <w:rsid w:val="197A951E"/>
    <w:rsid w:val="1997076A"/>
    <w:rsid w:val="1A0835F1"/>
    <w:rsid w:val="1A0870A3"/>
    <w:rsid w:val="1A5F3818"/>
    <w:rsid w:val="1AA210E9"/>
    <w:rsid w:val="1B118A5D"/>
    <w:rsid w:val="1B4C0028"/>
    <w:rsid w:val="1B5D6957"/>
    <w:rsid w:val="1B9BD7FF"/>
    <w:rsid w:val="1BA588A7"/>
    <w:rsid w:val="1BE02A80"/>
    <w:rsid w:val="1C130279"/>
    <w:rsid w:val="1C7508DF"/>
    <w:rsid w:val="1CAE1E9E"/>
    <w:rsid w:val="1CB80549"/>
    <w:rsid w:val="1CD58915"/>
    <w:rsid w:val="1D72CBD1"/>
    <w:rsid w:val="1DB11A1D"/>
    <w:rsid w:val="1DE13F92"/>
    <w:rsid w:val="1DFC4D67"/>
    <w:rsid w:val="1E0A8681"/>
    <w:rsid w:val="1E207AA2"/>
    <w:rsid w:val="1E3635AB"/>
    <w:rsid w:val="1E3AC165"/>
    <w:rsid w:val="1E61D6B2"/>
    <w:rsid w:val="1E63CBB7"/>
    <w:rsid w:val="1E807F89"/>
    <w:rsid w:val="1F326267"/>
    <w:rsid w:val="1F430308"/>
    <w:rsid w:val="1F5B7912"/>
    <w:rsid w:val="1F6F7657"/>
    <w:rsid w:val="1F7126AC"/>
    <w:rsid w:val="20014FF7"/>
    <w:rsid w:val="200648EE"/>
    <w:rsid w:val="20198485"/>
    <w:rsid w:val="205A094D"/>
    <w:rsid w:val="207B4CE5"/>
    <w:rsid w:val="2083FE57"/>
    <w:rsid w:val="20A27721"/>
    <w:rsid w:val="20E635C1"/>
    <w:rsid w:val="2151CA66"/>
    <w:rsid w:val="2158BD6A"/>
    <w:rsid w:val="215CABE4"/>
    <w:rsid w:val="218B8378"/>
    <w:rsid w:val="219991EA"/>
    <w:rsid w:val="21BB41AC"/>
    <w:rsid w:val="225E7F45"/>
    <w:rsid w:val="22E89ED6"/>
    <w:rsid w:val="230849E0"/>
    <w:rsid w:val="2312656E"/>
    <w:rsid w:val="232E358D"/>
    <w:rsid w:val="233A90AC"/>
    <w:rsid w:val="234995DC"/>
    <w:rsid w:val="23762324"/>
    <w:rsid w:val="239E1680"/>
    <w:rsid w:val="23ACF2CB"/>
    <w:rsid w:val="2401E9CC"/>
    <w:rsid w:val="243E768E"/>
    <w:rsid w:val="2451980E"/>
    <w:rsid w:val="24A9FBDD"/>
    <w:rsid w:val="24E1A797"/>
    <w:rsid w:val="2517E372"/>
    <w:rsid w:val="254AA7CB"/>
    <w:rsid w:val="25502507"/>
    <w:rsid w:val="25575565"/>
    <w:rsid w:val="257C1BED"/>
    <w:rsid w:val="2599C49B"/>
    <w:rsid w:val="260CD9B5"/>
    <w:rsid w:val="26780B30"/>
    <w:rsid w:val="268BDFE9"/>
    <w:rsid w:val="26ACF9F9"/>
    <w:rsid w:val="26C9B8C3"/>
    <w:rsid w:val="26E04FCE"/>
    <w:rsid w:val="26F0C04C"/>
    <w:rsid w:val="2762FD61"/>
    <w:rsid w:val="278F81B9"/>
    <w:rsid w:val="279C7165"/>
    <w:rsid w:val="27B9958F"/>
    <w:rsid w:val="27DEF63E"/>
    <w:rsid w:val="28410C0E"/>
    <w:rsid w:val="28615AE0"/>
    <w:rsid w:val="28A84A92"/>
    <w:rsid w:val="28D7E4DA"/>
    <w:rsid w:val="28DCF2F2"/>
    <w:rsid w:val="28F8426C"/>
    <w:rsid w:val="29499A34"/>
    <w:rsid w:val="29BE9463"/>
    <w:rsid w:val="29E49ABB"/>
    <w:rsid w:val="2A272C13"/>
    <w:rsid w:val="2A2F39DC"/>
    <w:rsid w:val="2AA5BDA1"/>
    <w:rsid w:val="2B3F28E3"/>
    <w:rsid w:val="2B61A083"/>
    <w:rsid w:val="2B806B1C"/>
    <w:rsid w:val="2BCC59FC"/>
    <w:rsid w:val="2BD66AB0"/>
    <w:rsid w:val="2C0999FE"/>
    <w:rsid w:val="2C276B4C"/>
    <w:rsid w:val="2C36BAEB"/>
    <w:rsid w:val="2CAE1457"/>
    <w:rsid w:val="2CC9E46E"/>
    <w:rsid w:val="2CE6027E"/>
    <w:rsid w:val="2D52B6AF"/>
    <w:rsid w:val="2D5BF33E"/>
    <w:rsid w:val="2D8B4D2A"/>
    <w:rsid w:val="2DB30556"/>
    <w:rsid w:val="2DC12D85"/>
    <w:rsid w:val="2DDF7D54"/>
    <w:rsid w:val="2E6FD267"/>
    <w:rsid w:val="2E809C57"/>
    <w:rsid w:val="2ECABE83"/>
    <w:rsid w:val="2EDBB9B2"/>
    <w:rsid w:val="2F0E0B72"/>
    <w:rsid w:val="2F0ECAA7"/>
    <w:rsid w:val="2F22FBC1"/>
    <w:rsid w:val="2F51D371"/>
    <w:rsid w:val="2F91A5AF"/>
    <w:rsid w:val="2FE3C982"/>
    <w:rsid w:val="2FE678CA"/>
    <w:rsid w:val="2FFAAB64"/>
    <w:rsid w:val="3093B0C4"/>
    <w:rsid w:val="309ABE05"/>
    <w:rsid w:val="3106CC2F"/>
    <w:rsid w:val="310BE2F0"/>
    <w:rsid w:val="313C2CD1"/>
    <w:rsid w:val="31AD971A"/>
    <w:rsid w:val="31C02A9F"/>
    <w:rsid w:val="31D9793F"/>
    <w:rsid w:val="31DD3E1D"/>
    <w:rsid w:val="320754AC"/>
    <w:rsid w:val="320B8ED5"/>
    <w:rsid w:val="32100276"/>
    <w:rsid w:val="327712D3"/>
    <w:rsid w:val="32C52869"/>
    <w:rsid w:val="32C85E78"/>
    <w:rsid w:val="32FC3B85"/>
    <w:rsid w:val="3313EA9E"/>
    <w:rsid w:val="33396F27"/>
    <w:rsid w:val="334816D1"/>
    <w:rsid w:val="3357A049"/>
    <w:rsid w:val="336139E9"/>
    <w:rsid w:val="33E601E1"/>
    <w:rsid w:val="343882AA"/>
    <w:rsid w:val="347940ED"/>
    <w:rsid w:val="34C80D2D"/>
    <w:rsid w:val="35115140"/>
    <w:rsid w:val="3556DCCB"/>
    <w:rsid w:val="358DFB49"/>
    <w:rsid w:val="35965F0F"/>
    <w:rsid w:val="359B47E7"/>
    <w:rsid w:val="35ECC901"/>
    <w:rsid w:val="3607B2E9"/>
    <w:rsid w:val="36252C4D"/>
    <w:rsid w:val="364E27A3"/>
    <w:rsid w:val="36796769"/>
    <w:rsid w:val="3714D5D3"/>
    <w:rsid w:val="37322F70"/>
    <w:rsid w:val="37738895"/>
    <w:rsid w:val="377B8739"/>
    <w:rsid w:val="3793C932"/>
    <w:rsid w:val="37A51FBD"/>
    <w:rsid w:val="37BAE62C"/>
    <w:rsid w:val="37E8E371"/>
    <w:rsid w:val="37F202C6"/>
    <w:rsid w:val="37F3B7ED"/>
    <w:rsid w:val="385EDC79"/>
    <w:rsid w:val="3937B604"/>
    <w:rsid w:val="3951CBE3"/>
    <w:rsid w:val="39B354CC"/>
    <w:rsid w:val="39CB3C84"/>
    <w:rsid w:val="39D63D3F"/>
    <w:rsid w:val="39F319B8"/>
    <w:rsid w:val="3A04C0DA"/>
    <w:rsid w:val="3A057DF8"/>
    <w:rsid w:val="3A31CB3D"/>
    <w:rsid w:val="3A32273D"/>
    <w:rsid w:val="3A48AEBD"/>
    <w:rsid w:val="3A8709E7"/>
    <w:rsid w:val="3A949C43"/>
    <w:rsid w:val="3AA64801"/>
    <w:rsid w:val="3AAB2957"/>
    <w:rsid w:val="3AE1A37D"/>
    <w:rsid w:val="3AE5FEEA"/>
    <w:rsid w:val="3AEBF0EA"/>
    <w:rsid w:val="3B64D637"/>
    <w:rsid w:val="3B6FE178"/>
    <w:rsid w:val="3BB4A660"/>
    <w:rsid w:val="3BB95D59"/>
    <w:rsid w:val="3BF76A86"/>
    <w:rsid w:val="3C0F2F16"/>
    <w:rsid w:val="3C22DA48"/>
    <w:rsid w:val="3C4D1FA4"/>
    <w:rsid w:val="3C66F8D9"/>
    <w:rsid w:val="3C856F7A"/>
    <w:rsid w:val="3CAA0A75"/>
    <w:rsid w:val="3CB9F6B5"/>
    <w:rsid w:val="3D06B6C4"/>
    <w:rsid w:val="3D25DBCC"/>
    <w:rsid w:val="3D52B51D"/>
    <w:rsid w:val="3D72A225"/>
    <w:rsid w:val="3D82D78E"/>
    <w:rsid w:val="3D89DF17"/>
    <w:rsid w:val="3DA88B4C"/>
    <w:rsid w:val="3DC44F7F"/>
    <w:rsid w:val="3DD79C79"/>
    <w:rsid w:val="3DFFC1D0"/>
    <w:rsid w:val="3E4140BB"/>
    <w:rsid w:val="3E497DC6"/>
    <w:rsid w:val="3E65F637"/>
    <w:rsid w:val="3EA9DACE"/>
    <w:rsid w:val="3EB45293"/>
    <w:rsid w:val="3EB5995B"/>
    <w:rsid w:val="3EBA083A"/>
    <w:rsid w:val="3EBE013F"/>
    <w:rsid w:val="3F5FA7EE"/>
    <w:rsid w:val="3F88C47B"/>
    <w:rsid w:val="3FF0906F"/>
    <w:rsid w:val="3FFEC9D2"/>
    <w:rsid w:val="408D554B"/>
    <w:rsid w:val="409E20C8"/>
    <w:rsid w:val="40E4DC5C"/>
    <w:rsid w:val="40F045FA"/>
    <w:rsid w:val="40F1073A"/>
    <w:rsid w:val="411DB970"/>
    <w:rsid w:val="4154754F"/>
    <w:rsid w:val="418BBC5F"/>
    <w:rsid w:val="418D67D8"/>
    <w:rsid w:val="41B16FF5"/>
    <w:rsid w:val="42348200"/>
    <w:rsid w:val="428111C8"/>
    <w:rsid w:val="42D38D05"/>
    <w:rsid w:val="42E3DAE7"/>
    <w:rsid w:val="4305085E"/>
    <w:rsid w:val="43175504"/>
    <w:rsid w:val="43441EC2"/>
    <w:rsid w:val="435BC4C1"/>
    <w:rsid w:val="43A6A339"/>
    <w:rsid w:val="43C9E427"/>
    <w:rsid w:val="44374FA9"/>
    <w:rsid w:val="448CCDE5"/>
    <w:rsid w:val="449A104D"/>
    <w:rsid w:val="44A9A8AD"/>
    <w:rsid w:val="44B220CE"/>
    <w:rsid w:val="452753F6"/>
    <w:rsid w:val="4557CA48"/>
    <w:rsid w:val="458AB021"/>
    <w:rsid w:val="45BF9C17"/>
    <w:rsid w:val="45CF6164"/>
    <w:rsid w:val="45D1F3EA"/>
    <w:rsid w:val="45D74EEA"/>
    <w:rsid w:val="45F926AE"/>
    <w:rsid w:val="45FB618E"/>
    <w:rsid w:val="46187BA0"/>
    <w:rsid w:val="4637F06A"/>
    <w:rsid w:val="466E0B56"/>
    <w:rsid w:val="466E6FFD"/>
    <w:rsid w:val="46B45B21"/>
    <w:rsid w:val="475E400D"/>
    <w:rsid w:val="476B31C5"/>
    <w:rsid w:val="47731F4B"/>
    <w:rsid w:val="477671FD"/>
    <w:rsid w:val="47CF1DC3"/>
    <w:rsid w:val="47D4AF92"/>
    <w:rsid w:val="47E39144"/>
    <w:rsid w:val="48299826"/>
    <w:rsid w:val="4836E647"/>
    <w:rsid w:val="485EF4B8"/>
    <w:rsid w:val="486CD68B"/>
    <w:rsid w:val="4882BA77"/>
    <w:rsid w:val="48EF607D"/>
    <w:rsid w:val="48FF2356"/>
    <w:rsid w:val="495291EC"/>
    <w:rsid w:val="4955D7F9"/>
    <w:rsid w:val="4955E6FE"/>
    <w:rsid w:val="49B458CB"/>
    <w:rsid w:val="49BEBE31"/>
    <w:rsid w:val="49DE7985"/>
    <w:rsid w:val="4A1D691F"/>
    <w:rsid w:val="4A7CAB99"/>
    <w:rsid w:val="4A8B30DE"/>
    <w:rsid w:val="4AA5650D"/>
    <w:rsid w:val="4AFF1314"/>
    <w:rsid w:val="4B59B3DB"/>
    <w:rsid w:val="4B5A8E92"/>
    <w:rsid w:val="4BB72A91"/>
    <w:rsid w:val="4C186C27"/>
    <w:rsid w:val="4C3EA2E8"/>
    <w:rsid w:val="4C3F3D18"/>
    <w:rsid w:val="4C4698BD"/>
    <w:rsid w:val="4C7E8A1B"/>
    <w:rsid w:val="4CA33FD3"/>
    <w:rsid w:val="4CCA7C21"/>
    <w:rsid w:val="4CE64CA4"/>
    <w:rsid w:val="4CF7C071"/>
    <w:rsid w:val="4D390D26"/>
    <w:rsid w:val="4D66566A"/>
    <w:rsid w:val="4D6ABE5C"/>
    <w:rsid w:val="4DA8DABA"/>
    <w:rsid w:val="4DAD043D"/>
    <w:rsid w:val="4DC2D1A0"/>
    <w:rsid w:val="4DCA9315"/>
    <w:rsid w:val="4DE260CF"/>
    <w:rsid w:val="4E0980A5"/>
    <w:rsid w:val="4E2D0CDC"/>
    <w:rsid w:val="4E59D953"/>
    <w:rsid w:val="4E76F394"/>
    <w:rsid w:val="4E7C9348"/>
    <w:rsid w:val="4E8B5332"/>
    <w:rsid w:val="4F0EBA07"/>
    <w:rsid w:val="4F24B3C2"/>
    <w:rsid w:val="4F482F2A"/>
    <w:rsid w:val="4F5B52A5"/>
    <w:rsid w:val="4F6FDCF4"/>
    <w:rsid w:val="4F823E5D"/>
    <w:rsid w:val="4FB1AC99"/>
    <w:rsid w:val="4FC382F1"/>
    <w:rsid w:val="50778C32"/>
    <w:rsid w:val="50E372D0"/>
    <w:rsid w:val="50F72306"/>
    <w:rsid w:val="5105C385"/>
    <w:rsid w:val="51103CAA"/>
    <w:rsid w:val="5117F947"/>
    <w:rsid w:val="51A0BA0A"/>
    <w:rsid w:val="51C2A294"/>
    <w:rsid w:val="51C2EEF3"/>
    <w:rsid w:val="5206F76B"/>
    <w:rsid w:val="521711D5"/>
    <w:rsid w:val="521DC0F5"/>
    <w:rsid w:val="522FDA74"/>
    <w:rsid w:val="523FA458"/>
    <w:rsid w:val="527F0B19"/>
    <w:rsid w:val="529F7690"/>
    <w:rsid w:val="52BB08E9"/>
    <w:rsid w:val="52C3D67A"/>
    <w:rsid w:val="52D579E2"/>
    <w:rsid w:val="52FE7C50"/>
    <w:rsid w:val="52FF463D"/>
    <w:rsid w:val="53300CFD"/>
    <w:rsid w:val="535619C6"/>
    <w:rsid w:val="536018BB"/>
    <w:rsid w:val="5391F9AB"/>
    <w:rsid w:val="539A11D5"/>
    <w:rsid w:val="53ABEDF0"/>
    <w:rsid w:val="53D4EA9C"/>
    <w:rsid w:val="53E10410"/>
    <w:rsid w:val="542728F4"/>
    <w:rsid w:val="54331EF6"/>
    <w:rsid w:val="5444336E"/>
    <w:rsid w:val="54928E65"/>
    <w:rsid w:val="54ABD7D3"/>
    <w:rsid w:val="54C407CD"/>
    <w:rsid w:val="54DD20EB"/>
    <w:rsid w:val="5500BE3B"/>
    <w:rsid w:val="551FA233"/>
    <w:rsid w:val="552C3CE9"/>
    <w:rsid w:val="557BD852"/>
    <w:rsid w:val="55B29E69"/>
    <w:rsid w:val="55B2ED6A"/>
    <w:rsid w:val="55D20221"/>
    <w:rsid w:val="55E8D4C1"/>
    <w:rsid w:val="56742B2D"/>
    <w:rsid w:val="569EBBAC"/>
    <w:rsid w:val="56A21A84"/>
    <w:rsid w:val="56C40458"/>
    <w:rsid w:val="56F287CD"/>
    <w:rsid w:val="5708FF51"/>
    <w:rsid w:val="57F0A150"/>
    <w:rsid w:val="580504C1"/>
    <w:rsid w:val="581DCD97"/>
    <w:rsid w:val="5863DDAB"/>
    <w:rsid w:val="58ACB1E8"/>
    <w:rsid w:val="58B373B9"/>
    <w:rsid w:val="58B47533"/>
    <w:rsid w:val="59039F2C"/>
    <w:rsid w:val="592A65B3"/>
    <w:rsid w:val="593322E0"/>
    <w:rsid w:val="598262E8"/>
    <w:rsid w:val="59F9473A"/>
    <w:rsid w:val="5A00D5DF"/>
    <w:rsid w:val="5A11D32E"/>
    <w:rsid w:val="5A2D0124"/>
    <w:rsid w:val="5AA7D2D7"/>
    <w:rsid w:val="5AB369DA"/>
    <w:rsid w:val="5ABD8B32"/>
    <w:rsid w:val="5ACCFA78"/>
    <w:rsid w:val="5B16EA53"/>
    <w:rsid w:val="5B34C87E"/>
    <w:rsid w:val="5B45D6DD"/>
    <w:rsid w:val="5BA60BB2"/>
    <w:rsid w:val="5BD219AF"/>
    <w:rsid w:val="5BE5CA57"/>
    <w:rsid w:val="5C03182D"/>
    <w:rsid w:val="5C1983CE"/>
    <w:rsid w:val="5C3876E9"/>
    <w:rsid w:val="5C5895F4"/>
    <w:rsid w:val="5C8753DA"/>
    <w:rsid w:val="5CB1B70E"/>
    <w:rsid w:val="5CBB33B2"/>
    <w:rsid w:val="5D05E55F"/>
    <w:rsid w:val="5D08B0E8"/>
    <w:rsid w:val="5D165520"/>
    <w:rsid w:val="5D1C1E2D"/>
    <w:rsid w:val="5D338EEF"/>
    <w:rsid w:val="5D36D175"/>
    <w:rsid w:val="5D374ECE"/>
    <w:rsid w:val="5D4451BF"/>
    <w:rsid w:val="5D71A246"/>
    <w:rsid w:val="5D92CCCE"/>
    <w:rsid w:val="5DC1243C"/>
    <w:rsid w:val="5E20484E"/>
    <w:rsid w:val="5E4B472D"/>
    <w:rsid w:val="5E93F13E"/>
    <w:rsid w:val="5EBEBABB"/>
    <w:rsid w:val="5EDA2C3E"/>
    <w:rsid w:val="5EE45A06"/>
    <w:rsid w:val="5EED66F9"/>
    <w:rsid w:val="5F455BEF"/>
    <w:rsid w:val="5F8EFAC0"/>
    <w:rsid w:val="5F9976BD"/>
    <w:rsid w:val="5FE7178E"/>
    <w:rsid w:val="5FF6EE49"/>
    <w:rsid w:val="5FFAC0FF"/>
    <w:rsid w:val="607847EB"/>
    <w:rsid w:val="608D7974"/>
    <w:rsid w:val="60A098DF"/>
    <w:rsid w:val="60AB41EE"/>
    <w:rsid w:val="60AE2246"/>
    <w:rsid w:val="60F3FB22"/>
    <w:rsid w:val="61E9F740"/>
    <w:rsid w:val="623E9ECE"/>
    <w:rsid w:val="624AC811"/>
    <w:rsid w:val="628B77BA"/>
    <w:rsid w:val="62D9FA85"/>
    <w:rsid w:val="62FDD5C9"/>
    <w:rsid w:val="63090ED5"/>
    <w:rsid w:val="63C010E6"/>
    <w:rsid w:val="63CBD123"/>
    <w:rsid w:val="63CFE40C"/>
    <w:rsid w:val="63D51397"/>
    <w:rsid w:val="63E25CB5"/>
    <w:rsid w:val="63E572DD"/>
    <w:rsid w:val="64165FB5"/>
    <w:rsid w:val="642A7C05"/>
    <w:rsid w:val="649494E7"/>
    <w:rsid w:val="649D61EA"/>
    <w:rsid w:val="64EAEACD"/>
    <w:rsid w:val="653BCE26"/>
    <w:rsid w:val="655FD398"/>
    <w:rsid w:val="65CC075C"/>
    <w:rsid w:val="660343C9"/>
    <w:rsid w:val="66401379"/>
    <w:rsid w:val="66475E7D"/>
    <w:rsid w:val="66D26899"/>
    <w:rsid w:val="66EAE9EA"/>
    <w:rsid w:val="671D1E0B"/>
    <w:rsid w:val="67866468"/>
    <w:rsid w:val="6788A2C4"/>
    <w:rsid w:val="67B74C23"/>
    <w:rsid w:val="67C20AE5"/>
    <w:rsid w:val="68096332"/>
    <w:rsid w:val="68583F9A"/>
    <w:rsid w:val="688BDECE"/>
    <w:rsid w:val="68966DD4"/>
    <w:rsid w:val="68C51FBB"/>
    <w:rsid w:val="68EE88BA"/>
    <w:rsid w:val="68F90222"/>
    <w:rsid w:val="69194445"/>
    <w:rsid w:val="6925CD89"/>
    <w:rsid w:val="6947F899"/>
    <w:rsid w:val="695A6CB6"/>
    <w:rsid w:val="69646C2D"/>
    <w:rsid w:val="69BE5BF0"/>
    <w:rsid w:val="69FD5E84"/>
    <w:rsid w:val="6A1F9B16"/>
    <w:rsid w:val="6A270CAD"/>
    <w:rsid w:val="6A27D929"/>
    <w:rsid w:val="6AB7788E"/>
    <w:rsid w:val="6AF9ABA7"/>
    <w:rsid w:val="6B141202"/>
    <w:rsid w:val="6B5A2C51"/>
    <w:rsid w:val="6B5BD531"/>
    <w:rsid w:val="6B692CBC"/>
    <w:rsid w:val="6B75A3C8"/>
    <w:rsid w:val="6B9147FC"/>
    <w:rsid w:val="6C1FCD6A"/>
    <w:rsid w:val="6C6FA541"/>
    <w:rsid w:val="6CC6F56C"/>
    <w:rsid w:val="6CF3BAC8"/>
    <w:rsid w:val="6D1346DB"/>
    <w:rsid w:val="6D38FEFD"/>
    <w:rsid w:val="6D48DF1B"/>
    <w:rsid w:val="6D4D7298"/>
    <w:rsid w:val="6D62EDA7"/>
    <w:rsid w:val="6DA7C7A7"/>
    <w:rsid w:val="6DC7ADA3"/>
    <w:rsid w:val="6DD10315"/>
    <w:rsid w:val="6E397A17"/>
    <w:rsid w:val="6E5CEEB1"/>
    <w:rsid w:val="6EB3AAEC"/>
    <w:rsid w:val="6EC004DF"/>
    <w:rsid w:val="6ED63E3C"/>
    <w:rsid w:val="6F1A5891"/>
    <w:rsid w:val="6F1AF009"/>
    <w:rsid w:val="6F2D8E04"/>
    <w:rsid w:val="6F68D75B"/>
    <w:rsid w:val="6F867317"/>
    <w:rsid w:val="6FE6F414"/>
    <w:rsid w:val="70388A25"/>
    <w:rsid w:val="70668FFD"/>
    <w:rsid w:val="7080A096"/>
    <w:rsid w:val="708458FF"/>
    <w:rsid w:val="709E3BB7"/>
    <w:rsid w:val="70B86537"/>
    <w:rsid w:val="7107A5CF"/>
    <w:rsid w:val="7113244E"/>
    <w:rsid w:val="7123BD4C"/>
    <w:rsid w:val="7144BBAD"/>
    <w:rsid w:val="715FAADF"/>
    <w:rsid w:val="7167854B"/>
    <w:rsid w:val="717B8CBB"/>
    <w:rsid w:val="71891F14"/>
    <w:rsid w:val="71AF4959"/>
    <w:rsid w:val="72159D31"/>
    <w:rsid w:val="7220E3BB"/>
    <w:rsid w:val="724B3169"/>
    <w:rsid w:val="7287A47B"/>
    <w:rsid w:val="72A0123F"/>
    <w:rsid w:val="7325E185"/>
    <w:rsid w:val="73418B51"/>
    <w:rsid w:val="7377F8A7"/>
    <w:rsid w:val="740CA535"/>
    <w:rsid w:val="7425B450"/>
    <w:rsid w:val="7499724E"/>
    <w:rsid w:val="74A222D3"/>
    <w:rsid w:val="74C09B23"/>
    <w:rsid w:val="74D5694C"/>
    <w:rsid w:val="753A28EC"/>
    <w:rsid w:val="75DAAD0E"/>
    <w:rsid w:val="76187FCB"/>
    <w:rsid w:val="762090C2"/>
    <w:rsid w:val="762BAB7C"/>
    <w:rsid w:val="764791E4"/>
    <w:rsid w:val="767B8FBD"/>
    <w:rsid w:val="76B02E57"/>
    <w:rsid w:val="76C1FBF8"/>
    <w:rsid w:val="76C6827B"/>
    <w:rsid w:val="76C827C4"/>
    <w:rsid w:val="76D587AB"/>
    <w:rsid w:val="76D8FCEC"/>
    <w:rsid w:val="76E61577"/>
    <w:rsid w:val="76E90E54"/>
    <w:rsid w:val="774E40D1"/>
    <w:rsid w:val="77542E10"/>
    <w:rsid w:val="77679D32"/>
    <w:rsid w:val="776B8198"/>
    <w:rsid w:val="77E817D1"/>
    <w:rsid w:val="77ED6A0E"/>
    <w:rsid w:val="7855D883"/>
    <w:rsid w:val="7883F2C9"/>
    <w:rsid w:val="78A25C6B"/>
    <w:rsid w:val="78BDC679"/>
    <w:rsid w:val="79299296"/>
    <w:rsid w:val="7943381B"/>
    <w:rsid w:val="79893A6F"/>
    <w:rsid w:val="79BB575D"/>
    <w:rsid w:val="79D6910E"/>
    <w:rsid w:val="7A10DB98"/>
    <w:rsid w:val="7A36D1AB"/>
    <w:rsid w:val="7A3D3077"/>
    <w:rsid w:val="7A74B226"/>
    <w:rsid w:val="7AE65C2D"/>
    <w:rsid w:val="7B692CDE"/>
    <w:rsid w:val="7BB7EC95"/>
    <w:rsid w:val="7BC50393"/>
    <w:rsid w:val="7BDE87B9"/>
    <w:rsid w:val="7BF64A37"/>
    <w:rsid w:val="7BFA33DC"/>
    <w:rsid w:val="7BFBC4A6"/>
    <w:rsid w:val="7C0442FC"/>
    <w:rsid w:val="7C30C635"/>
    <w:rsid w:val="7C539F3A"/>
    <w:rsid w:val="7C785836"/>
    <w:rsid w:val="7C976739"/>
    <w:rsid w:val="7D1789E0"/>
    <w:rsid w:val="7D47C3B7"/>
    <w:rsid w:val="7DF23C61"/>
    <w:rsid w:val="7E164096"/>
    <w:rsid w:val="7E1ACE7C"/>
    <w:rsid w:val="7E2BF046"/>
    <w:rsid w:val="7EA38A02"/>
    <w:rsid w:val="7EC0335D"/>
    <w:rsid w:val="7EE9FD0C"/>
    <w:rsid w:val="7F1B36D0"/>
    <w:rsid w:val="7F3C7FDC"/>
    <w:rsid w:val="7FC1F44E"/>
    <w:rsid w:val="7FE05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D6A554"/>
  <w15:docId w15:val="{C452A351-02A0-4C5D-BDE9-AAC67AF0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F55"/>
    <w:rPr>
      <w:rFonts w:ascii="Calibri" w:hAnsi="Calibri"/>
      <w:lang w:eastAsia="zh-TW"/>
    </w:rPr>
  </w:style>
  <w:style w:type="paragraph" w:styleId="Ttulo1">
    <w:name w:val="heading 1"/>
    <w:basedOn w:val="Normal"/>
    <w:next w:val="Normal"/>
    <w:link w:val="Ttulo1Car"/>
    <w:uiPriority w:val="9"/>
    <w:qFormat/>
    <w:rsid w:val="003431B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3B797C"/>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uiPriority w:val="9"/>
    <w:qFormat/>
    <w:rsid w:val="004336BF"/>
    <w:pPr>
      <w:spacing w:before="100" w:beforeAutospacing="1" w:after="100" w:afterAutospacing="1"/>
      <w:outlineLvl w:val="3"/>
    </w:pPr>
    <w:rPr>
      <w:rFonts w:ascii="Times New Roman" w:hAnsi="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encabezadopredeter">
    <w:name w:val="Fuente de encabezado predeter."/>
    <w:uiPriority w:val="99"/>
  </w:style>
  <w:style w:type="paragraph" w:styleId="TDC1">
    <w:name w:val="toc 1"/>
    <w:basedOn w:val="Normal"/>
    <w:next w:val="Normal"/>
    <w:autoRedefine/>
    <w:uiPriority w:val="99"/>
    <w:semiHidden/>
    <w:pPr>
      <w:tabs>
        <w:tab w:val="left" w:leader="dot" w:pos="9000"/>
        <w:tab w:val="right" w:pos="9360"/>
      </w:tabs>
      <w:suppressAutoHyphens/>
      <w:spacing w:before="480"/>
      <w:ind w:left="720" w:right="720" w:hanging="720"/>
    </w:pPr>
    <w:rPr>
      <w:lang w:val="en-US"/>
    </w:rPr>
  </w:style>
  <w:style w:type="paragraph" w:styleId="TDC2">
    <w:name w:val="toc 2"/>
    <w:basedOn w:val="Normal"/>
    <w:next w:val="Normal"/>
    <w:autoRedefine/>
    <w:uiPriority w:val="99"/>
    <w:semiHidden/>
    <w:pPr>
      <w:tabs>
        <w:tab w:val="left" w:leader="dot" w:pos="9000"/>
        <w:tab w:val="right" w:pos="9360"/>
      </w:tabs>
      <w:suppressAutoHyphens/>
      <w:ind w:left="1440" w:right="720" w:hanging="720"/>
    </w:pPr>
    <w:rPr>
      <w:lang w:val="en-US"/>
    </w:rPr>
  </w:style>
  <w:style w:type="paragraph" w:styleId="TDC3">
    <w:name w:val="toc 3"/>
    <w:basedOn w:val="Normal"/>
    <w:next w:val="Normal"/>
    <w:autoRedefine/>
    <w:uiPriority w:val="99"/>
    <w:semiHidden/>
    <w:pPr>
      <w:tabs>
        <w:tab w:val="left" w:leader="dot" w:pos="9000"/>
        <w:tab w:val="right" w:pos="9360"/>
      </w:tabs>
      <w:suppressAutoHyphens/>
      <w:ind w:left="2160" w:right="720" w:hanging="720"/>
    </w:pPr>
    <w:rPr>
      <w:lang w:val="en-US"/>
    </w:rPr>
  </w:style>
  <w:style w:type="paragraph" w:styleId="TDC4">
    <w:name w:val="toc 4"/>
    <w:basedOn w:val="Normal"/>
    <w:next w:val="Normal"/>
    <w:autoRedefine/>
    <w:uiPriority w:val="99"/>
    <w:semiHidden/>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99"/>
    <w:semiHidden/>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99"/>
    <w:semiHidden/>
    <w:pPr>
      <w:tabs>
        <w:tab w:val="left" w:pos="9000"/>
        <w:tab w:val="right" w:pos="9360"/>
      </w:tabs>
      <w:suppressAutoHyphens/>
      <w:ind w:left="720" w:hanging="720"/>
    </w:pPr>
    <w:rPr>
      <w:lang w:val="en-US"/>
    </w:rPr>
  </w:style>
  <w:style w:type="paragraph" w:styleId="TDC7">
    <w:name w:val="toc 7"/>
    <w:basedOn w:val="Normal"/>
    <w:next w:val="Normal"/>
    <w:autoRedefine/>
    <w:uiPriority w:val="99"/>
    <w:semiHidden/>
    <w:pPr>
      <w:suppressAutoHyphens/>
      <w:ind w:left="720" w:hanging="720"/>
    </w:pPr>
    <w:rPr>
      <w:lang w:val="en-US"/>
    </w:rPr>
  </w:style>
  <w:style w:type="paragraph" w:styleId="TDC8">
    <w:name w:val="toc 8"/>
    <w:basedOn w:val="Normal"/>
    <w:next w:val="Normal"/>
    <w:autoRedefine/>
    <w:uiPriority w:val="99"/>
    <w:semiHidden/>
    <w:pPr>
      <w:tabs>
        <w:tab w:val="left" w:pos="9000"/>
        <w:tab w:val="right" w:pos="9360"/>
      </w:tabs>
      <w:suppressAutoHyphens/>
      <w:ind w:left="720" w:hanging="720"/>
    </w:pPr>
    <w:rPr>
      <w:lang w:val="en-US"/>
    </w:rPr>
  </w:style>
  <w:style w:type="paragraph" w:styleId="TDC9">
    <w:name w:val="toc 9"/>
    <w:basedOn w:val="Normal"/>
    <w:next w:val="Normal"/>
    <w:autoRedefine/>
    <w:uiPriority w:val="99"/>
    <w:semiHidden/>
    <w:pPr>
      <w:tabs>
        <w:tab w:val="left" w:leader="dot" w:pos="9000"/>
        <w:tab w:val="right" w:pos="9360"/>
      </w:tabs>
      <w:suppressAutoHyphens/>
      <w:ind w:left="720" w:hanging="720"/>
    </w:pPr>
    <w:rPr>
      <w:lang w:val="en-US"/>
    </w:rPr>
  </w:style>
  <w:style w:type="paragraph" w:customStyle="1" w:styleId="ndice1">
    <w:name w:val="índice 1"/>
    <w:basedOn w:val="Normal"/>
    <w:uiPriority w:val="99"/>
    <w:pPr>
      <w:tabs>
        <w:tab w:val="left" w:leader="dot" w:pos="9000"/>
        <w:tab w:val="right" w:pos="9360"/>
      </w:tabs>
      <w:suppressAutoHyphens/>
      <w:ind w:left="1440" w:right="720" w:hanging="1440"/>
    </w:pPr>
    <w:rPr>
      <w:lang w:val="en-US"/>
    </w:rPr>
  </w:style>
  <w:style w:type="paragraph" w:customStyle="1" w:styleId="ndice2">
    <w:name w:val="índice 2"/>
    <w:basedOn w:val="Normal"/>
    <w:uiPriority w:val="99"/>
    <w:pPr>
      <w:tabs>
        <w:tab w:val="left" w:leader="dot" w:pos="9000"/>
        <w:tab w:val="right" w:pos="9360"/>
      </w:tabs>
      <w:suppressAutoHyphens/>
      <w:ind w:left="1440" w:right="720" w:hanging="720"/>
    </w:pPr>
    <w:rPr>
      <w:lang w:val="en-US"/>
    </w:rPr>
  </w:style>
  <w:style w:type="paragraph" w:customStyle="1" w:styleId="toa">
    <w:name w:val="toa"/>
    <w:basedOn w:val="Normal"/>
    <w:uiPriority w:val="99"/>
    <w:pPr>
      <w:tabs>
        <w:tab w:val="left" w:pos="9000"/>
        <w:tab w:val="right" w:pos="9360"/>
      </w:tabs>
      <w:suppressAutoHyphens/>
    </w:pPr>
    <w:rPr>
      <w:lang w:val="en-US"/>
    </w:rPr>
  </w:style>
  <w:style w:type="paragraph" w:customStyle="1" w:styleId="epgrafe">
    <w:name w:val="epígrafe"/>
    <w:basedOn w:val="Normal"/>
    <w:uiPriority w:val="99"/>
  </w:style>
  <w:style w:type="character" w:customStyle="1" w:styleId="EquationCaption">
    <w:name w:val="_Equation Caption"/>
    <w:uiPriority w:val="99"/>
  </w:style>
  <w:style w:type="paragraph" w:styleId="Textoindependiente">
    <w:name w:val="Body Text"/>
    <w:basedOn w:val="Normal"/>
    <w:link w:val="TextoindependienteCar"/>
    <w:uiPriority w:val="99"/>
    <w:pPr>
      <w:tabs>
        <w:tab w:val="center" w:pos="4513"/>
      </w:tabs>
      <w:suppressAutoHyphens/>
      <w:jc w:val="both"/>
    </w:pPr>
    <w:rPr>
      <w:rFonts w:ascii="Arial" w:hAnsi="Arial" w:cs="Arial"/>
      <w:spacing w:val="-3"/>
    </w:rPr>
  </w:style>
  <w:style w:type="character" w:customStyle="1" w:styleId="TextoindependienteCar">
    <w:name w:val="Texto independiente Car"/>
    <w:basedOn w:val="Fuentedeprrafopredeter"/>
    <w:link w:val="Textoindependiente"/>
    <w:uiPriority w:val="99"/>
    <w:rPr>
      <w:rFonts w:ascii="Courier New" w:hAnsi="Courier New"/>
      <w:sz w:val="24"/>
      <w:szCs w:val="24"/>
      <w:lang w:val="es-ES_tradnl"/>
    </w:rPr>
  </w:style>
  <w:style w:type="paragraph" w:styleId="Encabezado">
    <w:name w:val="header"/>
    <w:basedOn w:val="Normal"/>
    <w:link w:val="EncabezadoCar"/>
    <w:uiPriority w:val="99"/>
    <w:rsid w:val="00945CE3"/>
    <w:pPr>
      <w:tabs>
        <w:tab w:val="center" w:pos="4252"/>
        <w:tab w:val="right" w:pos="8504"/>
      </w:tabs>
    </w:pPr>
  </w:style>
  <w:style w:type="character" w:customStyle="1" w:styleId="EncabezadoCar">
    <w:name w:val="Encabezado Car"/>
    <w:basedOn w:val="Fuentedeprrafopredeter"/>
    <w:link w:val="Encabezado"/>
    <w:uiPriority w:val="99"/>
    <w:semiHidden/>
    <w:rPr>
      <w:rFonts w:ascii="Courier New" w:hAnsi="Courier New"/>
      <w:sz w:val="24"/>
      <w:szCs w:val="24"/>
      <w:lang w:val="es-ES_tradnl"/>
    </w:rPr>
  </w:style>
  <w:style w:type="paragraph" w:styleId="Piedepgina">
    <w:name w:val="footer"/>
    <w:basedOn w:val="Normal"/>
    <w:link w:val="PiedepginaCar"/>
    <w:uiPriority w:val="99"/>
    <w:rsid w:val="00945CE3"/>
    <w:pPr>
      <w:tabs>
        <w:tab w:val="center" w:pos="4252"/>
        <w:tab w:val="right" w:pos="8504"/>
      </w:tabs>
    </w:pPr>
  </w:style>
  <w:style w:type="character" w:customStyle="1" w:styleId="PiedepginaCar">
    <w:name w:val="Pie de página Car"/>
    <w:basedOn w:val="Fuentedeprrafopredeter"/>
    <w:link w:val="Piedepgina"/>
    <w:uiPriority w:val="99"/>
    <w:semiHidden/>
    <w:rPr>
      <w:rFonts w:ascii="Courier New" w:hAnsi="Courier New"/>
      <w:sz w:val="24"/>
      <w:szCs w:val="24"/>
      <w:lang w:val="es-ES_tradnl"/>
    </w:rPr>
  </w:style>
  <w:style w:type="character" w:styleId="Nmerodepgina">
    <w:name w:val="page number"/>
    <w:basedOn w:val="Fuentedeprrafopredeter"/>
    <w:uiPriority w:val="99"/>
    <w:rsid w:val="00231FE4"/>
    <w:rPr>
      <w:rFonts w:cs="Times New Roman"/>
    </w:rPr>
  </w:style>
  <w:style w:type="table" w:styleId="Tablaconcuadrcula">
    <w:name w:val="Table Grid"/>
    <w:basedOn w:val="Tablanormal"/>
    <w:uiPriority w:val="39"/>
    <w:rsid w:val="009C3D72"/>
    <w:pPr>
      <w:widowControl w:val="0"/>
      <w:autoSpaceDE w:val="0"/>
      <w:autoSpaceDN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16769"/>
    <w:rPr>
      <w:rFonts w:ascii="Tahoma" w:hAnsi="Tahoma" w:cs="Tahoma"/>
      <w:sz w:val="16"/>
      <w:szCs w:val="16"/>
    </w:rPr>
  </w:style>
  <w:style w:type="character" w:customStyle="1" w:styleId="TextodegloboCar">
    <w:name w:val="Texto de globo Car"/>
    <w:basedOn w:val="Fuentedeprrafopredeter"/>
    <w:link w:val="Textodeglobo"/>
    <w:uiPriority w:val="99"/>
    <w:semiHidden/>
    <w:rsid w:val="00B16769"/>
    <w:rPr>
      <w:rFonts w:ascii="Tahoma" w:hAnsi="Tahoma" w:cs="Tahoma"/>
      <w:sz w:val="16"/>
      <w:szCs w:val="16"/>
      <w:lang w:val="es-ES_tradnl"/>
    </w:rPr>
  </w:style>
  <w:style w:type="paragraph" w:styleId="NormalWeb">
    <w:name w:val="Normal (Web)"/>
    <w:basedOn w:val="Normal"/>
    <w:uiPriority w:val="99"/>
    <w:unhideWhenUsed/>
    <w:rsid w:val="00B16769"/>
    <w:pPr>
      <w:spacing w:before="100" w:beforeAutospacing="1" w:after="100" w:afterAutospacing="1"/>
    </w:pPr>
    <w:rPr>
      <w:rFonts w:ascii="Times New Roman" w:hAnsi="Times New Roman"/>
    </w:rPr>
  </w:style>
  <w:style w:type="character" w:styleId="Textoennegrita">
    <w:name w:val="Strong"/>
    <w:basedOn w:val="Fuentedeprrafopredeter"/>
    <w:uiPriority w:val="22"/>
    <w:qFormat/>
    <w:rsid w:val="00B16769"/>
    <w:rPr>
      <w:b/>
      <w:bCs/>
    </w:rPr>
  </w:style>
  <w:style w:type="character" w:customStyle="1" w:styleId="st">
    <w:name w:val="st"/>
    <w:basedOn w:val="Fuentedeprrafopredeter"/>
    <w:rsid w:val="00B95053"/>
  </w:style>
  <w:style w:type="character" w:styleId="nfasis">
    <w:name w:val="Emphasis"/>
    <w:basedOn w:val="Fuentedeprrafopredeter"/>
    <w:uiPriority w:val="20"/>
    <w:qFormat/>
    <w:rsid w:val="00B95053"/>
    <w:rPr>
      <w:i/>
      <w:iCs/>
    </w:rPr>
  </w:style>
  <w:style w:type="paragraph" w:styleId="Textoindependiente2">
    <w:name w:val="Body Text 2"/>
    <w:basedOn w:val="Normal"/>
    <w:link w:val="Textoindependiente2Car"/>
    <w:uiPriority w:val="99"/>
    <w:semiHidden/>
    <w:unhideWhenUsed/>
    <w:rsid w:val="008D3E09"/>
    <w:pPr>
      <w:spacing w:after="120" w:line="480" w:lineRule="auto"/>
    </w:pPr>
  </w:style>
  <w:style w:type="character" w:customStyle="1" w:styleId="Textoindependiente2Car">
    <w:name w:val="Texto independiente 2 Car"/>
    <w:basedOn w:val="Fuentedeprrafopredeter"/>
    <w:link w:val="Textoindependiente2"/>
    <w:uiPriority w:val="99"/>
    <w:semiHidden/>
    <w:rsid w:val="008D3E09"/>
    <w:rPr>
      <w:rFonts w:ascii="Courier New" w:hAnsi="Courier New"/>
      <w:sz w:val="24"/>
      <w:szCs w:val="24"/>
      <w:lang w:val="es-ES_tradnl"/>
    </w:rPr>
  </w:style>
  <w:style w:type="character" w:customStyle="1" w:styleId="Ttulo4Car">
    <w:name w:val="Título 4 Car"/>
    <w:basedOn w:val="Fuentedeprrafopredeter"/>
    <w:link w:val="Ttulo4"/>
    <w:uiPriority w:val="9"/>
    <w:rsid w:val="004336BF"/>
    <w:rPr>
      <w:b/>
      <w:bCs/>
      <w:sz w:val="24"/>
      <w:szCs w:val="24"/>
    </w:rPr>
  </w:style>
  <w:style w:type="character" w:customStyle="1" w:styleId="et-pb-icon">
    <w:name w:val="et-pb-icon"/>
    <w:basedOn w:val="Fuentedeprrafopredeter"/>
    <w:rsid w:val="004336BF"/>
  </w:style>
  <w:style w:type="paragraph" w:styleId="Prrafodelista">
    <w:name w:val="List Paragraph"/>
    <w:basedOn w:val="Normal"/>
    <w:uiPriority w:val="34"/>
    <w:qFormat/>
    <w:rsid w:val="004336BF"/>
    <w:pPr>
      <w:ind w:left="720"/>
      <w:contextualSpacing/>
    </w:pPr>
  </w:style>
  <w:style w:type="character" w:customStyle="1" w:styleId="CommentReference">
    <w:name w:val="Comment Reference"/>
    <w:uiPriority w:val="99"/>
    <w:semiHidden/>
    <w:rsid w:val="00FA4EAF"/>
    <w:rPr>
      <w:rFonts w:cs="Times New Roman"/>
      <w:sz w:val="16"/>
      <w:szCs w:val="16"/>
    </w:rPr>
  </w:style>
  <w:style w:type="paragraph" w:customStyle="1" w:styleId="CommentText">
    <w:name w:val="Comment Text"/>
    <w:basedOn w:val="Normal"/>
    <w:link w:val="CommentTextChar"/>
    <w:uiPriority w:val="99"/>
    <w:semiHidden/>
    <w:rsid w:val="00FA4EAF"/>
    <w:rPr>
      <w:rFonts w:ascii="Times New Roman" w:hAnsi="Times New Roman"/>
      <w:sz w:val="20"/>
      <w:szCs w:val="20"/>
      <w:lang w:val="x-none" w:eastAsia="x-none"/>
    </w:rPr>
  </w:style>
  <w:style w:type="character" w:customStyle="1" w:styleId="CommentTextChar">
    <w:name w:val="Comment Text Char"/>
    <w:basedOn w:val="Fuentedeprrafopredeter"/>
    <w:link w:val="CommentText"/>
    <w:uiPriority w:val="99"/>
    <w:semiHidden/>
    <w:rsid w:val="00FA4EAF"/>
    <w:rPr>
      <w:sz w:val="20"/>
      <w:szCs w:val="20"/>
      <w:lang w:val="x-none" w:eastAsia="x-none"/>
    </w:rPr>
  </w:style>
  <w:style w:type="paragraph" w:customStyle="1" w:styleId="CommentSubject">
    <w:name w:val="Comment Subject"/>
    <w:basedOn w:val="CommentText"/>
    <w:next w:val="CommentText"/>
    <w:link w:val="CommentSubjectChar"/>
    <w:uiPriority w:val="99"/>
    <w:semiHidden/>
    <w:unhideWhenUsed/>
    <w:rsid w:val="00CF66BF"/>
    <w:pPr>
      <w:autoSpaceDE w:val="0"/>
      <w:autoSpaceDN w:val="0"/>
    </w:pPr>
    <w:rPr>
      <w:rFonts w:ascii="Courier New" w:hAnsi="Courier New"/>
      <w:b/>
      <w:bCs/>
      <w:lang w:val="es-ES_tradnl" w:eastAsia="es-ES"/>
    </w:rPr>
  </w:style>
  <w:style w:type="character" w:customStyle="1" w:styleId="CommentSubjectChar">
    <w:name w:val="Comment Subject Char"/>
    <w:basedOn w:val="CommentTextChar"/>
    <w:link w:val="CommentSubject"/>
    <w:uiPriority w:val="99"/>
    <w:semiHidden/>
    <w:rsid w:val="00CF66BF"/>
    <w:rPr>
      <w:rFonts w:ascii="Courier New" w:hAnsi="Courier New"/>
      <w:b/>
      <w:bCs/>
      <w:sz w:val="20"/>
      <w:szCs w:val="20"/>
      <w:lang w:val="es-ES_tradnl" w:eastAsia="x-none"/>
    </w:rPr>
  </w:style>
  <w:style w:type="paragraph" w:styleId="Revisin">
    <w:name w:val="Revision"/>
    <w:hidden/>
    <w:uiPriority w:val="99"/>
    <w:semiHidden/>
    <w:rsid w:val="00477A44"/>
    <w:pPr>
      <w:spacing w:after="0" w:line="240" w:lineRule="auto"/>
    </w:pPr>
    <w:rPr>
      <w:rFonts w:ascii="Courier New" w:hAnsi="Courier New"/>
      <w:sz w:val="24"/>
      <w:szCs w:val="24"/>
      <w:lang w:val="es-ES_tradnl"/>
    </w:rPr>
  </w:style>
  <w:style w:type="character" w:styleId="Hipervnculo">
    <w:name w:val="Hyperlink"/>
    <w:basedOn w:val="Fuentedeprrafopredeter"/>
    <w:uiPriority w:val="99"/>
    <w:unhideWhenUsed/>
    <w:rsid w:val="00B172AB"/>
    <w:rPr>
      <w:color w:val="0000FF" w:themeColor="hyperlink"/>
      <w:u w:val="single"/>
    </w:rPr>
  </w:style>
  <w:style w:type="character" w:customStyle="1" w:styleId="Ttulo1Car">
    <w:name w:val="Título 1 Car"/>
    <w:basedOn w:val="Fuentedeprrafopredeter"/>
    <w:link w:val="Ttulo1"/>
    <w:uiPriority w:val="9"/>
    <w:rsid w:val="003431BD"/>
    <w:rPr>
      <w:rFonts w:asciiTheme="majorHAnsi" w:eastAsiaTheme="majorEastAsia" w:hAnsiTheme="majorHAnsi" w:cstheme="majorBidi"/>
      <w:b/>
      <w:bCs/>
      <w:color w:val="365F91" w:themeColor="accent1" w:themeShade="BF"/>
      <w:sz w:val="28"/>
      <w:szCs w:val="28"/>
      <w:lang w:val="es-ES_tradnl"/>
    </w:rPr>
  </w:style>
  <w:style w:type="paragraph" w:customStyle="1" w:styleId="paragraph">
    <w:name w:val="paragraph"/>
    <w:basedOn w:val="Normal"/>
    <w:rsid w:val="006963A2"/>
    <w:pPr>
      <w:spacing w:before="100" w:beforeAutospacing="1" w:after="100" w:afterAutospacing="1"/>
    </w:pPr>
    <w:rPr>
      <w:rFonts w:ascii="Times New Roman" w:hAnsi="Times New Roman"/>
    </w:rPr>
  </w:style>
  <w:style w:type="character" w:customStyle="1" w:styleId="normaltextrun">
    <w:name w:val="normaltextrun"/>
    <w:basedOn w:val="Fuentedeprrafopredeter"/>
    <w:rsid w:val="006963A2"/>
  </w:style>
  <w:style w:type="character" w:customStyle="1" w:styleId="eop">
    <w:name w:val="eop"/>
    <w:basedOn w:val="Fuentedeprrafopredeter"/>
    <w:rsid w:val="006963A2"/>
  </w:style>
  <w:style w:type="paragraph" w:styleId="Textosinformato">
    <w:name w:val="Plain Text"/>
    <w:basedOn w:val="Normal"/>
    <w:link w:val="TextosinformatoCar"/>
    <w:uiPriority w:val="99"/>
    <w:unhideWhenUsed/>
    <w:rsid w:val="00DA1997"/>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DA1997"/>
    <w:rPr>
      <w:rFonts w:ascii="Consolas" w:eastAsia="Calibri" w:hAnsi="Consolas"/>
      <w:sz w:val="21"/>
      <w:szCs w:val="21"/>
      <w:lang w:val="x-none" w:eastAsia="en-US"/>
    </w:rPr>
  </w:style>
  <w:style w:type="character" w:customStyle="1" w:styleId="Ttulo3Car">
    <w:name w:val="Título 3 Car"/>
    <w:basedOn w:val="Fuentedeprrafopredeter"/>
    <w:link w:val="Ttulo3"/>
    <w:uiPriority w:val="9"/>
    <w:semiHidden/>
    <w:rsid w:val="003B797C"/>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4527BE"/>
    <w:pPr>
      <w:spacing w:after="0" w:line="240" w:lineRule="auto"/>
    </w:pPr>
    <w:rPr>
      <w:rFonts w:asciiTheme="minorHAnsi" w:eastAsiaTheme="minorEastAsia" w:hAnsiTheme="minorHAnsi" w:cstheme="minorBidi"/>
    </w:rPr>
  </w:style>
  <w:style w:type="character" w:styleId="Hipervnculovisitado">
    <w:name w:val="FollowedHyperlink"/>
    <w:basedOn w:val="Fuentedeprrafopredeter"/>
    <w:uiPriority w:val="99"/>
    <w:semiHidden/>
    <w:unhideWhenUsed/>
    <w:rsid w:val="00844560"/>
    <w:rPr>
      <w:color w:val="800080" w:themeColor="followedHyperlink"/>
      <w:u w:val="single"/>
    </w:rPr>
  </w:style>
  <w:style w:type="character" w:customStyle="1" w:styleId="hgkelc">
    <w:name w:val="hgkelc"/>
    <w:basedOn w:val="Fuentedeprrafopredeter"/>
    <w:rsid w:val="00060102"/>
  </w:style>
  <w:style w:type="character" w:styleId="Refdenotaalpie">
    <w:name w:val="footnote reference"/>
    <w:basedOn w:val="Fuentedeprrafopredeter"/>
    <w:uiPriority w:val="99"/>
    <w:unhideWhenUsed/>
    <w:rsid w:val="00F77D04"/>
    <w:rPr>
      <w:vertAlign w:val="superscript"/>
    </w:rPr>
  </w:style>
  <w:style w:type="character" w:customStyle="1" w:styleId="artdeco-hoverable-trigger">
    <w:name w:val="artdeco-hoverable-trigger"/>
    <w:basedOn w:val="Fuentedeprrafopredeter"/>
    <w:rsid w:val="00DF7E7A"/>
  </w:style>
  <w:style w:type="character" w:customStyle="1" w:styleId="Mencinsinresolver1">
    <w:name w:val="Mención sin resolver1"/>
    <w:basedOn w:val="Fuentedeprrafopredeter"/>
    <w:uiPriority w:val="99"/>
    <w:semiHidden/>
    <w:unhideWhenUsed/>
    <w:rsid w:val="008D668A"/>
    <w:rPr>
      <w:color w:val="605E5C"/>
      <w:shd w:val="clear" w:color="auto" w:fill="E1DFDD"/>
    </w:rPr>
  </w:style>
  <w:style w:type="table" w:styleId="Tablaconcuadrcula8">
    <w:name w:val="Table Grid 8"/>
    <w:basedOn w:val="Tablanormal"/>
    <w:rsid w:val="00917AAA"/>
    <w:pPr>
      <w:spacing w:after="0" w:line="240" w:lineRule="auto"/>
    </w:pPr>
    <w:rPr>
      <w:rFonts w:asciiTheme="minorHAnsi" w:eastAsiaTheme="minorEastAsia" w:hAnsiTheme="minorHAnsi" w:cstheme="minorBidi"/>
      <w:sz w:val="24"/>
      <w:szCs w:val="24"/>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shd w:val="solid" w:color="000080" w:fill="FFFFFF"/>
      </w:tcPr>
    </w:tblStylePr>
    <w:tblStylePr w:type="lastRow">
      <w:rPr>
        <w:b/>
        <w:bCs/>
        <w:color w:val="auto"/>
      </w:rPr>
    </w:tblStylePr>
    <w:tblStylePr w:type="lastCol">
      <w:rPr>
        <w:b/>
        <w:bCs/>
        <w:color w:val="auto"/>
      </w:rPr>
    </w:tblStylePr>
  </w:style>
  <w:style w:type="character" w:customStyle="1" w:styleId="Mencinsinresolver2">
    <w:name w:val="Mención sin resolver2"/>
    <w:basedOn w:val="Fuentedeprrafopredeter"/>
    <w:uiPriority w:val="99"/>
    <w:semiHidden/>
    <w:unhideWhenUsed/>
    <w:rsid w:val="00F15950"/>
    <w:rPr>
      <w:color w:val="605E5C"/>
      <w:shd w:val="clear" w:color="auto" w:fill="E1DFDD"/>
    </w:rPr>
  </w:style>
  <w:style w:type="paragraph" w:customStyle="1" w:styleId="Default">
    <w:name w:val="Default"/>
    <w:rsid w:val="00102FB5"/>
    <w:pPr>
      <w:autoSpaceDE w:val="0"/>
      <w:autoSpaceDN w:val="0"/>
      <w:adjustRightInd w:val="0"/>
      <w:spacing w:after="0" w:line="240" w:lineRule="auto"/>
    </w:pPr>
    <w:rPr>
      <w:rFonts w:ascii="Arial" w:hAnsi="Arial" w:cs="Arial"/>
      <w:color w:val="000000"/>
      <w:sz w:val="24"/>
      <w:szCs w:val="24"/>
    </w:rPr>
  </w:style>
  <w:style w:type="character" w:customStyle="1" w:styleId="Mencinsinresolver3">
    <w:name w:val="Mención sin resolver3"/>
    <w:basedOn w:val="Fuentedeprrafopredeter"/>
    <w:uiPriority w:val="99"/>
    <w:semiHidden/>
    <w:unhideWhenUsed/>
    <w:rsid w:val="00B867D6"/>
    <w:rPr>
      <w:color w:val="605E5C"/>
      <w:shd w:val="clear" w:color="auto" w:fill="E1DFDD"/>
    </w:rPr>
  </w:style>
  <w:style w:type="character" w:styleId="Mencinsinresolver">
    <w:name w:val="Unresolved Mention"/>
    <w:basedOn w:val="Fuentedeprrafopredeter"/>
    <w:uiPriority w:val="99"/>
    <w:semiHidden/>
    <w:unhideWhenUsed/>
    <w:rsid w:val="00126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677">
      <w:bodyDiv w:val="1"/>
      <w:marLeft w:val="0"/>
      <w:marRight w:val="0"/>
      <w:marTop w:val="0"/>
      <w:marBottom w:val="0"/>
      <w:divBdr>
        <w:top w:val="none" w:sz="0" w:space="0" w:color="auto"/>
        <w:left w:val="none" w:sz="0" w:space="0" w:color="auto"/>
        <w:bottom w:val="none" w:sz="0" w:space="0" w:color="auto"/>
        <w:right w:val="none" w:sz="0" w:space="0" w:color="auto"/>
      </w:divBdr>
    </w:div>
    <w:div w:id="373232184">
      <w:bodyDiv w:val="1"/>
      <w:marLeft w:val="0"/>
      <w:marRight w:val="0"/>
      <w:marTop w:val="0"/>
      <w:marBottom w:val="0"/>
      <w:divBdr>
        <w:top w:val="none" w:sz="0" w:space="0" w:color="auto"/>
        <w:left w:val="none" w:sz="0" w:space="0" w:color="auto"/>
        <w:bottom w:val="none" w:sz="0" w:space="0" w:color="auto"/>
        <w:right w:val="none" w:sz="0" w:space="0" w:color="auto"/>
      </w:divBdr>
    </w:div>
    <w:div w:id="477262559">
      <w:bodyDiv w:val="1"/>
      <w:marLeft w:val="0"/>
      <w:marRight w:val="0"/>
      <w:marTop w:val="0"/>
      <w:marBottom w:val="0"/>
      <w:divBdr>
        <w:top w:val="none" w:sz="0" w:space="0" w:color="auto"/>
        <w:left w:val="none" w:sz="0" w:space="0" w:color="auto"/>
        <w:bottom w:val="none" w:sz="0" w:space="0" w:color="auto"/>
        <w:right w:val="none" w:sz="0" w:space="0" w:color="auto"/>
      </w:divBdr>
    </w:div>
    <w:div w:id="536939895">
      <w:bodyDiv w:val="1"/>
      <w:marLeft w:val="0"/>
      <w:marRight w:val="0"/>
      <w:marTop w:val="0"/>
      <w:marBottom w:val="0"/>
      <w:divBdr>
        <w:top w:val="none" w:sz="0" w:space="0" w:color="auto"/>
        <w:left w:val="none" w:sz="0" w:space="0" w:color="auto"/>
        <w:bottom w:val="none" w:sz="0" w:space="0" w:color="auto"/>
        <w:right w:val="none" w:sz="0" w:space="0" w:color="auto"/>
      </w:divBdr>
    </w:div>
    <w:div w:id="702363028">
      <w:bodyDiv w:val="1"/>
      <w:marLeft w:val="0"/>
      <w:marRight w:val="0"/>
      <w:marTop w:val="0"/>
      <w:marBottom w:val="0"/>
      <w:divBdr>
        <w:top w:val="none" w:sz="0" w:space="0" w:color="auto"/>
        <w:left w:val="none" w:sz="0" w:space="0" w:color="auto"/>
        <w:bottom w:val="none" w:sz="0" w:space="0" w:color="auto"/>
        <w:right w:val="none" w:sz="0" w:space="0" w:color="auto"/>
      </w:divBdr>
      <w:divsChild>
        <w:div w:id="568417471">
          <w:marLeft w:val="0"/>
          <w:marRight w:val="0"/>
          <w:marTop w:val="0"/>
          <w:marBottom w:val="0"/>
          <w:divBdr>
            <w:top w:val="none" w:sz="0" w:space="0" w:color="auto"/>
            <w:left w:val="none" w:sz="0" w:space="0" w:color="auto"/>
            <w:bottom w:val="none" w:sz="0" w:space="0" w:color="auto"/>
            <w:right w:val="none" w:sz="0" w:space="0" w:color="auto"/>
          </w:divBdr>
        </w:div>
        <w:div w:id="799762655">
          <w:marLeft w:val="0"/>
          <w:marRight w:val="0"/>
          <w:marTop w:val="0"/>
          <w:marBottom w:val="0"/>
          <w:divBdr>
            <w:top w:val="none" w:sz="0" w:space="0" w:color="auto"/>
            <w:left w:val="none" w:sz="0" w:space="0" w:color="auto"/>
            <w:bottom w:val="none" w:sz="0" w:space="0" w:color="auto"/>
            <w:right w:val="none" w:sz="0" w:space="0" w:color="auto"/>
          </w:divBdr>
        </w:div>
        <w:div w:id="1718049342">
          <w:marLeft w:val="0"/>
          <w:marRight w:val="0"/>
          <w:marTop w:val="0"/>
          <w:marBottom w:val="0"/>
          <w:divBdr>
            <w:top w:val="none" w:sz="0" w:space="0" w:color="auto"/>
            <w:left w:val="none" w:sz="0" w:space="0" w:color="auto"/>
            <w:bottom w:val="none" w:sz="0" w:space="0" w:color="auto"/>
            <w:right w:val="none" w:sz="0" w:space="0" w:color="auto"/>
          </w:divBdr>
        </w:div>
      </w:divsChild>
    </w:div>
    <w:div w:id="779567987">
      <w:bodyDiv w:val="1"/>
      <w:marLeft w:val="0"/>
      <w:marRight w:val="0"/>
      <w:marTop w:val="0"/>
      <w:marBottom w:val="0"/>
      <w:divBdr>
        <w:top w:val="none" w:sz="0" w:space="0" w:color="auto"/>
        <w:left w:val="none" w:sz="0" w:space="0" w:color="auto"/>
        <w:bottom w:val="none" w:sz="0" w:space="0" w:color="auto"/>
        <w:right w:val="none" w:sz="0" w:space="0" w:color="auto"/>
      </w:divBdr>
    </w:div>
    <w:div w:id="982270016">
      <w:bodyDiv w:val="1"/>
      <w:marLeft w:val="0"/>
      <w:marRight w:val="0"/>
      <w:marTop w:val="0"/>
      <w:marBottom w:val="0"/>
      <w:divBdr>
        <w:top w:val="none" w:sz="0" w:space="0" w:color="auto"/>
        <w:left w:val="none" w:sz="0" w:space="0" w:color="auto"/>
        <w:bottom w:val="none" w:sz="0" w:space="0" w:color="auto"/>
        <w:right w:val="none" w:sz="0" w:space="0" w:color="auto"/>
      </w:divBdr>
    </w:div>
    <w:div w:id="1007052780">
      <w:bodyDiv w:val="1"/>
      <w:marLeft w:val="0"/>
      <w:marRight w:val="0"/>
      <w:marTop w:val="0"/>
      <w:marBottom w:val="0"/>
      <w:divBdr>
        <w:top w:val="none" w:sz="0" w:space="0" w:color="auto"/>
        <w:left w:val="none" w:sz="0" w:space="0" w:color="auto"/>
        <w:bottom w:val="none" w:sz="0" w:space="0" w:color="auto"/>
        <w:right w:val="none" w:sz="0" w:space="0" w:color="auto"/>
      </w:divBdr>
    </w:div>
    <w:div w:id="1012687177">
      <w:bodyDiv w:val="1"/>
      <w:marLeft w:val="0"/>
      <w:marRight w:val="0"/>
      <w:marTop w:val="0"/>
      <w:marBottom w:val="0"/>
      <w:divBdr>
        <w:top w:val="none" w:sz="0" w:space="0" w:color="auto"/>
        <w:left w:val="none" w:sz="0" w:space="0" w:color="auto"/>
        <w:bottom w:val="none" w:sz="0" w:space="0" w:color="auto"/>
        <w:right w:val="none" w:sz="0" w:space="0" w:color="auto"/>
      </w:divBdr>
    </w:div>
    <w:div w:id="1143084907">
      <w:bodyDiv w:val="1"/>
      <w:marLeft w:val="0"/>
      <w:marRight w:val="0"/>
      <w:marTop w:val="0"/>
      <w:marBottom w:val="0"/>
      <w:divBdr>
        <w:top w:val="none" w:sz="0" w:space="0" w:color="auto"/>
        <w:left w:val="none" w:sz="0" w:space="0" w:color="auto"/>
        <w:bottom w:val="none" w:sz="0" w:space="0" w:color="auto"/>
        <w:right w:val="none" w:sz="0" w:space="0" w:color="auto"/>
      </w:divBdr>
      <w:divsChild>
        <w:div w:id="475075378">
          <w:marLeft w:val="0"/>
          <w:marRight w:val="0"/>
          <w:marTop w:val="0"/>
          <w:marBottom w:val="0"/>
          <w:divBdr>
            <w:top w:val="none" w:sz="0" w:space="0" w:color="auto"/>
            <w:left w:val="none" w:sz="0" w:space="0" w:color="auto"/>
            <w:bottom w:val="none" w:sz="0" w:space="0" w:color="auto"/>
            <w:right w:val="none" w:sz="0" w:space="0" w:color="auto"/>
          </w:divBdr>
        </w:div>
        <w:div w:id="616059935">
          <w:marLeft w:val="0"/>
          <w:marRight w:val="0"/>
          <w:marTop w:val="0"/>
          <w:marBottom w:val="0"/>
          <w:divBdr>
            <w:top w:val="none" w:sz="0" w:space="0" w:color="auto"/>
            <w:left w:val="none" w:sz="0" w:space="0" w:color="auto"/>
            <w:bottom w:val="none" w:sz="0" w:space="0" w:color="auto"/>
            <w:right w:val="none" w:sz="0" w:space="0" w:color="auto"/>
          </w:divBdr>
        </w:div>
        <w:div w:id="1734041423">
          <w:marLeft w:val="0"/>
          <w:marRight w:val="0"/>
          <w:marTop w:val="0"/>
          <w:marBottom w:val="0"/>
          <w:divBdr>
            <w:top w:val="none" w:sz="0" w:space="0" w:color="auto"/>
            <w:left w:val="none" w:sz="0" w:space="0" w:color="auto"/>
            <w:bottom w:val="none" w:sz="0" w:space="0" w:color="auto"/>
            <w:right w:val="none" w:sz="0" w:space="0" w:color="auto"/>
          </w:divBdr>
        </w:div>
        <w:div w:id="2002468993">
          <w:marLeft w:val="0"/>
          <w:marRight w:val="0"/>
          <w:marTop w:val="0"/>
          <w:marBottom w:val="0"/>
          <w:divBdr>
            <w:top w:val="none" w:sz="0" w:space="0" w:color="auto"/>
            <w:left w:val="none" w:sz="0" w:space="0" w:color="auto"/>
            <w:bottom w:val="none" w:sz="0" w:space="0" w:color="auto"/>
            <w:right w:val="none" w:sz="0" w:space="0" w:color="auto"/>
          </w:divBdr>
        </w:div>
        <w:div w:id="2035495903">
          <w:marLeft w:val="0"/>
          <w:marRight w:val="0"/>
          <w:marTop w:val="0"/>
          <w:marBottom w:val="0"/>
          <w:divBdr>
            <w:top w:val="none" w:sz="0" w:space="0" w:color="auto"/>
            <w:left w:val="none" w:sz="0" w:space="0" w:color="auto"/>
            <w:bottom w:val="none" w:sz="0" w:space="0" w:color="auto"/>
            <w:right w:val="none" w:sz="0" w:space="0" w:color="auto"/>
          </w:divBdr>
        </w:div>
      </w:divsChild>
    </w:div>
    <w:div w:id="1217820907">
      <w:bodyDiv w:val="1"/>
      <w:marLeft w:val="0"/>
      <w:marRight w:val="0"/>
      <w:marTop w:val="0"/>
      <w:marBottom w:val="0"/>
      <w:divBdr>
        <w:top w:val="none" w:sz="0" w:space="0" w:color="auto"/>
        <w:left w:val="none" w:sz="0" w:space="0" w:color="auto"/>
        <w:bottom w:val="none" w:sz="0" w:space="0" w:color="auto"/>
        <w:right w:val="none" w:sz="0" w:space="0" w:color="auto"/>
      </w:divBdr>
    </w:div>
    <w:div w:id="1262447651">
      <w:bodyDiv w:val="1"/>
      <w:marLeft w:val="0"/>
      <w:marRight w:val="0"/>
      <w:marTop w:val="0"/>
      <w:marBottom w:val="0"/>
      <w:divBdr>
        <w:top w:val="none" w:sz="0" w:space="0" w:color="auto"/>
        <w:left w:val="none" w:sz="0" w:space="0" w:color="auto"/>
        <w:bottom w:val="none" w:sz="0" w:space="0" w:color="auto"/>
        <w:right w:val="none" w:sz="0" w:space="0" w:color="auto"/>
      </w:divBdr>
    </w:div>
    <w:div w:id="1303344626">
      <w:bodyDiv w:val="1"/>
      <w:marLeft w:val="0"/>
      <w:marRight w:val="0"/>
      <w:marTop w:val="0"/>
      <w:marBottom w:val="0"/>
      <w:divBdr>
        <w:top w:val="none" w:sz="0" w:space="0" w:color="auto"/>
        <w:left w:val="none" w:sz="0" w:space="0" w:color="auto"/>
        <w:bottom w:val="none" w:sz="0" w:space="0" w:color="auto"/>
        <w:right w:val="none" w:sz="0" w:space="0" w:color="auto"/>
      </w:divBdr>
    </w:div>
    <w:div w:id="1341392215">
      <w:bodyDiv w:val="1"/>
      <w:marLeft w:val="0"/>
      <w:marRight w:val="0"/>
      <w:marTop w:val="0"/>
      <w:marBottom w:val="0"/>
      <w:divBdr>
        <w:top w:val="none" w:sz="0" w:space="0" w:color="auto"/>
        <w:left w:val="none" w:sz="0" w:space="0" w:color="auto"/>
        <w:bottom w:val="none" w:sz="0" w:space="0" w:color="auto"/>
        <w:right w:val="none" w:sz="0" w:space="0" w:color="auto"/>
      </w:divBdr>
    </w:div>
    <w:div w:id="1403792118">
      <w:bodyDiv w:val="1"/>
      <w:marLeft w:val="0"/>
      <w:marRight w:val="0"/>
      <w:marTop w:val="0"/>
      <w:marBottom w:val="0"/>
      <w:divBdr>
        <w:top w:val="none" w:sz="0" w:space="0" w:color="auto"/>
        <w:left w:val="none" w:sz="0" w:space="0" w:color="auto"/>
        <w:bottom w:val="none" w:sz="0" w:space="0" w:color="auto"/>
        <w:right w:val="none" w:sz="0" w:space="0" w:color="auto"/>
      </w:divBdr>
      <w:divsChild>
        <w:div w:id="687483979">
          <w:marLeft w:val="0"/>
          <w:marRight w:val="0"/>
          <w:marTop w:val="0"/>
          <w:marBottom w:val="0"/>
          <w:divBdr>
            <w:top w:val="none" w:sz="0" w:space="0" w:color="auto"/>
            <w:left w:val="none" w:sz="0" w:space="0" w:color="auto"/>
            <w:bottom w:val="none" w:sz="0" w:space="0" w:color="auto"/>
            <w:right w:val="none" w:sz="0" w:space="0" w:color="auto"/>
          </w:divBdr>
        </w:div>
        <w:div w:id="1797521473">
          <w:marLeft w:val="0"/>
          <w:marRight w:val="0"/>
          <w:marTop w:val="0"/>
          <w:marBottom w:val="0"/>
          <w:divBdr>
            <w:top w:val="none" w:sz="0" w:space="0" w:color="auto"/>
            <w:left w:val="none" w:sz="0" w:space="0" w:color="auto"/>
            <w:bottom w:val="none" w:sz="0" w:space="0" w:color="auto"/>
            <w:right w:val="none" w:sz="0" w:space="0" w:color="auto"/>
          </w:divBdr>
        </w:div>
        <w:div w:id="1949771001">
          <w:marLeft w:val="0"/>
          <w:marRight w:val="0"/>
          <w:marTop w:val="0"/>
          <w:marBottom w:val="0"/>
          <w:divBdr>
            <w:top w:val="none" w:sz="0" w:space="0" w:color="auto"/>
            <w:left w:val="none" w:sz="0" w:space="0" w:color="auto"/>
            <w:bottom w:val="none" w:sz="0" w:space="0" w:color="auto"/>
            <w:right w:val="none" w:sz="0" w:space="0" w:color="auto"/>
          </w:divBdr>
        </w:div>
      </w:divsChild>
    </w:div>
    <w:div w:id="1642272485">
      <w:bodyDiv w:val="1"/>
      <w:marLeft w:val="0"/>
      <w:marRight w:val="0"/>
      <w:marTop w:val="0"/>
      <w:marBottom w:val="0"/>
      <w:divBdr>
        <w:top w:val="none" w:sz="0" w:space="0" w:color="auto"/>
        <w:left w:val="none" w:sz="0" w:space="0" w:color="auto"/>
        <w:bottom w:val="none" w:sz="0" w:space="0" w:color="auto"/>
        <w:right w:val="none" w:sz="0" w:space="0" w:color="auto"/>
      </w:divBdr>
    </w:div>
    <w:div w:id="1832137820">
      <w:bodyDiv w:val="1"/>
      <w:marLeft w:val="0"/>
      <w:marRight w:val="0"/>
      <w:marTop w:val="0"/>
      <w:marBottom w:val="0"/>
      <w:divBdr>
        <w:top w:val="none" w:sz="0" w:space="0" w:color="auto"/>
        <w:left w:val="none" w:sz="0" w:space="0" w:color="auto"/>
        <w:bottom w:val="none" w:sz="0" w:space="0" w:color="auto"/>
        <w:right w:val="none" w:sz="0" w:space="0" w:color="auto"/>
      </w:divBdr>
    </w:div>
    <w:div w:id="1953776900">
      <w:bodyDiv w:val="1"/>
      <w:marLeft w:val="0"/>
      <w:marRight w:val="0"/>
      <w:marTop w:val="0"/>
      <w:marBottom w:val="0"/>
      <w:divBdr>
        <w:top w:val="none" w:sz="0" w:space="0" w:color="auto"/>
        <w:left w:val="none" w:sz="0" w:space="0" w:color="auto"/>
        <w:bottom w:val="none" w:sz="0" w:space="0" w:color="auto"/>
        <w:right w:val="none" w:sz="0" w:space="0" w:color="auto"/>
      </w:divBdr>
    </w:div>
    <w:div w:id="2009669651">
      <w:bodyDiv w:val="1"/>
      <w:marLeft w:val="0"/>
      <w:marRight w:val="0"/>
      <w:marTop w:val="0"/>
      <w:marBottom w:val="0"/>
      <w:divBdr>
        <w:top w:val="none" w:sz="0" w:space="0" w:color="auto"/>
        <w:left w:val="none" w:sz="0" w:space="0" w:color="auto"/>
        <w:bottom w:val="none" w:sz="0" w:space="0" w:color="auto"/>
        <w:right w:val="none" w:sz="0" w:space="0" w:color="auto"/>
      </w:divBdr>
      <w:divsChild>
        <w:div w:id="990983829">
          <w:marLeft w:val="0"/>
          <w:marRight w:val="0"/>
          <w:marTop w:val="0"/>
          <w:marBottom w:val="0"/>
          <w:divBdr>
            <w:top w:val="none" w:sz="0" w:space="0" w:color="auto"/>
            <w:left w:val="none" w:sz="0" w:space="0" w:color="auto"/>
            <w:bottom w:val="none" w:sz="0" w:space="0" w:color="auto"/>
            <w:right w:val="none" w:sz="0" w:space="0" w:color="auto"/>
          </w:divBdr>
          <w:divsChild>
            <w:div w:id="424346315">
              <w:marLeft w:val="0"/>
              <w:marRight w:val="0"/>
              <w:marTop w:val="0"/>
              <w:marBottom w:val="0"/>
              <w:divBdr>
                <w:top w:val="none" w:sz="0" w:space="0" w:color="auto"/>
                <w:left w:val="none" w:sz="0" w:space="0" w:color="auto"/>
                <w:bottom w:val="none" w:sz="0" w:space="0" w:color="auto"/>
                <w:right w:val="none" w:sz="0" w:space="0" w:color="auto"/>
              </w:divBdr>
              <w:divsChild>
                <w:div w:id="1523009118">
                  <w:marLeft w:val="0"/>
                  <w:marRight w:val="0"/>
                  <w:marTop w:val="0"/>
                  <w:marBottom w:val="0"/>
                  <w:divBdr>
                    <w:top w:val="none" w:sz="0" w:space="0" w:color="auto"/>
                    <w:left w:val="none" w:sz="0" w:space="0" w:color="auto"/>
                    <w:bottom w:val="none" w:sz="0" w:space="0" w:color="auto"/>
                    <w:right w:val="none" w:sz="0" w:space="0" w:color="auto"/>
                  </w:divBdr>
                  <w:divsChild>
                    <w:div w:id="1037394210">
                      <w:marLeft w:val="0"/>
                      <w:marRight w:val="0"/>
                      <w:marTop w:val="0"/>
                      <w:marBottom w:val="0"/>
                      <w:divBdr>
                        <w:top w:val="none" w:sz="0" w:space="0" w:color="auto"/>
                        <w:left w:val="none" w:sz="0" w:space="0" w:color="auto"/>
                        <w:bottom w:val="none" w:sz="0" w:space="0" w:color="auto"/>
                        <w:right w:val="none" w:sz="0" w:space="0" w:color="auto"/>
                      </w:divBdr>
                    </w:div>
                    <w:div w:id="174799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93903">
          <w:marLeft w:val="0"/>
          <w:marRight w:val="0"/>
          <w:marTop w:val="0"/>
          <w:marBottom w:val="0"/>
          <w:divBdr>
            <w:top w:val="none" w:sz="0" w:space="0" w:color="auto"/>
            <w:left w:val="none" w:sz="0" w:space="0" w:color="auto"/>
            <w:bottom w:val="none" w:sz="0" w:space="0" w:color="auto"/>
            <w:right w:val="none" w:sz="0" w:space="0" w:color="auto"/>
          </w:divBdr>
          <w:divsChild>
            <w:div w:id="1814634981">
              <w:marLeft w:val="0"/>
              <w:marRight w:val="0"/>
              <w:marTop w:val="0"/>
              <w:marBottom w:val="0"/>
              <w:divBdr>
                <w:top w:val="none" w:sz="0" w:space="0" w:color="auto"/>
                <w:left w:val="none" w:sz="0" w:space="0" w:color="auto"/>
                <w:bottom w:val="none" w:sz="0" w:space="0" w:color="auto"/>
                <w:right w:val="none" w:sz="0" w:space="0" w:color="auto"/>
              </w:divBdr>
              <w:divsChild>
                <w:div w:id="1432162988">
                  <w:marLeft w:val="0"/>
                  <w:marRight w:val="0"/>
                  <w:marTop w:val="0"/>
                  <w:marBottom w:val="0"/>
                  <w:divBdr>
                    <w:top w:val="none" w:sz="0" w:space="0" w:color="auto"/>
                    <w:left w:val="none" w:sz="0" w:space="0" w:color="auto"/>
                    <w:bottom w:val="none" w:sz="0" w:space="0" w:color="auto"/>
                    <w:right w:val="none" w:sz="0" w:space="0" w:color="auto"/>
                  </w:divBdr>
                  <w:divsChild>
                    <w:div w:id="60931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764363">
          <w:marLeft w:val="0"/>
          <w:marRight w:val="0"/>
          <w:marTop w:val="0"/>
          <w:marBottom w:val="0"/>
          <w:divBdr>
            <w:top w:val="none" w:sz="0" w:space="0" w:color="auto"/>
            <w:left w:val="none" w:sz="0" w:space="0" w:color="auto"/>
            <w:bottom w:val="none" w:sz="0" w:space="0" w:color="auto"/>
            <w:right w:val="none" w:sz="0" w:space="0" w:color="auto"/>
          </w:divBdr>
          <w:divsChild>
            <w:div w:id="1953782970">
              <w:marLeft w:val="0"/>
              <w:marRight w:val="0"/>
              <w:marTop w:val="0"/>
              <w:marBottom w:val="0"/>
              <w:divBdr>
                <w:top w:val="none" w:sz="0" w:space="0" w:color="auto"/>
                <w:left w:val="none" w:sz="0" w:space="0" w:color="auto"/>
                <w:bottom w:val="none" w:sz="0" w:space="0" w:color="auto"/>
                <w:right w:val="none" w:sz="0" w:space="0" w:color="auto"/>
              </w:divBdr>
              <w:divsChild>
                <w:div w:id="1162743265">
                  <w:marLeft w:val="0"/>
                  <w:marRight w:val="0"/>
                  <w:marTop w:val="0"/>
                  <w:marBottom w:val="0"/>
                  <w:divBdr>
                    <w:top w:val="none" w:sz="0" w:space="0" w:color="auto"/>
                    <w:left w:val="none" w:sz="0" w:space="0" w:color="auto"/>
                    <w:bottom w:val="none" w:sz="0" w:space="0" w:color="auto"/>
                    <w:right w:val="none" w:sz="0" w:space="0" w:color="auto"/>
                  </w:divBdr>
                  <w:divsChild>
                    <w:div w:id="1228303690">
                      <w:marLeft w:val="0"/>
                      <w:marRight w:val="0"/>
                      <w:marTop w:val="0"/>
                      <w:marBottom w:val="0"/>
                      <w:divBdr>
                        <w:top w:val="none" w:sz="0" w:space="0" w:color="auto"/>
                        <w:left w:val="none" w:sz="0" w:space="0" w:color="auto"/>
                        <w:bottom w:val="none" w:sz="0" w:space="0" w:color="auto"/>
                        <w:right w:val="none" w:sz="0" w:space="0" w:color="auto"/>
                      </w:divBdr>
                    </w:div>
                    <w:div w:id="162832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0822227T\Desktop\convenios%20UJI,%20POLI%20ILI\Convenio%20POLISABIO%2020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EBC846A4C640745A42B04087E22E6EF" ma:contentTypeVersion="16" ma:contentTypeDescription="Crear nuevo documento." ma:contentTypeScope="" ma:versionID="2967e76762abb840d1ccc395ade63f1f">
  <xsd:schema xmlns:xsd="http://www.w3.org/2001/XMLSchema" xmlns:xs="http://www.w3.org/2001/XMLSchema" xmlns:p="http://schemas.microsoft.com/office/2006/metadata/properties" xmlns:ns2="61426cfc-ef5e-4f18-a223-6220a42442cd" xmlns:ns3="97562f19-9da4-4e22-b9b4-fa214e56cf24" targetNamespace="http://schemas.microsoft.com/office/2006/metadata/properties" ma:root="true" ma:fieldsID="c944b285873e169dc85b6afcc65056ea" ns2:_="" ns3:_="">
    <xsd:import namespace="61426cfc-ef5e-4f18-a223-6220a42442cd"/>
    <xsd:import namespace="97562f19-9da4-4e22-b9b4-fa214e56cf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ServiceSearchProperties" minOccurs="0"/>
                <xsd:element ref="ns2:MediaServiceObjectDetectorVersion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26cfc-ef5e-4f18-a223-6220a4244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562f19-9da4-4e22-b9b4-fa214e56cf24" elementFormDefault="qualified">
    <xsd:import namespace="http://schemas.microsoft.com/office/2006/documentManagement/types"/>
    <xsd:import namespace="http://schemas.microsoft.com/office/infopath/2007/PartnerControls"/>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BE4634-823F-4EE2-BBF9-6FDE5FB21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426cfc-ef5e-4f18-a223-6220a42442cd"/>
    <ds:schemaRef ds:uri="97562f19-9da4-4e22-b9b4-fa214e56cf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68873D-6D38-4366-AF70-F2707EF24E29}">
  <ds:schemaRefs>
    <ds:schemaRef ds:uri="http://schemas.openxmlformats.org/officeDocument/2006/bibliography"/>
  </ds:schemaRefs>
</ds:datastoreItem>
</file>

<file path=customXml/itemProps3.xml><?xml version="1.0" encoding="utf-8"?>
<ds:datastoreItem xmlns:ds="http://schemas.openxmlformats.org/officeDocument/2006/customXml" ds:itemID="{E76309D4-CC92-4F38-BD6D-E29F1A78D266}">
  <ds:schemaRefs>
    <ds:schemaRef ds:uri="http://schemas.microsoft.com/sharepoint/v3/contenttype/forms"/>
  </ds:schemaRefs>
</ds:datastoreItem>
</file>

<file path=customXml/itemProps4.xml><?xml version="1.0" encoding="utf-8"?>
<ds:datastoreItem xmlns:ds="http://schemas.openxmlformats.org/officeDocument/2006/customXml" ds:itemID="{E971CCE1-5AEE-4E7A-822D-88968B532E1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Convenio POLISABIO 2021</Template>
  <TotalTime>1</TotalTime>
  <Pages>1</Pages>
  <Words>166</Words>
  <Characters>925</Characters>
  <Application>Microsoft Office Word</Application>
  <DocSecurity>0</DocSecurity>
  <Lines>7</Lines>
  <Paragraphs>2</Paragraphs>
  <ScaleCrop>false</ScaleCrop>
  <Company>CTT</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CONFIDENCIALIDAD</dc:title>
  <dc:subject/>
  <dc:creator>Amparo Arlandis Villarroya</dc:creator>
  <cp:keywords/>
  <cp:lastModifiedBy>Ma Carmen Rodrigo Aliaga</cp:lastModifiedBy>
  <cp:revision>7</cp:revision>
  <cp:lastPrinted>2025-11-07T02:14:00Z</cp:lastPrinted>
  <dcterms:created xsi:type="dcterms:W3CDTF">2026-06-15T10:09:00Z</dcterms:created>
  <dcterms:modified xsi:type="dcterms:W3CDTF">2026-06-23T11:49:00Z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0x010100AEBC846A4C640745A42B04087E22E6EF</vt:lpwstr>
  </property>
  <property fmtid="{D5CDD505-2E9C-101B-9397-08002B2CF9AE}" pid="4" name="GrammarlyDocumentId">
    <vt:lpwstr>8a37633ec991653da3ca3735336b675993a2a6a712cb742193a537408e34e315</vt:lpwstr>
  </property>
</Properties>
</file>