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0CB83" w14:textId="4C6351BE" w:rsidR="0012666E" w:rsidRPr="00234304" w:rsidRDefault="00126960" w:rsidP="007D7CB1">
      <w:pPr>
        <w:suppressAutoHyphens/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794A6D">
        <w:rPr>
          <w:rFonts w:ascii="Arial" w:hAnsi="Arial" w:cs="Arial"/>
          <w:b/>
          <w:bCs/>
          <w:sz w:val="28"/>
          <w:szCs w:val="28"/>
        </w:rPr>
        <w:t>UPVIgnite</w:t>
      </w:r>
      <w:proofErr w:type="spellEnd"/>
      <w:r w:rsidRPr="00794A6D">
        <w:rPr>
          <w:rFonts w:ascii="Arial" w:hAnsi="Arial" w:cs="Arial"/>
          <w:b/>
          <w:bCs/>
          <w:sz w:val="28"/>
          <w:szCs w:val="28"/>
        </w:rPr>
        <w:t xml:space="preserve"> ISTOBAL</w:t>
      </w:r>
    </w:p>
    <w:p w14:paraId="204F5689" w14:textId="2DA7DBD8" w:rsidR="00DF7E7A" w:rsidRPr="00234304" w:rsidRDefault="6CF3BAC8" w:rsidP="529F7690">
      <w:pPr>
        <w:suppressAutoHyphens/>
        <w:spacing w:after="0"/>
        <w:jc w:val="center"/>
        <w:rPr>
          <w:rFonts w:ascii="Arial" w:hAnsi="Arial" w:cs="Arial"/>
        </w:rPr>
      </w:pPr>
      <w:r w:rsidRPr="529F7690">
        <w:rPr>
          <w:rFonts w:ascii="Arial" w:hAnsi="Arial" w:cs="Arial"/>
        </w:rPr>
        <w:t>FORMULARIO DE PRESENTACIÓN DE PROPUESTAS</w:t>
      </w:r>
    </w:p>
    <w:p w14:paraId="5339AA6D" w14:textId="253C2494" w:rsidR="007D7CB1" w:rsidRPr="00234304" w:rsidRDefault="007D7CB1" w:rsidP="007D7CB1">
      <w:pPr>
        <w:suppressAutoHyphens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64C054A" w14:textId="73AFB0D0" w:rsidR="007D7CB1" w:rsidRPr="00234304" w:rsidRDefault="00DC4EA0" w:rsidP="007D7C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34304">
        <w:rPr>
          <w:rFonts w:ascii="Arial" w:hAnsi="Arial" w:cs="Arial"/>
          <w:b/>
          <w:bCs/>
          <w:color w:val="000000" w:themeColor="text1"/>
        </w:rPr>
        <w:t>TÍTULO</w:t>
      </w:r>
      <w:r w:rsidR="007D7CB1" w:rsidRPr="00234304">
        <w:rPr>
          <w:rFonts w:ascii="Arial" w:hAnsi="Arial" w:cs="Arial"/>
          <w:b/>
          <w:bCs/>
          <w:color w:val="000000" w:themeColor="text1"/>
        </w:rPr>
        <w:t xml:space="preserve">: </w:t>
      </w:r>
    </w:p>
    <w:p w14:paraId="0D73E517" w14:textId="77777777" w:rsidR="007D7CB1" w:rsidRPr="00234304" w:rsidRDefault="007D7CB1" w:rsidP="007D7C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14:paraId="32286AD7" w14:textId="77777777" w:rsidR="007D7CB1" w:rsidRPr="00234304" w:rsidRDefault="007D7CB1" w:rsidP="007D7C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234304">
        <w:rPr>
          <w:rFonts w:ascii="Arial" w:hAnsi="Arial" w:cs="Arial"/>
          <w:b/>
          <w:bCs/>
          <w:color w:val="000000" w:themeColor="text1"/>
        </w:rPr>
        <w:t xml:space="preserve">ACRÓNIMO: </w:t>
      </w:r>
    </w:p>
    <w:p w14:paraId="53977885" w14:textId="77777777" w:rsidR="007D7CB1" w:rsidRPr="00234304" w:rsidRDefault="007D7CB1" w:rsidP="007D7C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536"/>
      </w:tblGrid>
      <w:tr w:rsidR="007D7CB1" w:rsidRPr="00234304" w14:paraId="75138530" w14:textId="77777777" w:rsidTr="42F83C79">
        <w:trPr>
          <w:trHeight w:val="376"/>
        </w:trPr>
        <w:tc>
          <w:tcPr>
            <w:tcW w:w="4678" w:type="dxa"/>
          </w:tcPr>
          <w:p w14:paraId="74F76BEB" w14:textId="77777777" w:rsidR="007D7CB1" w:rsidRPr="00234304" w:rsidRDefault="007D7CB1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34304">
              <w:rPr>
                <w:rFonts w:ascii="Arial" w:hAnsi="Arial" w:cs="Arial"/>
                <w:b/>
                <w:bCs/>
              </w:rPr>
              <w:t>Responsable UPV</w:t>
            </w:r>
          </w:p>
        </w:tc>
        <w:tc>
          <w:tcPr>
            <w:tcW w:w="4536" w:type="dxa"/>
          </w:tcPr>
          <w:p w14:paraId="52F3FBE6" w14:textId="0F93AC44" w:rsidR="007D7CB1" w:rsidRPr="00234304" w:rsidRDefault="007D7CB1" w:rsidP="00C024C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34304">
              <w:rPr>
                <w:rFonts w:ascii="Arial" w:hAnsi="Arial" w:cs="Arial"/>
                <w:b/>
                <w:bCs/>
              </w:rPr>
              <w:t xml:space="preserve">Responsable </w:t>
            </w:r>
            <w:r w:rsidR="00126960" w:rsidRPr="00794A6D">
              <w:rPr>
                <w:rFonts w:ascii="Arial" w:hAnsi="Arial" w:cs="Arial"/>
                <w:b/>
                <w:bCs/>
              </w:rPr>
              <w:t>ISTOBAL</w:t>
            </w:r>
            <w:r w:rsidR="00032C79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D7CB1" w:rsidRPr="00234304" w14:paraId="57D5FC14" w14:textId="77777777" w:rsidTr="42F83C79">
        <w:trPr>
          <w:trHeight w:val="986"/>
        </w:trPr>
        <w:tc>
          <w:tcPr>
            <w:tcW w:w="4678" w:type="dxa"/>
          </w:tcPr>
          <w:p w14:paraId="08E96C17" w14:textId="77777777" w:rsidR="007D7CB1" w:rsidRPr="00234304" w:rsidRDefault="007D7CB1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34304">
              <w:rPr>
                <w:rFonts w:ascii="Arial" w:hAnsi="Arial" w:cs="Arial"/>
                <w:bCs/>
              </w:rPr>
              <w:t xml:space="preserve">Nombre: </w:t>
            </w:r>
          </w:p>
          <w:p w14:paraId="7DE46653" w14:textId="0D0DC353" w:rsidR="007D7CB1" w:rsidRPr="00234304" w:rsidRDefault="0012666E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234304">
              <w:rPr>
                <w:rFonts w:ascii="Arial" w:hAnsi="Arial" w:cs="Arial"/>
              </w:rPr>
              <w:t>Estructura Investigación</w:t>
            </w:r>
            <w:r w:rsidR="007D7CB1" w:rsidRPr="00234304">
              <w:rPr>
                <w:rFonts w:ascii="Arial" w:hAnsi="Arial" w:cs="Arial"/>
              </w:rPr>
              <w:t>:</w:t>
            </w:r>
          </w:p>
          <w:p w14:paraId="3E36724B" w14:textId="77777777" w:rsidR="007D7CB1" w:rsidRPr="00234304" w:rsidRDefault="007D7CB1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234304">
              <w:rPr>
                <w:rFonts w:ascii="Arial" w:hAnsi="Arial" w:cs="Arial"/>
              </w:rPr>
              <w:t xml:space="preserve">Correo electrónico: </w:t>
            </w:r>
          </w:p>
          <w:p w14:paraId="69E8BA36" w14:textId="77777777" w:rsidR="007D7CB1" w:rsidRPr="00234304" w:rsidRDefault="007D7CB1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234304">
              <w:rPr>
                <w:rFonts w:ascii="Arial" w:hAnsi="Arial" w:cs="Arial"/>
              </w:rPr>
              <w:t>Firma:</w:t>
            </w:r>
          </w:p>
          <w:p w14:paraId="1E54377E" w14:textId="77777777" w:rsidR="0012666E" w:rsidRPr="00234304" w:rsidRDefault="0012666E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5438BF4" w14:textId="77777777" w:rsidR="0012666E" w:rsidRPr="00234304" w:rsidRDefault="0012666E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719F1FB" w14:textId="77777777" w:rsidR="0012666E" w:rsidRPr="00234304" w:rsidRDefault="0012666E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9CB6FB4" w14:textId="77777777" w:rsidR="0012666E" w:rsidRPr="00234304" w:rsidRDefault="0012666E" w:rsidP="005D7273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1C8918AC" w14:textId="7888EFAC" w:rsidR="007D7CB1" w:rsidRPr="00234304" w:rsidRDefault="007D7CB1" w:rsidP="3C05DE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42F83C79">
              <w:rPr>
                <w:rFonts w:ascii="Arial" w:hAnsi="Arial" w:cs="Arial"/>
              </w:rPr>
              <w:t xml:space="preserve">Nombre: </w:t>
            </w:r>
          </w:p>
          <w:p w14:paraId="52842E83" w14:textId="73174803" w:rsidR="007D7CB1" w:rsidRPr="00234304" w:rsidRDefault="007D7CB1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42F83C79">
              <w:rPr>
                <w:rFonts w:ascii="Arial" w:hAnsi="Arial" w:cs="Arial"/>
              </w:rPr>
              <w:t xml:space="preserve">Departamento/Unidad: </w:t>
            </w:r>
          </w:p>
          <w:p w14:paraId="33F941FD" w14:textId="4CACE27B" w:rsidR="007D7CB1" w:rsidRPr="00234304" w:rsidRDefault="007D7CB1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42F83C79">
              <w:rPr>
                <w:rFonts w:ascii="Arial" w:hAnsi="Arial" w:cs="Arial"/>
              </w:rPr>
              <w:t>Correo electrónico:</w:t>
            </w:r>
            <w:r w:rsidR="00126960" w:rsidRPr="42F83C79">
              <w:rPr>
                <w:rFonts w:ascii="Arial" w:hAnsi="Arial" w:cs="Arial"/>
              </w:rPr>
              <w:t xml:space="preserve"> </w:t>
            </w:r>
          </w:p>
          <w:p w14:paraId="7C655E0C" w14:textId="2A6721A6" w:rsidR="007D7CB1" w:rsidRPr="00234304" w:rsidRDefault="007D7CB1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42F83C79">
              <w:rPr>
                <w:rFonts w:ascii="Arial" w:hAnsi="Arial" w:cs="Arial"/>
              </w:rPr>
              <w:t>Firma:</w:t>
            </w:r>
            <w:r w:rsidR="00126960" w:rsidRPr="42F83C79">
              <w:rPr>
                <w:rFonts w:ascii="Arial" w:hAnsi="Arial" w:cs="Arial"/>
              </w:rPr>
              <w:t xml:space="preserve"> </w:t>
            </w:r>
          </w:p>
        </w:tc>
      </w:tr>
    </w:tbl>
    <w:p w14:paraId="47345FB6" w14:textId="77777777" w:rsidR="007D7CB1" w:rsidRPr="00234304" w:rsidRDefault="007D7CB1" w:rsidP="007D7CB1">
      <w:pPr>
        <w:spacing w:after="0" w:line="240" w:lineRule="auto"/>
        <w:rPr>
          <w:rFonts w:ascii="Arial" w:hAnsi="Arial" w:cs="Arial"/>
          <w:b/>
          <w:bCs/>
        </w:rPr>
      </w:pPr>
      <w:bookmarkStart w:id="0" w:name="_Hlk98146849"/>
    </w:p>
    <w:bookmarkEnd w:id="0"/>
    <w:p w14:paraId="3F4897CB" w14:textId="3BE95B31" w:rsidR="007D7CB1" w:rsidRPr="00234304" w:rsidRDefault="00F32FBF" w:rsidP="007D7CB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34304">
        <w:rPr>
          <w:rFonts w:ascii="Arial" w:hAnsi="Arial" w:cs="Arial"/>
          <w:b/>
          <w:bCs/>
        </w:rPr>
        <w:t>MEMORIA</w:t>
      </w:r>
      <w:r w:rsidR="007D7CB1" w:rsidRPr="00234304">
        <w:rPr>
          <w:rFonts w:ascii="Arial" w:hAnsi="Arial" w:cs="Arial"/>
          <w:b/>
          <w:bCs/>
        </w:rPr>
        <w:t xml:space="preserve"> DE LA PROPUESTA </w:t>
      </w:r>
      <w:r w:rsidR="007D7CB1" w:rsidRPr="00234304">
        <w:rPr>
          <w:rFonts w:ascii="Arial" w:hAnsi="Arial" w:cs="Arial"/>
        </w:rPr>
        <w:t>(5 páginas máximo)</w:t>
      </w:r>
    </w:p>
    <w:p w14:paraId="5EF415F2" w14:textId="77777777" w:rsidR="007D7CB1" w:rsidRPr="00234304" w:rsidRDefault="007D7CB1" w:rsidP="007D7CB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54FABE87" w14:textId="77777777" w:rsidR="007D7CB1" w:rsidRPr="00234304" w:rsidRDefault="007D7CB1" w:rsidP="007D7CB1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bCs/>
          <w:i/>
        </w:rPr>
      </w:pPr>
      <w:r w:rsidRPr="00234304">
        <w:rPr>
          <w:rFonts w:ascii="Arial" w:hAnsi="Arial" w:cs="Arial"/>
          <w:b/>
          <w:bCs/>
        </w:rPr>
        <w:t xml:space="preserve">Problema a resolver. </w:t>
      </w:r>
      <w:r w:rsidRPr="00234304">
        <w:rPr>
          <w:rFonts w:ascii="Arial" w:hAnsi="Arial" w:cs="Arial"/>
          <w:bCs/>
          <w:i/>
          <w:sz w:val="16"/>
          <w:szCs w:val="16"/>
        </w:rPr>
        <w:t>(indicar la justificación de para qué se pide la acción preparatoria)</w:t>
      </w:r>
    </w:p>
    <w:p w14:paraId="326C242D" w14:textId="77777777" w:rsidR="007D7CB1" w:rsidRPr="00234304" w:rsidRDefault="007D7CB1" w:rsidP="007D7CB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B491BC" w14:textId="17C5F47F" w:rsidR="007D7CB1" w:rsidRPr="00234304" w:rsidRDefault="007D7CB1" w:rsidP="007D7CB1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Cs/>
          <w:sz w:val="16"/>
          <w:szCs w:val="16"/>
        </w:rPr>
      </w:pPr>
      <w:r w:rsidRPr="00234304">
        <w:rPr>
          <w:rFonts w:ascii="Arial" w:hAnsi="Arial" w:cs="Arial"/>
          <w:b/>
          <w:bCs/>
        </w:rPr>
        <w:t xml:space="preserve">Objetivo </w:t>
      </w:r>
      <w:r w:rsidRPr="00234304">
        <w:rPr>
          <w:rFonts w:ascii="Arial" w:hAnsi="Arial" w:cs="Arial"/>
          <w:bCs/>
          <w:i/>
          <w:sz w:val="16"/>
          <w:szCs w:val="16"/>
        </w:rPr>
        <w:t>(ha de ser realista, ajustándose en tiempo y financiación a las condiciones del Programa).</w:t>
      </w:r>
    </w:p>
    <w:p w14:paraId="1F47CCC4" w14:textId="77777777" w:rsidR="007D7CB1" w:rsidRPr="00234304" w:rsidRDefault="007D7CB1" w:rsidP="007D7CB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0872B3C" w14:textId="5FB1195D" w:rsidR="007D7CB1" w:rsidRPr="00234304" w:rsidRDefault="005A1322" w:rsidP="005A1322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34304">
        <w:rPr>
          <w:rFonts w:ascii="Arial" w:hAnsi="Arial" w:cs="Arial"/>
          <w:b/>
          <w:bCs/>
        </w:rPr>
        <w:t>Plan</w:t>
      </w:r>
      <w:r w:rsidR="007D7CB1" w:rsidRPr="00234304">
        <w:rPr>
          <w:rFonts w:ascii="Arial" w:hAnsi="Arial" w:cs="Arial"/>
          <w:b/>
          <w:bCs/>
        </w:rPr>
        <w:t xml:space="preserve"> de trabajo</w:t>
      </w:r>
      <w:r w:rsidR="00F32FBF" w:rsidRPr="00234304">
        <w:rPr>
          <w:rFonts w:ascii="Arial" w:hAnsi="Arial" w:cs="Arial"/>
          <w:b/>
          <w:bCs/>
        </w:rPr>
        <w:t>, participantes</w:t>
      </w:r>
      <w:r w:rsidR="007D7CB1" w:rsidRPr="00234304">
        <w:rPr>
          <w:rFonts w:ascii="Arial" w:hAnsi="Arial" w:cs="Arial"/>
          <w:b/>
          <w:bCs/>
        </w:rPr>
        <w:t xml:space="preserve"> y cronograma </w:t>
      </w:r>
      <w:r w:rsidR="007D7CB1" w:rsidRPr="00234304">
        <w:rPr>
          <w:rFonts w:ascii="Arial" w:hAnsi="Arial" w:cs="Arial"/>
          <w:i/>
          <w:iCs/>
          <w:sz w:val="16"/>
          <w:szCs w:val="16"/>
        </w:rPr>
        <w:t>(indic</w:t>
      </w:r>
      <w:r w:rsidR="00F32FBF" w:rsidRPr="00234304">
        <w:rPr>
          <w:rFonts w:ascii="Arial" w:hAnsi="Arial" w:cs="Arial"/>
          <w:i/>
          <w:iCs/>
          <w:sz w:val="16"/>
          <w:szCs w:val="16"/>
        </w:rPr>
        <w:t>ar</w:t>
      </w:r>
      <w:r w:rsidR="007D7CB1" w:rsidRPr="00234304">
        <w:rPr>
          <w:rFonts w:ascii="Arial" w:hAnsi="Arial" w:cs="Arial"/>
          <w:i/>
          <w:iCs/>
          <w:sz w:val="16"/>
          <w:szCs w:val="16"/>
        </w:rPr>
        <w:t xml:space="preserve"> la persona responsable </w:t>
      </w:r>
      <w:r w:rsidR="00F32FBF" w:rsidRPr="00234304">
        <w:rPr>
          <w:rFonts w:ascii="Arial" w:hAnsi="Arial" w:cs="Arial"/>
          <w:i/>
          <w:iCs/>
          <w:sz w:val="16"/>
          <w:szCs w:val="16"/>
        </w:rPr>
        <w:t xml:space="preserve">en </w:t>
      </w:r>
      <w:r w:rsidR="007D7CB1" w:rsidRPr="00234304">
        <w:rPr>
          <w:rFonts w:ascii="Arial" w:hAnsi="Arial" w:cs="Arial"/>
          <w:i/>
          <w:iCs/>
          <w:sz w:val="16"/>
          <w:szCs w:val="16"/>
        </w:rPr>
        <w:t xml:space="preserve">cada </w:t>
      </w:r>
      <w:r w:rsidR="00F32FBF" w:rsidRPr="00234304">
        <w:rPr>
          <w:rFonts w:ascii="Arial" w:hAnsi="Arial" w:cs="Arial"/>
          <w:i/>
          <w:iCs/>
          <w:sz w:val="16"/>
          <w:szCs w:val="16"/>
        </w:rPr>
        <w:t>tarea</w:t>
      </w:r>
      <w:r w:rsidR="007D7CB1" w:rsidRPr="00234304">
        <w:rPr>
          <w:rFonts w:ascii="Arial" w:hAnsi="Arial" w:cs="Arial"/>
          <w:i/>
          <w:iCs/>
          <w:sz w:val="16"/>
          <w:szCs w:val="16"/>
        </w:rPr>
        <w:t>)</w:t>
      </w:r>
    </w:p>
    <w:p w14:paraId="7C9260D4" w14:textId="77777777" w:rsidR="007D7CB1" w:rsidRPr="00234304" w:rsidRDefault="007D7CB1" w:rsidP="007D7CB1">
      <w:pPr>
        <w:tabs>
          <w:tab w:val="left" w:pos="960"/>
        </w:tabs>
        <w:spacing w:after="0" w:line="240" w:lineRule="auto"/>
        <w:jc w:val="both"/>
        <w:rPr>
          <w:rFonts w:ascii="Arial" w:hAnsi="Arial" w:cs="Arial"/>
          <w:i/>
          <w:iCs/>
        </w:rPr>
      </w:pPr>
    </w:p>
    <w:p w14:paraId="1699A286" w14:textId="5C874B09" w:rsidR="007D7CB1" w:rsidRPr="00234304" w:rsidRDefault="007D7CB1" w:rsidP="005A1322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34304">
        <w:rPr>
          <w:rFonts w:ascii="Arial" w:hAnsi="Arial" w:cs="Arial"/>
          <w:b/>
          <w:bCs/>
        </w:rPr>
        <w:t xml:space="preserve">Entregables </w:t>
      </w:r>
      <w:r w:rsidRPr="00234304">
        <w:rPr>
          <w:rFonts w:ascii="Arial" w:hAnsi="Arial" w:cs="Arial"/>
          <w:i/>
          <w:iCs/>
          <w:sz w:val="16"/>
          <w:szCs w:val="16"/>
        </w:rPr>
        <w:t>(</w:t>
      </w:r>
      <w:r w:rsidR="00EC4B7D" w:rsidRPr="00234304">
        <w:rPr>
          <w:rFonts w:ascii="Arial" w:hAnsi="Arial" w:cs="Arial"/>
          <w:i/>
          <w:iCs/>
          <w:sz w:val="16"/>
          <w:szCs w:val="16"/>
        </w:rPr>
        <w:t xml:space="preserve">resultados esperables </w:t>
      </w:r>
      <w:r w:rsidRPr="00234304">
        <w:rPr>
          <w:rFonts w:ascii="Arial" w:hAnsi="Arial" w:cs="Arial"/>
          <w:i/>
          <w:iCs/>
          <w:sz w:val="16"/>
          <w:szCs w:val="16"/>
        </w:rPr>
        <w:t xml:space="preserve">tales como estudio preliminar, prototipo, propuesta de solicitud a un organismo financiador, contrato </w:t>
      </w:r>
      <w:r w:rsidR="00EC4B7D" w:rsidRPr="00234304">
        <w:rPr>
          <w:rFonts w:ascii="Arial" w:hAnsi="Arial" w:cs="Arial"/>
          <w:i/>
          <w:iCs/>
          <w:sz w:val="16"/>
          <w:szCs w:val="16"/>
        </w:rPr>
        <w:t>universidad-</w:t>
      </w:r>
      <w:r w:rsidRPr="00234304">
        <w:rPr>
          <w:rFonts w:ascii="Arial" w:hAnsi="Arial" w:cs="Arial"/>
          <w:i/>
          <w:iCs/>
          <w:sz w:val="16"/>
          <w:szCs w:val="16"/>
        </w:rPr>
        <w:t>empresa, etc.).</w:t>
      </w:r>
    </w:p>
    <w:p w14:paraId="1EFCABC0" w14:textId="77777777" w:rsidR="007D7CB1" w:rsidRPr="00234304" w:rsidRDefault="007D7CB1" w:rsidP="007D7CB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4AD4E7" w14:textId="77777777" w:rsidR="008B34B3" w:rsidRPr="00234304" w:rsidRDefault="008B34B3" w:rsidP="008B34B3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234304">
        <w:rPr>
          <w:rFonts w:ascii="Arial" w:hAnsi="Arial" w:cs="Arial"/>
          <w:b/>
          <w:bCs/>
          <w:color w:val="000000" w:themeColor="text1"/>
        </w:rPr>
        <w:t>Describa</w:t>
      </w:r>
      <w:r w:rsidRPr="00234304">
        <w:rPr>
          <w:rFonts w:ascii="Arial" w:hAnsi="Arial" w:cs="Arial"/>
          <w:b/>
          <w:bCs/>
        </w:rPr>
        <w:t xml:space="preserve"> los siguientes pasos</w:t>
      </w:r>
      <w:r w:rsidRPr="00234304">
        <w:rPr>
          <w:rFonts w:ascii="Arial" w:hAnsi="Arial" w:cs="Arial"/>
          <w:i/>
          <w:iCs/>
        </w:rPr>
        <w:t>.</w:t>
      </w:r>
      <w:r w:rsidRPr="00234304">
        <w:rPr>
          <w:rFonts w:ascii="Arial" w:hAnsi="Arial" w:cs="Arial"/>
          <w:i/>
          <w:iCs/>
          <w:sz w:val="16"/>
          <w:szCs w:val="16"/>
        </w:rPr>
        <w:t xml:space="preserve"> (indicar el TRL alcanzado en la acción y que hitos son necesarios hasta TRL9)</w:t>
      </w:r>
      <w:r w:rsidRPr="00234304">
        <w:rPr>
          <w:rFonts w:ascii="Arial" w:hAnsi="Arial" w:cs="Arial"/>
          <w:i/>
          <w:iCs/>
        </w:rPr>
        <w:t xml:space="preserve">. </w:t>
      </w:r>
    </w:p>
    <w:p w14:paraId="11D67218" w14:textId="77777777" w:rsidR="008B34B3" w:rsidRPr="00234304" w:rsidRDefault="008B34B3" w:rsidP="008B34B3">
      <w:pPr>
        <w:tabs>
          <w:tab w:val="left" w:pos="960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6AE3C3D4" w14:textId="77777777" w:rsidR="008B34B3" w:rsidRPr="00234304" w:rsidRDefault="008B34B3" w:rsidP="008B34B3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i/>
          <w:iCs/>
          <w:sz w:val="16"/>
          <w:szCs w:val="16"/>
        </w:rPr>
      </w:pPr>
      <w:r w:rsidRPr="00234304">
        <w:rPr>
          <w:rFonts w:ascii="Arial" w:hAnsi="Arial" w:cs="Arial"/>
          <w:b/>
          <w:bCs/>
          <w:color w:val="000000" w:themeColor="text1"/>
        </w:rPr>
        <w:t>Impacto</w:t>
      </w:r>
      <w:r w:rsidRPr="00234304">
        <w:rPr>
          <w:rFonts w:ascii="Arial" w:hAnsi="Arial" w:cs="Arial"/>
          <w:b/>
          <w:bCs/>
        </w:rPr>
        <w:t xml:space="preserve"> económico, medioambiental y social. </w:t>
      </w:r>
      <w:r w:rsidRPr="00234304">
        <w:rPr>
          <w:rFonts w:ascii="Arial" w:hAnsi="Arial" w:cs="Arial"/>
          <w:i/>
          <w:iCs/>
          <w:sz w:val="16"/>
          <w:szCs w:val="16"/>
        </w:rPr>
        <w:t>(beneficios que reporta la implantación de la solución)</w:t>
      </w:r>
    </w:p>
    <w:p w14:paraId="3EDC964D" w14:textId="77777777" w:rsidR="008B34B3" w:rsidRPr="00234304" w:rsidRDefault="008B34B3" w:rsidP="008B34B3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F7ECC3C" w14:textId="77777777" w:rsidR="008B34B3" w:rsidRPr="00234304" w:rsidRDefault="008B34B3" w:rsidP="008B34B3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i/>
          <w:iCs/>
          <w:sz w:val="16"/>
          <w:szCs w:val="16"/>
        </w:rPr>
      </w:pPr>
      <w:r w:rsidRPr="00234304">
        <w:rPr>
          <w:rFonts w:ascii="Arial" w:hAnsi="Arial" w:cs="Arial"/>
          <w:b/>
          <w:bCs/>
          <w:color w:val="000000" w:themeColor="text1"/>
        </w:rPr>
        <w:t>Ventaja</w:t>
      </w:r>
      <w:r w:rsidRPr="00234304">
        <w:rPr>
          <w:rFonts w:ascii="Arial" w:hAnsi="Arial" w:cs="Arial"/>
          <w:b/>
          <w:bCs/>
        </w:rPr>
        <w:t xml:space="preserve"> de la solución buscada frente a otros enfoques. </w:t>
      </w:r>
      <w:r w:rsidRPr="00234304">
        <w:rPr>
          <w:rFonts w:ascii="Arial" w:hAnsi="Arial" w:cs="Arial"/>
          <w:i/>
          <w:iCs/>
          <w:sz w:val="16"/>
          <w:szCs w:val="16"/>
        </w:rPr>
        <w:t>(características innovadoras y diferenciadoras frente a otros productos o servicios ya existentes. Alternativas existentes en el mercado o en la práctica).</w:t>
      </w:r>
    </w:p>
    <w:p w14:paraId="3DDF01E7" w14:textId="77777777" w:rsidR="008B34B3" w:rsidRPr="00234304" w:rsidRDefault="008B34B3" w:rsidP="008B34B3">
      <w:p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i/>
          <w:iCs/>
          <w:sz w:val="16"/>
          <w:szCs w:val="16"/>
        </w:rPr>
      </w:pPr>
    </w:p>
    <w:p w14:paraId="5E5599A6" w14:textId="19FCEAA5" w:rsidR="007D7CB1" w:rsidRPr="00BF1844" w:rsidRDefault="007D7CB1" w:rsidP="005A1322">
      <w:pPr>
        <w:numPr>
          <w:ilvl w:val="0"/>
          <w:numId w:val="12"/>
        </w:num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  <w:r w:rsidRPr="00234304">
        <w:rPr>
          <w:rFonts w:ascii="Arial" w:hAnsi="Arial" w:cs="Arial"/>
          <w:b/>
          <w:bCs/>
        </w:rPr>
        <w:t>Presupuesto</w:t>
      </w:r>
      <w:r w:rsidRPr="00234304">
        <w:rPr>
          <w:rFonts w:ascii="Arial" w:hAnsi="Arial" w:cs="Arial"/>
          <w:b/>
          <w:bCs/>
          <w:color w:val="000000" w:themeColor="text1"/>
        </w:rPr>
        <w:t xml:space="preserve"> solicitado</w:t>
      </w:r>
    </w:p>
    <w:p w14:paraId="6F4A0924" w14:textId="77777777" w:rsidR="00BF1844" w:rsidRPr="00234304" w:rsidRDefault="00BF1844" w:rsidP="00BF1844">
      <w:pPr>
        <w:tabs>
          <w:tab w:val="left" w:pos="9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000000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1276"/>
        <w:gridCol w:w="1417"/>
        <w:gridCol w:w="2693"/>
      </w:tblGrid>
      <w:tr w:rsidR="00EC4B7D" w:rsidRPr="00234304" w14:paraId="26A4E823" w14:textId="77777777" w:rsidTr="002C2C7A">
        <w:trPr>
          <w:trHeight w:val="252"/>
          <w:jc w:val="center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F4584A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CONCEPTO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BC055" w14:textId="4B11A1F9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34304">
              <w:rPr>
                <w:rFonts w:ascii="Arial" w:hAnsi="Arial" w:cs="Arial"/>
                <w:b/>
                <w:bCs/>
                <w:sz w:val="20"/>
                <w:szCs w:val="20"/>
              </w:rPr>
              <w:t>UPV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E813C29" w14:textId="4D6F0465" w:rsidR="00EC4B7D" w:rsidRPr="00234304" w:rsidRDefault="00126960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ISTOBAL</w:t>
            </w:r>
            <w:r w:rsidR="00032C79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7895" w14:textId="435993A0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JUSTIFICACIÓN </w:t>
            </w:r>
          </w:p>
        </w:tc>
      </w:tr>
      <w:tr w:rsidR="00EC4B7D" w:rsidRPr="00234304" w14:paraId="454CA6A2" w14:textId="77777777" w:rsidTr="002C2C7A">
        <w:trPr>
          <w:trHeight w:val="138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F6A51DF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color w:val="000000"/>
                <w:sz w:val="20"/>
                <w:szCs w:val="20"/>
              </w:rPr>
              <w:t xml:space="preserve">Personal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CD3929B" w14:textId="77777777" w:rsidR="00EC4B7D" w:rsidRPr="00234304" w:rsidRDefault="00EC4B7D" w:rsidP="005D7273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783D20F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6BAC1FCB" w14:textId="1EEDE556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4B7D" w:rsidRPr="00234304" w14:paraId="4E758620" w14:textId="77777777" w:rsidTr="002C2C7A">
        <w:trPr>
          <w:trHeight w:val="193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8A1604E" w14:textId="65F2A12B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color w:val="000000" w:themeColor="text1"/>
                <w:sz w:val="20"/>
                <w:szCs w:val="20"/>
              </w:rPr>
              <w:t>Subcontrataci</w:t>
            </w:r>
            <w:r w:rsidR="005A1322" w:rsidRPr="00234304">
              <w:rPr>
                <w:rFonts w:ascii="Arial" w:hAnsi="Arial" w:cs="Arial"/>
                <w:color w:val="000000" w:themeColor="text1"/>
                <w:sz w:val="20"/>
                <w:szCs w:val="20"/>
              </w:rPr>
              <w:t>ón</w:t>
            </w:r>
            <w:r w:rsidRPr="0023430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asistencia técnica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1F866CD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2FC4941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418CB7D7" w14:textId="071E5DAC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4B7D" w:rsidRPr="00234304" w14:paraId="66152FB0" w14:textId="77777777" w:rsidTr="002C2C7A">
        <w:trPr>
          <w:trHeight w:val="177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A75D5C" w14:textId="0D0C7260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  <w:r w:rsidRPr="00234304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Material fungible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B53CD4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DF97CD7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0BEB89E1" w14:textId="13931E2E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</w:tr>
      <w:tr w:rsidR="00EC4B7D" w:rsidRPr="00234304" w14:paraId="1A00E905" w14:textId="77777777" w:rsidTr="002C2C7A">
        <w:trPr>
          <w:trHeight w:val="41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D3608E" w14:textId="2C63A8AF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color w:val="000000"/>
                <w:sz w:val="20"/>
                <w:szCs w:val="20"/>
              </w:rPr>
              <w:t>Viajes y dietas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92C1DD3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5BE9E87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1C80F342" w14:textId="37370B70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4B7D" w:rsidRPr="00234304" w14:paraId="43A1366E" w14:textId="77777777" w:rsidTr="002C2C7A">
        <w:trPr>
          <w:trHeight w:val="41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F82794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color w:val="000000"/>
                <w:sz w:val="20"/>
                <w:szCs w:val="20"/>
              </w:rPr>
              <w:t>Pequeño inventariable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E132C89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17A7F3E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20A06075" w14:textId="0CD48EE4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4B7D" w:rsidRPr="00234304" w14:paraId="51C71CDF" w14:textId="77777777" w:rsidTr="002C2C7A">
        <w:trPr>
          <w:trHeight w:val="41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AB1F035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color w:val="000000"/>
                <w:sz w:val="20"/>
                <w:szCs w:val="20"/>
              </w:rPr>
              <w:t>Otros gastos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758D75A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731D827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664A7714" w14:textId="63705320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4B7D" w:rsidRPr="00234304" w14:paraId="1D5503FE" w14:textId="77777777" w:rsidTr="002C2C7A">
        <w:trPr>
          <w:trHeight w:val="41"/>
          <w:jc w:val="center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AB7259" w14:textId="1E2FC1BC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34304"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24EAA47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2937841" w14:textId="77777777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</w:tcPr>
          <w:p w14:paraId="4EE75FDA" w14:textId="7E3E2EB9" w:rsidR="00EC4B7D" w:rsidRPr="00234304" w:rsidRDefault="00EC4B7D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1322" w:rsidRPr="00234304" w14:paraId="2CF32175" w14:textId="77777777" w:rsidTr="002C2C7A">
        <w:trPr>
          <w:trHeight w:val="41"/>
          <w:jc w:val="center"/>
        </w:trPr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6D791" w14:textId="114921BA" w:rsidR="005A1322" w:rsidRPr="00234304" w:rsidRDefault="005A1322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 w:rsidRPr="00234304"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</w:t>
            </w:r>
            <w:proofErr w:type="gramEnd"/>
            <w:r w:rsidRPr="0023430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CONJUNTO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01DBC1" w14:textId="77777777" w:rsidR="005A1322" w:rsidRPr="00234304" w:rsidRDefault="005A1322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7A586A4E" w14:textId="77777777" w:rsidR="005A1322" w:rsidRPr="00234304" w:rsidRDefault="005A1322" w:rsidP="005D7273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D632AD9" w14:textId="77777777" w:rsidR="007D7CB1" w:rsidRPr="00234304" w:rsidRDefault="007D7CB1" w:rsidP="007D7CB1">
      <w:pPr>
        <w:tabs>
          <w:tab w:val="left" w:pos="9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154CB09" w14:textId="72657C6F" w:rsidR="00DC4EA0" w:rsidRPr="00234304" w:rsidRDefault="00102FB5" w:rsidP="008E061F">
      <w:pPr>
        <w:spacing w:after="0"/>
        <w:rPr>
          <w:rFonts w:ascii="Arial" w:hAnsi="Arial" w:cs="Arial"/>
        </w:rPr>
      </w:pPr>
      <w:r>
        <w:rPr>
          <w:i/>
          <w:iCs/>
          <w:sz w:val="16"/>
          <w:szCs w:val="16"/>
        </w:rPr>
        <w:t>S</w:t>
      </w:r>
      <w:r>
        <w:rPr>
          <w:sz w:val="16"/>
          <w:szCs w:val="16"/>
        </w:rPr>
        <w:t>e espera que el importe concedido por cada parte (UPV</w:t>
      </w:r>
      <w:r w:rsidR="00126960">
        <w:rPr>
          <w:sz w:val="16"/>
          <w:szCs w:val="16"/>
        </w:rPr>
        <w:t xml:space="preserve"> e ISTOBAL</w:t>
      </w:r>
      <w:r>
        <w:rPr>
          <w:sz w:val="16"/>
          <w:szCs w:val="16"/>
        </w:rPr>
        <w:t xml:space="preserve">) sea de máx. 5.000 €, por lo que el presupuesto TOTAL CONJUNTO debería ser de máx. 10.000€. </w:t>
      </w:r>
    </w:p>
    <w:p w14:paraId="25AFB86D" w14:textId="4C002E16" w:rsidR="00DC4EA0" w:rsidRPr="00234304" w:rsidRDefault="00DC4EA0" w:rsidP="3C05DE73">
      <w:pPr>
        <w:rPr>
          <w:rFonts w:ascii="Arial" w:hAnsi="Arial" w:cs="Arial"/>
          <w:b/>
          <w:bCs/>
        </w:rPr>
      </w:pPr>
    </w:p>
    <w:sectPr w:rsidR="00DC4EA0" w:rsidRPr="00234304" w:rsidSect="002C0841">
      <w:headerReference w:type="default" r:id="rId11"/>
      <w:footerReference w:type="default" r:id="rId12"/>
      <w:footerReference w:type="first" r:id="rId13"/>
      <w:pgSz w:w="11907" w:h="16840" w:code="9"/>
      <w:pgMar w:top="1671" w:right="1418" w:bottom="1418" w:left="1418" w:header="426" w:footer="1021" w:gutter="0"/>
      <w:pgNumType w:start="1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EC784" w14:textId="77777777" w:rsidR="00D9552B" w:rsidRDefault="00D9552B">
      <w:pPr>
        <w:spacing w:line="20" w:lineRule="exact"/>
        <w:rPr>
          <w:rFonts w:cs="Courier New"/>
        </w:rPr>
      </w:pPr>
    </w:p>
  </w:endnote>
  <w:endnote w:type="continuationSeparator" w:id="0">
    <w:p w14:paraId="73A65DE3" w14:textId="77777777" w:rsidR="00D9552B" w:rsidRDefault="00D9552B">
      <w:pPr>
        <w:rPr>
          <w:rFonts w:cs="Courier New"/>
        </w:rPr>
      </w:pPr>
      <w:r>
        <w:rPr>
          <w:rFonts w:cs="Courier New"/>
        </w:rPr>
        <w:t xml:space="preserve"> </w:t>
      </w:r>
    </w:p>
  </w:endnote>
  <w:endnote w:type="continuationNotice" w:id="1">
    <w:p w14:paraId="74F91A75" w14:textId="77777777" w:rsidR="00D9552B" w:rsidRDefault="00D9552B">
      <w:pPr>
        <w:rPr>
          <w:rFonts w:cs="Courier New"/>
        </w:rPr>
      </w:pPr>
      <w:r>
        <w:rPr>
          <w:rFonts w:cs="Courier New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58F2B" w14:textId="47D63715" w:rsidR="00032C79" w:rsidRPr="003169FC" w:rsidRDefault="00032C79" w:rsidP="00231FE4">
    <w:pPr>
      <w:pStyle w:val="Piedepgina"/>
      <w:jc w:val="right"/>
      <w:rPr>
        <w:rFonts w:ascii="Arial" w:hAnsi="Arial" w:cs="Arial"/>
        <w:sz w:val="18"/>
        <w:szCs w:val="18"/>
      </w:rPr>
    </w:pPr>
    <w:r w:rsidRPr="003169FC">
      <w:rPr>
        <w:rStyle w:val="Nmerodepgina"/>
        <w:rFonts w:ascii="Arial" w:hAnsi="Arial" w:cs="Arial"/>
        <w:sz w:val="18"/>
        <w:szCs w:val="18"/>
      </w:rPr>
      <w:fldChar w:fldCharType="begin"/>
    </w:r>
    <w:r w:rsidRPr="003169FC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3169FC">
      <w:rPr>
        <w:rStyle w:val="Nmerodepgina"/>
        <w:rFonts w:ascii="Arial" w:hAnsi="Arial" w:cs="Arial"/>
        <w:sz w:val="18"/>
        <w:szCs w:val="18"/>
      </w:rPr>
      <w:fldChar w:fldCharType="separate"/>
    </w:r>
    <w:r w:rsidR="00B87F55">
      <w:rPr>
        <w:rStyle w:val="Nmerodepgina"/>
        <w:rFonts w:ascii="Arial" w:hAnsi="Arial" w:cs="Arial"/>
        <w:noProof/>
        <w:sz w:val="18"/>
        <w:szCs w:val="18"/>
      </w:rPr>
      <w:t>4</w:t>
    </w:r>
    <w:r w:rsidRPr="003169FC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C3D1B" w14:textId="77777777" w:rsidR="00032C79" w:rsidRDefault="00032C79" w:rsidP="22E89E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42203" w14:textId="77777777" w:rsidR="00D9552B" w:rsidRDefault="00D9552B">
      <w:pPr>
        <w:rPr>
          <w:rFonts w:cs="Courier New"/>
        </w:rPr>
      </w:pPr>
      <w:r>
        <w:rPr>
          <w:rFonts w:cs="Courier New"/>
        </w:rPr>
        <w:separator/>
      </w:r>
    </w:p>
  </w:footnote>
  <w:footnote w:type="continuationSeparator" w:id="0">
    <w:p w14:paraId="5E528EFD" w14:textId="77777777" w:rsidR="00D9552B" w:rsidRDefault="00D9552B">
      <w:pPr>
        <w:rPr>
          <w:rFonts w:cs="Courier New"/>
        </w:rPr>
      </w:pPr>
      <w:r>
        <w:rPr>
          <w:rFonts w:cs="Courier New"/>
        </w:rPr>
        <w:continuationSeparator/>
      </w:r>
    </w:p>
  </w:footnote>
  <w:footnote w:type="continuationNotice" w:id="1">
    <w:p w14:paraId="7CAC3B76" w14:textId="77777777" w:rsidR="00D9552B" w:rsidRDefault="00D955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4E5AD" w14:textId="57B655DB" w:rsidR="00032C79" w:rsidRPr="00904F8F" w:rsidRDefault="00032C79" w:rsidP="00BA6189">
    <w:pPr>
      <w:tabs>
        <w:tab w:val="center" w:pos="4513"/>
      </w:tabs>
      <w:suppressAutoHyphens/>
      <w:spacing w:before="240" w:after="240"/>
      <w:rPr>
        <w:rFonts w:ascii="Arial" w:hAnsi="Arial" w:cs="Arial"/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474F3EA"/>
    <w:multiLevelType w:val="hybridMultilevel"/>
    <w:tmpl w:val="DDE4F89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114A9"/>
    <w:multiLevelType w:val="hybridMultilevel"/>
    <w:tmpl w:val="0BE24784"/>
    <w:lvl w:ilvl="0" w:tplc="539E40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B7F50"/>
    <w:multiLevelType w:val="hybridMultilevel"/>
    <w:tmpl w:val="37BC9A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93A2D"/>
    <w:multiLevelType w:val="hybridMultilevel"/>
    <w:tmpl w:val="45702C6E"/>
    <w:lvl w:ilvl="0" w:tplc="0C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0E2D7935"/>
    <w:multiLevelType w:val="hybridMultilevel"/>
    <w:tmpl w:val="5C4C654C"/>
    <w:lvl w:ilvl="0" w:tplc="AE9C275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96F0A"/>
    <w:multiLevelType w:val="hybridMultilevel"/>
    <w:tmpl w:val="3224DEFC"/>
    <w:lvl w:ilvl="0" w:tplc="F812642C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41E7AD4"/>
    <w:multiLevelType w:val="hybridMultilevel"/>
    <w:tmpl w:val="BC62AC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B6C6C"/>
    <w:multiLevelType w:val="hybridMultilevel"/>
    <w:tmpl w:val="8766E13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F16350D"/>
    <w:multiLevelType w:val="hybridMultilevel"/>
    <w:tmpl w:val="59241264"/>
    <w:lvl w:ilvl="0" w:tplc="9516F8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4EA7085"/>
    <w:multiLevelType w:val="hybridMultilevel"/>
    <w:tmpl w:val="E6E43FA0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586241"/>
    <w:multiLevelType w:val="hybridMultilevel"/>
    <w:tmpl w:val="6932412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65F349E"/>
    <w:multiLevelType w:val="hybridMultilevel"/>
    <w:tmpl w:val="9CFAB68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0051CF"/>
    <w:multiLevelType w:val="hybridMultilevel"/>
    <w:tmpl w:val="9ABCC0D2"/>
    <w:lvl w:ilvl="0" w:tplc="AE9C2750">
      <w:start w:val="1"/>
      <w:numFmt w:val="decimal"/>
      <w:lvlText w:val="%1)"/>
      <w:lvlJc w:val="left"/>
      <w:pPr>
        <w:ind w:left="360" w:hanging="360"/>
      </w:pPr>
      <w:rPr>
        <w:rFonts w:cs="Times New Roman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BD261A7"/>
    <w:multiLevelType w:val="hybridMultilevel"/>
    <w:tmpl w:val="1890B442"/>
    <w:lvl w:ilvl="0" w:tplc="B0F2DD3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7645C"/>
    <w:multiLevelType w:val="hybridMultilevel"/>
    <w:tmpl w:val="D8B8C5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97692"/>
    <w:multiLevelType w:val="hybridMultilevel"/>
    <w:tmpl w:val="CDE8C7E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195D79"/>
    <w:multiLevelType w:val="hybridMultilevel"/>
    <w:tmpl w:val="3312946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8B20B0"/>
    <w:multiLevelType w:val="hybridMultilevel"/>
    <w:tmpl w:val="E9725FF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F0336B"/>
    <w:multiLevelType w:val="hybridMultilevel"/>
    <w:tmpl w:val="BEC079C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4A1B05"/>
    <w:multiLevelType w:val="hybridMultilevel"/>
    <w:tmpl w:val="7AF80622"/>
    <w:lvl w:ilvl="0" w:tplc="9EBC391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2F1532"/>
    <w:multiLevelType w:val="hybridMultilevel"/>
    <w:tmpl w:val="452E4534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8162FEA6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8968E8"/>
    <w:multiLevelType w:val="hybridMultilevel"/>
    <w:tmpl w:val="47D2986C"/>
    <w:lvl w:ilvl="0" w:tplc="718811E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12E54"/>
    <w:multiLevelType w:val="hybridMultilevel"/>
    <w:tmpl w:val="571642BA"/>
    <w:lvl w:ilvl="0" w:tplc="F81264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04882"/>
    <w:multiLevelType w:val="hybridMultilevel"/>
    <w:tmpl w:val="CA92BA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A7392"/>
    <w:multiLevelType w:val="hybridMultilevel"/>
    <w:tmpl w:val="6CAA33D8"/>
    <w:lvl w:ilvl="0" w:tplc="B95CB6F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7680B79"/>
    <w:multiLevelType w:val="hybridMultilevel"/>
    <w:tmpl w:val="A07E90FC"/>
    <w:lvl w:ilvl="0" w:tplc="8162FEA6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BD5A94F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AAC3D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584A4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40BFE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2E064D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ED032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D56112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8220AC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F0286F"/>
    <w:multiLevelType w:val="hybridMultilevel"/>
    <w:tmpl w:val="C4520A1E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B43EA0"/>
    <w:multiLevelType w:val="hybridMultilevel"/>
    <w:tmpl w:val="5EAE9CE2"/>
    <w:lvl w:ilvl="0" w:tplc="466AB3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820F55"/>
    <w:multiLevelType w:val="hybridMultilevel"/>
    <w:tmpl w:val="81924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772563"/>
    <w:multiLevelType w:val="hybridMultilevel"/>
    <w:tmpl w:val="171AC582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7">
      <w:start w:val="1"/>
      <w:numFmt w:val="lowerLetter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F6D7BC3"/>
    <w:multiLevelType w:val="hybridMultilevel"/>
    <w:tmpl w:val="5F8293D6"/>
    <w:lvl w:ilvl="0" w:tplc="D6ECCD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E5E29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1C0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A60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B2D9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0AA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AC3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047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30CB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302087"/>
    <w:multiLevelType w:val="hybridMultilevel"/>
    <w:tmpl w:val="E098D4EA"/>
    <w:lvl w:ilvl="0" w:tplc="63B0DE40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43A87"/>
    <w:multiLevelType w:val="hybridMultilevel"/>
    <w:tmpl w:val="452E4534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>
      <w:start w:val="1"/>
      <w:numFmt w:val="bullet"/>
      <w:lvlText w:val="-"/>
      <w:lvlJc w:val="left"/>
      <w:pPr>
        <w:ind w:left="1800" w:hanging="360"/>
      </w:pPr>
      <w:rPr>
        <w:rFonts w:ascii="Calibri" w:hAnsi="Calibri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2B5BCC"/>
    <w:multiLevelType w:val="hybridMultilevel"/>
    <w:tmpl w:val="E6E43FA0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3651570">
    <w:abstractNumId w:val="25"/>
  </w:num>
  <w:num w:numId="2" w16cid:durableId="1887644864">
    <w:abstractNumId w:val="30"/>
  </w:num>
  <w:num w:numId="3" w16cid:durableId="1393458273">
    <w:abstractNumId w:val="18"/>
  </w:num>
  <w:num w:numId="4" w16cid:durableId="299237748">
    <w:abstractNumId w:val="19"/>
  </w:num>
  <w:num w:numId="5" w16cid:durableId="1475677400">
    <w:abstractNumId w:val="2"/>
  </w:num>
  <w:num w:numId="6" w16cid:durableId="2117287457">
    <w:abstractNumId w:val="21"/>
  </w:num>
  <w:num w:numId="7" w16cid:durableId="762072899">
    <w:abstractNumId w:val="15"/>
  </w:num>
  <w:num w:numId="8" w16cid:durableId="601188113">
    <w:abstractNumId w:val="8"/>
  </w:num>
  <w:num w:numId="9" w16cid:durableId="530918242">
    <w:abstractNumId w:val="24"/>
  </w:num>
  <w:num w:numId="10" w16cid:durableId="1392968331">
    <w:abstractNumId w:val="3"/>
  </w:num>
  <w:num w:numId="11" w16cid:durableId="1844514608">
    <w:abstractNumId w:val="10"/>
  </w:num>
  <w:num w:numId="12" w16cid:durableId="239609152">
    <w:abstractNumId w:val="12"/>
  </w:num>
  <w:num w:numId="13" w16cid:durableId="1425371826">
    <w:abstractNumId w:val="13"/>
  </w:num>
  <w:num w:numId="14" w16cid:durableId="748506267">
    <w:abstractNumId w:val="23"/>
  </w:num>
  <w:num w:numId="15" w16cid:durableId="1408772010">
    <w:abstractNumId w:val="6"/>
  </w:num>
  <w:num w:numId="16" w16cid:durableId="246041611">
    <w:abstractNumId w:val="14"/>
  </w:num>
  <w:num w:numId="17" w16cid:durableId="1750039804">
    <w:abstractNumId w:val="4"/>
  </w:num>
  <w:num w:numId="18" w16cid:durableId="355351554">
    <w:abstractNumId w:val="27"/>
  </w:num>
  <w:num w:numId="19" w16cid:durableId="1507482137">
    <w:abstractNumId w:val="22"/>
  </w:num>
  <w:num w:numId="20" w16cid:durableId="1786391439">
    <w:abstractNumId w:val="5"/>
  </w:num>
  <w:num w:numId="21" w16cid:durableId="900948038">
    <w:abstractNumId w:val="9"/>
  </w:num>
  <w:num w:numId="22" w16cid:durableId="1750299863">
    <w:abstractNumId w:val="33"/>
  </w:num>
  <w:num w:numId="23" w16cid:durableId="1294020370">
    <w:abstractNumId w:val="20"/>
  </w:num>
  <w:num w:numId="24" w16cid:durableId="1849366287">
    <w:abstractNumId w:val="32"/>
  </w:num>
  <w:num w:numId="25" w16cid:durableId="210313753">
    <w:abstractNumId w:val="26"/>
  </w:num>
  <w:num w:numId="26" w16cid:durableId="777070214">
    <w:abstractNumId w:val="31"/>
  </w:num>
  <w:num w:numId="27" w16cid:durableId="1507593047">
    <w:abstractNumId w:val="7"/>
  </w:num>
  <w:num w:numId="28" w16cid:durableId="1050572687">
    <w:abstractNumId w:val="28"/>
  </w:num>
  <w:num w:numId="29" w16cid:durableId="998533311">
    <w:abstractNumId w:val="16"/>
  </w:num>
  <w:num w:numId="30" w16cid:durableId="313802547">
    <w:abstractNumId w:val="17"/>
  </w:num>
  <w:num w:numId="31" w16cid:durableId="2098400157">
    <w:abstractNumId w:val="29"/>
  </w:num>
  <w:num w:numId="32" w16cid:durableId="1621184727">
    <w:abstractNumId w:val="1"/>
  </w:num>
  <w:num w:numId="33" w16cid:durableId="949706542">
    <w:abstractNumId w:val="0"/>
  </w:num>
  <w:num w:numId="34" w16cid:durableId="357855107">
    <w:abstractNumId w:val="11"/>
  </w:num>
  <w:num w:numId="35" w16cid:durableId="809246200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n-GB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1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6FD"/>
    <w:rsid w:val="00000E8C"/>
    <w:rsid w:val="00003721"/>
    <w:rsid w:val="00010DFF"/>
    <w:rsid w:val="0001107C"/>
    <w:rsid w:val="000112FC"/>
    <w:rsid w:val="00014769"/>
    <w:rsid w:val="0001550D"/>
    <w:rsid w:val="00015692"/>
    <w:rsid w:val="00015869"/>
    <w:rsid w:val="000265A5"/>
    <w:rsid w:val="00032C79"/>
    <w:rsid w:val="000338A6"/>
    <w:rsid w:val="000374C5"/>
    <w:rsid w:val="00041183"/>
    <w:rsid w:val="0004173E"/>
    <w:rsid w:val="00046E12"/>
    <w:rsid w:val="0004756C"/>
    <w:rsid w:val="000475ED"/>
    <w:rsid w:val="00050B34"/>
    <w:rsid w:val="00051236"/>
    <w:rsid w:val="0005146C"/>
    <w:rsid w:val="0005267A"/>
    <w:rsid w:val="00053145"/>
    <w:rsid w:val="000539B9"/>
    <w:rsid w:val="00055E9E"/>
    <w:rsid w:val="0005764B"/>
    <w:rsid w:val="00060102"/>
    <w:rsid w:val="0006307D"/>
    <w:rsid w:val="00065939"/>
    <w:rsid w:val="000660D7"/>
    <w:rsid w:val="00066B81"/>
    <w:rsid w:val="00066FDB"/>
    <w:rsid w:val="00072F99"/>
    <w:rsid w:val="000742B1"/>
    <w:rsid w:val="00074D19"/>
    <w:rsid w:val="00076591"/>
    <w:rsid w:val="000801DA"/>
    <w:rsid w:val="0008327C"/>
    <w:rsid w:val="00090E68"/>
    <w:rsid w:val="00096590"/>
    <w:rsid w:val="000979A9"/>
    <w:rsid w:val="000A074F"/>
    <w:rsid w:val="000A6079"/>
    <w:rsid w:val="000A66B0"/>
    <w:rsid w:val="000A7A25"/>
    <w:rsid w:val="000B05A5"/>
    <w:rsid w:val="000B0A62"/>
    <w:rsid w:val="000B212D"/>
    <w:rsid w:val="000B263B"/>
    <w:rsid w:val="000B6D9E"/>
    <w:rsid w:val="000B70F7"/>
    <w:rsid w:val="000B7956"/>
    <w:rsid w:val="000C2157"/>
    <w:rsid w:val="000C2B30"/>
    <w:rsid w:val="000C4752"/>
    <w:rsid w:val="000D11A2"/>
    <w:rsid w:val="000D2BAF"/>
    <w:rsid w:val="000D6FD8"/>
    <w:rsid w:val="000E2A10"/>
    <w:rsid w:val="000F0BDC"/>
    <w:rsid w:val="000F7935"/>
    <w:rsid w:val="00102F7B"/>
    <w:rsid w:val="00102FB5"/>
    <w:rsid w:val="00107E24"/>
    <w:rsid w:val="0011060B"/>
    <w:rsid w:val="001124B6"/>
    <w:rsid w:val="001151B9"/>
    <w:rsid w:val="0011781E"/>
    <w:rsid w:val="0012194A"/>
    <w:rsid w:val="00121DC7"/>
    <w:rsid w:val="0012624E"/>
    <w:rsid w:val="0012666E"/>
    <w:rsid w:val="00126960"/>
    <w:rsid w:val="001277AF"/>
    <w:rsid w:val="00132C2E"/>
    <w:rsid w:val="00135E02"/>
    <w:rsid w:val="001378A5"/>
    <w:rsid w:val="001416F8"/>
    <w:rsid w:val="00146886"/>
    <w:rsid w:val="001476FC"/>
    <w:rsid w:val="00154D27"/>
    <w:rsid w:val="00160424"/>
    <w:rsid w:val="00161782"/>
    <w:rsid w:val="00163E01"/>
    <w:rsid w:val="00165C57"/>
    <w:rsid w:val="00165DE0"/>
    <w:rsid w:val="00171055"/>
    <w:rsid w:val="00171C19"/>
    <w:rsid w:val="001723BB"/>
    <w:rsid w:val="00172BD2"/>
    <w:rsid w:val="00175C1E"/>
    <w:rsid w:val="00175F5C"/>
    <w:rsid w:val="00177B78"/>
    <w:rsid w:val="0018133D"/>
    <w:rsid w:val="001870DB"/>
    <w:rsid w:val="00190EAB"/>
    <w:rsid w:val="00191D42"/>
    <w:rsid w:val="0019211C"/>
    <w:rsid w:val="001A0960"/>
    <w:rsid w:val="001A0DCB"/>
    <w:rsid w:val="001A5AA9"/>
    <w:rsid w:val="001B13A3"/>
    <w:rsid w:val="001B26B2"/>
    <w:rsid w:val="001B2CEB"/>
    <w:rsid w:val="001B4CB2"/>
    <w:rsid w:val="001B628E"/>
    <w:rsid w:val="001C13DB"/>
    <w:rsid w:val="001C1728"/>
    <w:rsid w:val="001C2988"/>
    <w:rsid w:val="001C2D14"/>
    <w:rsid w:val="001C52BC"/>
    <w:rsid w:val="001C5D3A"/>
    <w:rsid w:val="001D10F6"/>
    <w:rsid w:val="001D5892"/>
    <w:rsid w:val="001E1B52"/>
    <w:rsid w:val="001E2A95"/>
    <w:rsid w:val="001E380D"/>
    <w:rsid w:val="001E3E89"/>
    <w:rsid w:val="001F1F37"/>
    <w:rsid w:val="00200E26"/>
    <w:rsid w:val="002040E2"/>
    <w:rsid w:val="00205986"/>
    <w:rsid w:val="00212144"/>
    <w:rsid w:val="00212440"/>
    <w:rsid w:val="0021281B"/>
    <w:rsid w:val="00212AB1"/>
    <w:rsid w:val="002132DC"/>
    <w:rsid w:val="00213DC2"/>
    <w:rsid w:val="00215488"/>
    <w:rsid w:val="00217BFC"/>
    <w:rsid w:val="002207C7"/>
    <w:rsid w:val="002247AC"/>
    <w:rsid w:val="00227D23"/>
    <w:rsid w:val="00231DA3"/>
    <w:rsid w:val="00231FE4"/>
    <w:rsid w:val="0023384D"/>
    <w:rsid w:val="00234304"/>
    <w:rsid w:val="00235432"/>
    <w:rsid w:val="00236246"/>
    <w:rsid w:val="00237CBE"/>
    <w:rsid w:val="002400DF"/>
    <w:rsid w:val="002409FE"/>
    <w:rsid w:val="00241236"/>
    <w:rsid w:val="00241810"/>
    <w:rsid w:val="00242DF8"/>
    <w:rsid w:val="002431D9"/>
    <w:rsid w:val="00243C58"/>
    <w:rsid w:val="00256A3C"/>
    <w:rsid w:val="0026154D"/>
    <w:rsid w:val="00267298"/>
    <w:rsid w:val="002763DD"/>
    <w:rsid w:val="00277C63"/>
    <w:rsid w:val="00280CFA"/>
    <w:rsid w:val="00282EB3"/>
    <w:rsid w:val="002834FE"/>
    <w:rsid w:val="002847D0"/>
    <w:rsid w:val="002914DD"/>
    <w:rsid w:val="00293C10"/>
    <w:rsid w:val="00294E5B"/>
    <w:rsid w:val="00297917"/>
    <w:rsid w:val="002A0556"/>
    <w:rsid w:val="002A1F40"/>
    <w:rsid w:val="002A4CF6"/>
    <w:rsid w:val="002A59A6"/>
    <w:rsid w:val="002A77CD"/>
    <w:rsid w:val="002B051E"/>
    <w:rsid w:val="002B124C"/>
    <w:rsid w:val="002B58F4"/>
    <w:rsid w:val="002B6CA5"/>
    <w:rsid w:val="002B713D"/>
    <w:rsid w:val="002C0841"/>
    <w:rsid w:val="002C2C7A"/>
    <w:rsid w:val="002C4B11"/>
    <w:rsid w:val="002C5923"/>
    <w:rsid w:val="002D1449"/>
    <w:rsid w:val="002D1E5C"/>
    <w:rsid w:val="002D34C7"/>
    <w:rsid w:val="002D7F76"/>
    <w:rsid w:val="002E0FD5"/>
    <w:rsid w:val="002E24A1"/>
    <w:rsid w:val="002F011F"/>
    <w:rsid w:val="002F09D8"/>
    <w:rsid w:val="0030044D"/>
    <w:rsid w:val="0030208F"/>
    <w:rsid w:val="00303110"/>
    <w:rsid w:val="003058E0"/>
    <w:rsid w:val="003126B9"/>
    <w:rsid w:val="003169FC"/>
    <w:rsid w:val="003171DC"/>
    <w:rsid w:val="00323425"/>
    <w:rsid w:val="00326E2F"/>
    <w:rsid w:val="00327D6E"/>
    <w:rsid w:val="00330829"/>
    <w:rsid w:val="003319F6"/>
    <w:rsid w:val="00331C6F"/>
    <w:rsid w:val="003412D6"/>
    <w:rsid w:val="00342A37"/>
    <w:rsid w:val="00342C38"/>
    <w:rsid w:val="003431BD"/>
    <w:rsid w:val="0034505F"/>
    <w:rsid w:val="003451F2"/>
    <w:rsid w:val="0034634D"/>
    <w:rsid w:val="003479CC"/>
    <w:rsid w:val="00351428"/>
    <w:rsid w:val="00353FB2"/>
    <w:rsid w:val="0035521D"/>
    <w:rsid w:val="0035549F"/>
    <w:rsid w:val="0036381B"/>
    <w:rsid w:val="00366714"/>
    <w:rsid w:val="00366A77"/>
    <w:rsid w:val="00367A55"/>
    <w:rsid w:val="00371CC9"/>
    <w:rsid w:val="00372122"/>
    <w:rsid w:val="00372C75"/>
    <w:rsid w:val="003776B3"/>
    <w:rsid w:val="003800B9"/>
    <w:rsid w:val="00381585"/>
    <w:rsid w:val="00381A8A"/>
    <w:rsid w:val="003906F1"/>
    <w:rsid w:val="003933B9"/>
    <w:rsid w:val="0039507A"/>
    <w:rsid w:val="0039621D"/>
    <w:rsid w:val="00396476"/>
    <w:rsid w:val="003972A1"/>
    <w:rsid w:val="00397704"/>
    <w:rsid w:val="003A1213"/>
    <w:rsid w:val="003A429D"/>
    <w:rsid w:val="003A7C77"/>
    <w:rsid w:val="003B5272"/>
    <w:rsid w:val="003B597E"/>
    <w:rsid w:val="003B6F94"/>
    <w:rsid w:val="003B797C"/>
    <w:rsid w:val="003C0A9F"/>
    <w:rsid w:val="003C1450"/>
    <w:rsid w:val="003C1E70"/>
    <w:rsid w:val="003C1FF9"/>
    <w:rsid w:val="003D414F"/>
    <w:rsid w:val="003D64C3"/>
    <w:rsid w:val="003E4F6A"/>
    <w:rsid w:val="003E53B5"/>
    <w:rsid w:val="003E5576"/>
    <w:rsid w:val="003F0ADA"/>
    <w:rsid w:val="003F27A1"/>
    <w:rsid w:val="003F3C88"/>
    <w:rsid w:val="003F52F3"/>
    <w:rsid w:val="004000A6"/>
    <w:rsid w:val="004020A8"/>
    <w:rsid w:val="00403059"/>
    <w:rsid w:val="004052F4"/>
    <w:rsid w:val="004109D0"/>
    <w:rsid w:val="004131A5"/>
    <w:rsid w:val="00421AA3"/>
    <w:rsid w:val="0042291C"/>
    <w:rsid w:val="0042325F"/>
    <w:rsid w:val="004243F6"/>
    <w:rsid w:val="00425F80"/>
    <w:rsid w:val="00430F2A"/>
    <w:rsid w:val="00431863"/>
    <w:rsid w:val="00431C28"/>
    <w:rsid w:val="004324FA"/>
    <w:rsid w:val="004336BF"/>
    <w:rsid w:val="00435C9E"/>
    <w:rsid w:val="00436E6D"/>
    <w:rsid w:val="00440108"/>
    <w:rsid w:val="004449CC"/>
    <w:rsid w:val="0044682C"/>
    <w:rsid w:val="00446859"/>
    <w:rsid w:val="00447412"/>
    <w:rsid w:val="00447E2B"/>
    <w:rsid w:val="0045003B"/>
    <w:rsid w:val="004527BE"/>
    <w:rsid w:val="004539BB"/>
    <w:rsid w:val="004550FC"/>
    <w:rsid w:val="00456F26"/>
    <w:rsid w:val="004578DD"/>
    <w:rsid w:val="004637DD"/>
    <w:rsid w:val="00464BDC"/>
    <w:rsid w:val="00464CFF"/>
    <w:rsid w:val="0046685B"/>
    <w:rsid w:val="00466B74"/>
    <w:rsid w:val="004673E2"/>
    <w:rsid w:val="004714DE"/>
    <w:rsid w:val="00471E65"/>
    <w:rsid w:val="0047227C"/>
    <w:rsid w:val="00472A5C"/>
    <w:rsid w:val="00475218"/>
    <w:rsid w:val="00475821"/>
    <w:rsid w:val="00476602"/>
    <w:rsid w:val="00477A44"/>
    <w:rsid w:val="004845E8"/>
    <w:rsid w:val="00487F03"/>
    <w:rsid w:val="00490929"/>
    <w:rsid w:val="0049507D"/>
    <w:rsid w:val="00497F74"/>
    <w:rsid w:val="004A135D"/>
    <w:rsid w:val="004A328C"/>
    <w:rsid w:val="004A3DFB"/>
    <w:rsid w:val="004A5882"/>
    <w:rsid w:val="004A64A0"/>
    <w:rsid w:val="004B3CFD"/>
    <w:rsid w:val="004B691F"/>
    <w:rsid w:val="004B6C41"/>
    <w:rsid w:val="004B73CD"/>
    <w:rsid w:val="004C1B52"/>
    <w:rsid w:val="004C5586"/>
    <w:rsid w:val="004D022D"/>
    <w:rsid w:val="004D56A1"/>
    <w:rsid w:val="004E0EF0"/>
    <w:rsid w:val="004E39BF"/>
    <w:rsid w:val="004E7C5F"/>
    <w:rsid w:val="00500DDE"/>
    <w:rsid w:val="00503843"/>
    <w:rsid w:val="00507E35"/>
    <w:rsid w:val="005134C9"/>
    <w:rsid w:val="00514063"/>
    <w:rsid w:val="00514760"/>
    <w:rsid w:val="005157C1"/>
    <w:rsid w:val="00521A49"/>
    <w:rsid w:val="00524EDC"/>
    <w:rsid w:val="005368E0"/>
    <w:rsid w:val="005375AF"/>
    <w:rsid w:val="00537EE6"/>
    <w:rsid w:val="00542540"/>
    <w:rsid w:val="00551836"/>
    <w:rsid w:val="00552472"/>
    <w:rsid w:val="00552581"/>
    <w:rsid w:val="00552E01"/>
    <w:rsid w:val="0056000E"/>
    <w:rsid w:val="00562EAE"/>
    <w:rsid w:val="00573963"/>
    <w:rsid w:val="00581A0F"/>
    <w:rsid w:val="00582865"/>
    <w:rsid w:val="00582AC0"/>
    <w:rsid w:val="00585950"/>
    <w:rsid w:val="00587096"/>
    <w:rsid w:val="00592F41"/>
    <w:rsid w:val="00594285"/>
    <w:rsid w:val="0059551C"/>
    <w:rsid w:val="00595BC1"/>
    <w:rsid w:val="005A1322"/>
    <w:rsid w:val="005A22C4"/>
    <w:rsid w:val="005A378A"/>
    <w:rsid w:val="005A46A1"/>
    <w:rsid w:val="005A5533"/>
    <w:rsid w:val="005A5BEB"/>
    <w:rsid w:val="005A6426"/>
    <w:rsid w:val="005A714C"/>
    <w:rsid w:val="005B4754"/>
    <w:rsid w:val="005B5A32"/>
    <w:rsid w:val="005B6CE1"/>
    <w:rsid w:val="005C0694"/>
    <w:rsid w:val="005C1C04"/>
    <w:rsid w:val="005C5E93"/>
    <w:rsid w:val="005D1392"/>
    <w:rsid w:val="005D23B6"/>
    <w:rsid w:val="005D5E27"/>
    <w:rsid w:val="005D7273"/>
    <w:rsid w:val="005E1298"/>
    <w:rsid w:val="005E1D1D"/>
    <w:rsid w:val="005E2F81"/>
    <w:rsid w:val="005F10E2"/>
    <w:rsid w:val="006067A9"/>
    <w:rsid w:val="00607518"/>
    <w:rsid w:val="00612397"/>
    <w:rsid w:val="00612642"/>
    <w:rsid w:val="00612D95"/>
    <w:rsid w:val="006149B8"/>
    <w:rsid w:val="006208A8"/>
    <w:rsid w:val="00622266"/>
    <w:rsid w:val="006266CA"/>
    <w:rsid w:val="00626C93"/>
    <w:rsid w:val="00627C9B"/>
    <w:rsid w:val="006301ED"/>
    <w:rsid w:val="00631AB8"/>
    <w:rsid w:val="006341A2"/>
    <w:rsid w:val="00634C49"/>
    <w:rsid w:val="00642428"/>
    <w:rsid w:val="00645455"/>
    <w:rsid w:val="00646310"/>
    <w:rsid w:val="00647B4A"/>
    <w:rsid w:val="00651073"/>
    <w:rsid w:val="006532E8"/>
    <w:rsid w:val="006534DD"/>
    <w:rsid w:val="00655CC5"/>
    <w:rsid w:val="006576F9"/>
    <w:rsid w:val="006638D5"/>
    <w:rsid w:val="00664A5C"/>
    <w:rsid w:val="006669D2"/>
    <w:rsid w:val="00674531"/>
    <w:rsid w:val="00675E2A"/>
    <w:rsid w:val="00677E15"/>
    <w:rsid w:val="00677FA2"/>
    <w:rsid w:val="006803D3"/>
    <w:rsid w:val="00681B8D"/>
    <w:rsid w:val="00683C4B"/>
    <w:rsid w:val="00684124"/>
    <w:rsid w:val="006860E5"/>
    <w:rsid w:val="00695ECA"/>
    <w:rsid w:val="006963A2"/>
    <w:rsid w:val="006A21DD"/>
    <w:rsid w:val="006A31FD"/>
    <w:rsid w:val="006A48B5"/>
    <w:rsid w:val="006A6C65"/>
    <w:rsid w:val="006A73DE"/>
    <w:rsid w:val="006A7436"/>
    <w:rsid w:val="006A78C0"/>
    <w:rsid w:val="006B53A4"/>
    <w:rsid w:val="006B5780"/>
    <w:rsid w:val="006C01AA"/>
    <w:rsid w:val="006C301B"/>
    <w:rsid w:val="006C4AF2"/>
    <w:rsid w:val="006D0556"/>
    <w:rsid w:val="006D2A9D"/>
    <w:rsid w:val="006D2BC6"/>
    <w:rsid w:val="006D2F56"/>
    <w:rsid w:val="006D39CF"/>
    <w:rsid w:val="006D9746"/>
    <w:rsid w:val="006F1287"/>
    <w:rsid w:val="006F491A"/>
    <w:rsid w:val="006F55D0"/>
    <w:rsid w:val="006F698F"/>
    <w:rsid w:val="006F77E8"/>
    <w:rsid w:val="00701BE4"/>
    <w:rsid w:val="00702195"/>
    <w:rsid w:val="007042E7"/>
    <w:rsid w:val="00705A6F"/>
    <w:rsid w:val="007111F2"/>
    <w:rsid w:val="007114ED"/>
    <w:rsid w:val="00711A8C"/>
    <w:rsid w:val="0071481E"/>
    <w:rsid w:val="00715B63"/>
    <w:rsid w:val="00715C23"/>
    <w:rsid w:val="0071697D"/>
    <w:rsid w:val="00720241"/>
    <w:rsid w:val="007254E3"/>
    <w:rsid w:val="00730FA6"/>
    <w:rsid w:val="007339C0"/>
    <w:rsid w:val="0073645F"/>
    <w:rsid w:val="00737FE6"/>
    <w:rsid w:val="007405E4"/>
    <w:rsid w:val="00744EBD"/>
    <w:rsid w:val="00745EE3"/>
    <w:rsid w:val="00751C61"/>
    <w:rsid w:val="007527CF"/>
    <w:rsid w:val="007531E9"/>
    <w:rsid w:val="00762C2D"/>
    <w:rsid w:val="00771398"/>
    <w:rsid w:val="00773B13"/>
    <w:rsid w:val="00776D29"/>
    <w:rsid w:val="0078150A"/>
    <w:rsid w:val="00781739"/>
    <w:rsid w:val="00786848"/>
    <w:rsid w:val="0078AB4C"/>
    <w:rsid w:val="00790BE9"/>
    <w:rsid w:val="00794A6D"/>
    <w:rsid w:val="00796305"/>
    <w:rsid w:val="007A0193"/>
    <w:rsid w:val="007A1DE5"/>
    <w:rsid w:val="007A37F2"/>
    <w:rsid w:val="007A57DE"/>
    <w:rsid w:val="007B4F67"/>
    <w:rsid w:val="007C7D00"/>
    <w:rsid w:val="007D1003"/>
    <w:rsid w:val="007D1B09"/>
    <w:rsid w:val="007D2151"/>
    <w:rsid w:val="007D2958"/>
    <w:rsid w:val="007D3190"/>
    <w:rsid w:val="007D6955"/>
    <w:rsid w:val="007D7CB1"/>
    <w:rsid w:val="007F2476"/>
    <w:rsid w:val="007F3DC0"/>
    <w:rsid w:val="00800305"/>
    <w:rsid w:val="008033F5"/>
    <w:rsid w:val="00804CD9"/>
    <w:rsid w:val="00805C27"/>
    <w:rsid w:val="00806261"/>
    <w:rsid w:val="00810480"/>
    <w:rsid w:val="00811676"/>
    <w:rsid w:val="00812747"/>
    <w:rsid w:val="00817196"/>
    <w:rsid w:val="00817D7F"/>
    <w:rsid w:val="00836189"/>
    <w:rsid w:val="008379F6"/>
    <w:rsid w:val="008426B4"/>
    <w:rsid w:val="00843377"/>
    <w:rsid w:val="00843A53"/>
    <w:rsid w:val="008444D4"/>
    <w:rsid w:val="00844560"/>
    <w:rsid w:val="0084554A"/>
    <w:rsid w:val="00847988"/>
    <w:rsid w:val="008524FA"/>
    <w:rsid w:val="00852CBE"/>
    <w:rsid w:val="0085637B"/>
    <w:rsid w:val="008567D8"/>
    <w:rsid w:val="00857CB8"/>
    <w:rsid w:val="00861FA6"/>
    <w:rsid w:val="008625A1"/>
    <w:rsid w:val="00862A8C"/>
    <w:rsid w:val="00862D4B"/>
    <w:rsid w:val="00867C27"/>
    <w:rsid w:val="00873E04"/>
    <w:rsid w:val="0088291E"/>
    <w:rsid w:val="008851B7"/>
    <w:rsid w:val="008910CF"/>
    <w:rsid w:val="008918AF"/>
    <w:rsid w:val="00892B8C"/>
    <w:rsid w:val="00893ED3"/>
    <w:rsid w:val="00894A68"/>
    <w:rsid w:val="008A4CA8"/>
    <w:rsid w:val="008A4FF5"/>
    <w:rsid w:val="008A5D38"/>
    <w:rsid w:val="008A6B4C"/>
    <w:rsid w:val="008B2E9B"/>
    <w:rsid w:val="008B34B3"/>
    <w:rsid w:val="008B6FCD"/>
    <w:rsid w:val="008C09C1"/>
    <w:rsid w:val="008C19BE"/>
    <w:rsid w:val="008C480E"/>
    <w:rsid w:val="008C6064"/>
    <w:rsid w:val="008C7FE9"/>
    <w:rsid w:val="008D06C5"/>
    <w:rsid w:val="008D0ADC"/>
    <w:rsid w:val="008D0F3F"/>
    <w:rsid w:val="008D3E09"/>
    <w:rsid w:val="008D405F"/>
    <w:rsid w:val="008D668A"/>
    <w:rsid w:val="008E061F"/>
    <w:rsid w:val="008E2FF6"/>
    <w:rsid w:val="008E459E"/>
    <w:rsid w:val="008E4F2B"/>
    <w:rsid w:val="008E6C88"/>
    <w:rsid w:val="008F045C"/>
    <w:rsid w:val="008F1720"/>
    <w:rsid w:val="008F1EB0"/>
    <w:rsid w:val="008F2D60"/>
    <w:rsid w:val="008F4C58"/>
    <w:rsid w:val="008F6888"/>
    <w:rsid w:val="008F7527"/>
    <w:rsid w:val="008F7F94"/>
    <w:rsid w:val="00901B3D"/>
    <w:rsid w:val="00901CDF"/>
    <w:rsid w:val="009040F4"/>
    <w:rsid w:val="00904F8F"/>
    <w:rsid w:val="00905D69"/>
    <w:rsid w:val="009063F5"/>
    <w:rsid w:val="009103B0"/>
    <w:rsid w:val="00910B7F"/>
    <w:rsid w:val="00913CFA"/>
    <w:rsid w:val="00915AE3"/>
    <w:rsid w:val="009167A1"/>
    <w:rsid w:val="00917AAA"/>
    <w:rsid w:val="00917FE0"/>
    <w:rsid w:val="00920821"/>
    <w:rsid w:val="00920B22"/>
    <w:rsid w:val="00923FD1"/>
    <w:rsid w:val="009268B7"/>
    <w:rsid w:val="0092739C"/>
    <w:rsid w:val="00930925"/>
    <w:rsid w:val="00935AD4"/>
    <w:rsid w:val="00936093"/>
    <w:rsid w:val="00936B81"/>
    <w:rsid w:val="00940A81"/>
    <w:rsid w:val="00944106"/>
    <w:rsid w:val="00945CE3"/>
    <w:rsid w:val="009466A9"/>
    <w:rsid w:val="00950AFD"/>
    <w:rsid w:val="00951DAA"/>
    <w:rsid w:val="00952C44"/>
    <w:rsid w:val="0096033E"/>
    <w:rsid w:val="00965F2D"/>
    <w:rsid w:val="00966873"/>
    <w:rsid w:val="00971EAC"/>
    <w:rsid w:val="009758ED"/>
    <w:rsid w:val="009800C3"/>
    <w:rsid w:val="00983518"/>
    <w:rsid w:val="0098447B"/>
    <w:rsid w:val="00984C19"/>
    <w:rsid w:val="00986923"/>
    <w:rsid w:val="00986F50"/>
    <w:rsid w:val="00995F2D"/>
    <w:rsid w:val="009A0D96"/>
    <w:rsid w:val="009B0C61"/>
    <w:rsid w:val="009B145B"/>
    <w:rsid w:val="009B1A49"/>
    <w:rsid w:val="009B26C9"/>
    <w:rsid w:val="009B2FD8"/>
    <w:rsid w:val="009B4087"/>
    <w:rsid w:val="009B6364"/>
    <w:rsid w:val="009B7B4C"/>
    <w:rsid w:val="009C03F6"/>
    <w:rsid w:val="009C2EF3"/>
    <w:rsid w:val="009C3D72"/>
    <w:rsid w:val="009C54A5"/>
    <w:rsid w:val="009C7662"/>
    <w:rsid w:val="009D5090"/>
    <w:rsid w:val="009E0C8A"/>
    <w:rsid w:val="009E307F"/>
    <w:rsid w:val="009E36EB"/>
    <w:rsid w:val="009E5D99"/>
    <w:rsid w:val="009E5E47"/>
    <w:rsid w:val="009E6C98"/>
    <w:rsid w:val="009F2326"/>
    <w:rsid w:val="00A00625"/>
    <w:rsid w:val="00A00B35"/>
    <w:rsid w:val="00A0305F"/>
    <w:rsid w:val="00A04CF5"/>
    <w:rsid w:val="00A15C43"/>
    <w:rsid w:val="00A15D06"/>
    <w:rsid w:val="00A16829"/>
    <w:rsid w:val="00A214D9"/>
    <w:rsid w:val="00A2176C"/>
    <w:rsid w:val="00A23443"/>
    <w:rsid w:val="00A2405A"/>
    <w:rsid w:val="00A24FDF"/>
    <w:rsid w:val="00A30947"/>
    <w:rsid w:val="00A30F06"/>
    <w:rsid w:val="00A31DF7"/>
    <w:rsid w:val="00A32276"/>
    <w:rsid w:val="00A33705"/>
    <w:rsid w:val="00A338D0"/>
    <w:rsid w:val="00A377BF"/>
    <w:rsid w:val="00A407B3"/>
    <w:rsid w:val="00A40D21"/>
    <w:rsid w:val="00A435A3"/>
    <w:rsid w:val="00A43C88"/>
    <w:rsid w:val="00A444DE"/>
    <w:rsid w:val="00A46EA1"/>
    <w:rsid w:val="00A47F48"/>
    <w:rsid w:val="00A509D1"/>
    <w:rsid w:val="00A54AB9"/>
    <w:rsid w:val="00A56DC6"/>
    <w:rsid w:val="00A6098E"/>
    <w:rsid w:val="00A62C31"/>
    <w:rsid w:val="00A63A0F"/>
    <w:rsid w:val="00A63FC1"/>
    <w:rsid w:val="00A72332"/>
    <w:rsid w:val="00A728FD"/>
    <w:rsid w:val="00A778D8"/>
    <w:rsid w:val="00A84556"/>
    <w:rsid w:val="00A87918"/>
    <w:rsid w:val="00A879FB"/>
    <w:rsid w:val="00A926FD"/>
    <w:rsid w:val="00A93168"/>
    <w:rsid w:val="00A97F07"/>
    <w:rsid w:val="00AA1453"/>
    <w:rsid w:val="00AB07F1"/>
    <w:rsid w:val="00AB0C7B"/>
    <w:rsid w:val="00AB20CC"/>
    <w:rsid w:val="00AB2174"/>
    <w:rsid w:val="00AB2543"/>
    <w:rsid w:val="00AC0C0E"/>
    <w:rsid w:val="00AC0DD7"/>
    <w:rsid w:val="00AC2476"/>
    <w:rsid w:val="00AC386B"/>
    <w:rsid w:val="00AC4DDB"/>
    <w:rsid w:val="00AD075B"/>
    <w:rsid w:val="00AD1246"/>
    <w:rsid w:val="00AD2659"/>
    <w:rsid w:val="00AD2FB4"/>
    <w:rsid w:val="00AD46E3"/>
    <w:rsid w:val="00AD497B"/>
    <w:rsid w:val="00AE2D9C"/>
    <w:rsid w:val="00AE4D08"/>
    <w:rsid w:val="00AE505F"/>
    <w:rsid w:val="00AE5734"/>
    <w:rsid w:val="00AE6477"/>
    <w:rsid w:val="00AF1749"/>
    <w:rsid w:val="00AF2816"/>
    <w:rsid w:val="00AF2B25"/>
    <w:rsid w:val="00B018C3"/>
    <w:rsid w:val="00B04734"/>
    <w:rsid w:val="00B053BB"/>
    <w:rsid w:val="00B06E7A"/>
    <w:rsid w:val="00B130A2"/>
    <w:rsid w:val="00B1335D"/>
    <w:rsid w:val="00B133F3"/>
    <w:rsid w:val="00B16769"/>
    <w:rsid w:val="00B16E6C"/>
    <w:rsid w:val="00B172AB"/>
    <w:rsid w:val="00B20913"/>
    <w:rsid w:val="00B23371"/>
    <w:rsid w:val="00B276A5"/>
    <w:rsid w:val="00B30645"/>
    <w:rsid w:val="00B3178D"/>
    <w:rsid w:val="00B31870"/>
    <w:rsid w:val="00B32795"/>
    <w:rsid w:val="00B369D5"/>
    <w:rsid w:val="00B3709B"/>
    <w:rsid w:val="00B40D58"/>
    <w:rsid w:val="00B43A8F"/>
    <w:rsid w:val="00B446BE"/>
    <w:rsid w:val="00B51022"/>
    <w:rsid w:val="00B51A78"/>
    <w:rsid w:val="00B5798E"/>
    <w:rsid w:val="00B57D93"/>
    <w:rsid w:val="00B611B1"/>
    <w:rsid w:val="00B6501E"/>
    <w:rsid w:val="00B71918"/>
    <w:rsid w:val="00B7606C"/>
    <w:rsid w:val="00B76179"/>
    <w:rsid w:val="00B76E88"/>
    <w:rsid w:val="00B821A0"/>
    <w:rsid w:val="00B829E6"/>
    <w:rsid w:val="00B836E4"/>
    <w:rsid w:val="00B838D6"/>
    <w:rsid w:val="00B849A2"/>
    <w:rsid w:val="00B867D6"/>
    <w:rsid w:val="00B87F55"/>
    <w:rsid w:val="00B93273"/>
    <w:rsid w:val="00B95053"/>
    <w:rsid w:val="00BA3CDC"/>
    <w:rsid w:val="00BA52FB"/>
    <w:rsid w:val="00BA6189"/>
    <w:rsid w:val="00BA7B88"/>
    <w:rsid w:val="00BB0708"/>
    <w:rsid w:val="00BB17FF"/>
    <w:rsid w:val="00BB246D"/>
    <w:rsid w:val="00BB2FEB"/>
    <w:rsid w:val="00BB3563"/>
    <w:rsid w:val="00BB4FBC"/>
    <w:rsid w:val="00BC02B2"/>
    <w:rsid w:val="00BC088A"/>
    <w:rsid w:val="00BC75C2"/>
    <w:rsid w:val="00BD1936"/>
    <w:rsid w:val="00BD28B6"/>
    <w:rsid w:val="00BD2B52"/>
    <w:rsid w:val="00BD3D44"/>
    <w:rsid w:val="00BD5C73"/>
    <w:rsid w:val="00BE13D6"/>
    <w:rsid w:val="00BE2686"/>
    <w:rsid w:val="00BE5414"/>
    <w:rsid w:val="00BF1705"/>
    <w:rsid w:val="00BF1844"/>
    <w:rsid w:val="00BF3211"/>
    <w:rsid w:val="00BF4F9D"/>
    <w:rsid w:val="00BF691C"/>
    <w:rsid w:val="00C0082D"/>
    <w:rsid w:val="00C024C3"/>
    <w:rsid w:val="00C05416"/>
    <w:rsid w:val="00C06BDB"/>
    <w:rsid w:val="00C1355C"/>
    <w:rsid w:val="00C14152"/>
    <w:rsid w:val="00C14CF7"/>
    <w:rsid w:val="00C1596E"/>
    <w:rsid w:val="00C1784A"/>
    <w:rsid w:val="00C21D3C"/>
    <w:rsid w:val="00C24020"/>
    <w:rsid w:val="00C24CD9"/>
    <w:rsid w:val="00C25285"/>
    <w:rsid w:val="00C2716D"/>
    <w:rsid w:val="00C2716F"/>
    <w:rsid w:val="00C30105"/>
    <w:rsid w:val="00C32FA3"/>
    <w:rsid w:val="00C34A8C"/>
    <w:rsid w:val="00C37B1F"/>
    <w:rsid w:val="00C436E4"/>
    <w:rsid w:val="00C4398F"/>
    <w:rsid w:val="00C50642"/>
    <w:rsid w:val="00C5381B"/>
    <w:rsid w:val="00C54099"/>
    <w:rsid w:val="00C54897"/>
    <w:rsid w:val="00C5509D"/>
    <w:rsid w:val="00C56B29"/>
    <w:rsid w:val="00C56B8B"/>
    <w:rsid w:val="00C5C8B1"/>
    <w:rsid w:val="00C623D3"/>
    <w:rsid w:val="00C64ACA"/>
    <w:rsid w:val="00C7416D"/>
    <w:rsid w:val="00C7512D"/>
    <w:rsid w:val="00C8018E"/>
    <w:rsid w:val="00C818A3"/>
    <w:rsid w:val="00C8250D"/>
    <w:rsid w:val="00C82891"/>
    <w:rsid w:val="00C8417D"/>
    <w:rsid w:val="00C86D65"/>
    <w:rsid w:val="00C9345D"/>
    <w:rsid w:val="00C9397F"/>
    <w:rsid w:val="00C9445D"/>
    <w:rsid w:val="00C97973"/>
    <w:rsid w:val="00CA1A0B"/>
    <w:rsid w:val="00CA2576"/>
    <w:rsid w:val="00CA3101"/>
    <w:rsid w:val="00CA5A3B"/>
    <w:rsid w:val="00CA6FD8"/>
    <w:rsid w:val="00CB6E3D"/>
    <w:rsid w:val="00CD3980"/>
    <w:rsid w:val="00CD5E42"/>
    <w:rsid w:val="00CD66F9"/>
    <w:rsid w:val="00CD7F79"/>
    <w:rsid w:val="00CE1257"/>
    <w:rsid w:val="00CE14CC"/>
    <w:rsid w:val="00CE4FD4"/>
    <w:rsid w:val="00CF0956"/>
    <w:rsid w:val="00CF1146"/>
    <w:rsid w:val="00CF3B1B"/>
    <w:rsid w:val="00CF66BF"/>
    <w:rsid w:val="00D0001D"/>
    <w:rsid w:val="00D00069"/>
    <w:rsid w:val="00D04F4D"/>
    <w:rsid w:val="00D068CD"/>
    <w:rsid w:val="00D07032"/>
    <w:rsid w:val="00D10EA5"/>
    <w:rsid w:val="00D11CAE"/>
    <w:rsid w:val="00D12691"/>
    <w:rsid w:val="00D13CA8"/>
    <w:rsid w:val="00D14DBB"/>
    <w:rsid w:val="00D21863"/>
    <w:rsid w:val="00D22325"/>
    <w:rsid w:val="00D23B02"/>
    <w:rsid w:val="00D2420E"/>
    <w:rsid w:val="00D25B86"/>
    <w:rsid w:val="00D26CE8"/>
    <w:rsid w:val="00D276D1"/>
    <w:rsid w:val="00D32DA1"/>
    <w:rsid w:val="00D331E8"/>
    <w:rsid w:val="00D33ECA"/>
    <w:rsid w:val="00D33F92"/>
    <w:rsid w:val="00D4178F"/>
    <w:rsid w:val="00D41965"/>
    <w:rsid w:val="00D43276"/>
    <w:rsid w:val="00D4564B"/>
    <w:rsid w:val="00D45BB2"/>
    <w:rsid w:val="00D54723"/>
    <w:rsid w:val="00D57724"/>
    <w:rsid w:val="00D60E09"/>
    <w:rsid w:val="00D6226A"/>
    <w:rsid w:val="00D62511"/>
    <w:rsid w:val="00D62FF1"/>
    <w:rsid w:val="00D6615E"/>
    <w:rsid w:val="00D66783"/>
    <w:rsid w:val="00D72426"/>
    <w:rsid w:val="00D76615"/>
    <w:rsid w:val="00D80E29"/>
    <w:rsid w:val="00D819CA"/>
    <w:rsid w:val="00D87732"/>
    <w:rsid w:val="00D9196A"/>
    <w:rsid w:val="00D9552B"/>
    <w:rsid w:val="00D9711F"/>
    <w:rsid w:val="00DA0998"/>
    <w:rsid w:val="00DA167D"/>
    <w:rsid w:val="00DA1997"/>
    <w:rsid w:val="00DA2908"/>
    <w:rsid w:val="00DA7F17"/>
    <w:rsid w:val="00DB3D79"/>
    <w:rsid w:val="00DB48AD"/>
    <w:rsid w:val="00DB5AAB"/>
    <w:rsid w:val="00DB658F"/>
    <w:rsid w:val="00DB67CD"/>
    <w:rsid w:val="00DB7105"/>
    <w:rsid w:val="00DC16C3"/>
    <w:rsid w:val="00DC20C4"/>
    <w:rsid w:val="00DC2F5A"/>
    <w:rsid w:val="00DC4416"/>
    <w:rsid w:val="00DC4692"/>
    <w:rsid w:val="00DC4EA0"/>
    <w:rsid w:val="00DD0891"/>
    <w:rsid w:val="00DD3B31"/>
    <w:rsid w:val="00DE259F"/>
    <w:rsid w:val="00DE670E"/>
    <w:rsid w:val="00DF0344"/>
    <w:rsid w:val="00DF254F"/>
    <w:rsid w:val="00DF515E"/>
    <w:rsid w:val="00DF5BEC"/>
    <w:rsid w:val="00DF7E7A"/>
    <w:rsid w:val="00E03BCC"/>
    <w:rsid w:val="00E04027"/>
    <w:rsid w:val="00E046C0"/>
    <w:rsid w:val="00E12045"/>
    <w:rsid w:val="00E259F4"/>
    <w:rsid w:val="00E279BB"/>
    <w:rsid w:val="00E31BD6"/>
    <w:rsid w:val="00E328B0"/>
    <w:rsid w:val="00E32EE1"/>
    <w:rsid w:val="00E34FBB"/>
    <w:rsid w:val="00E40C39"/>
    <w:rsid w:val="00E43BE1"/>
    <w:rsid w:val="00E444CE"/>
    <w:rsid w:val="00E4667D"/>
    <w:rsid w:val="00E46BEC"/>
    <w:rsid w:val="00E47C0F"/>
    <w:rsid w:val="00E47DD8"/>
    <w:rsid w:val="00E53520"/>
    <w:rsid w:val="00E55AE7"/>
    <w:rsid w:val="00E611CB"/>
    <w:rsid w:val="00E64F42"/>
    <w:rsid w:val="00E65C0C"/>
    <w:rsid w:val="00E66501"/>
    <w:rsid w:val="00E7056B"/>
    <w:rsid w:val="00E72850"/>
    <w:rsid w:val="00E74708"/>
    <w:rsid w:val="00E7491B"/>
    <w:rsid w:val="00E765EB"/>
    <w:rsid w:val="00E77545"/>
    <w:rsid w:val="00E81085"/>
    <w:rsid w:val="00E8198D"/>
    <w:rsid w:val="00E83F67"/>
    <w:rsid w:val="00E84A73"/>
    <w:rsid w:val="00E853A7"/>
    <w:rsid w:val="00E87799"/>
    <w:rsid w:val="00E90D43"/>
    <w:rsid w:val="00E93D73"/>
    <w:rsid w:val="00E96528"/>
    <w:rsid w:val="00E979D9"/>
    <w:rsid w:val="00E979FE"/>
    <w:rsid w:val="00E97E1C"/>
    <w:rsid w:val="00E9FC51"/>
    <w:rsid w:val="00EA0D34"/>
    <w:rsid w:val="00EA264F"/>
    <w:rsid w:val="00EA2734"/>
    <w:rsid w:val="00EA3A36"/>
    <w:rsid w:val="00EA3AF4"/>
    <w:rsid w:val="00EA4358"/>
    <w:rsid w:val="00EA46D6"/>
    <w:rsid w:val="00EA761F"/>
    <w:rsid w:val="00EB5318"/>
    <w:rsid w:val="00EB5D17"/>
    <w:rsid w:val="00EC1EAA"/>
    <w:rsid w:val="00EC4B7D"/>
    <w:rsid w:val="00ED458B"/>
    <w:rsid w:val="00ED46CD"/>
    <w:rsid w:val="00ED7C14"/>
    <w:rsid w:val="00EE0381"/>
    <w:rsid w:val="00EE0769"/>
    <w:rsid w:val="00EE125C"/>
    <w:rsid w:val="00EF18CB"/>
    <w:rsid w:val="00EF3738"/>
    <w:rsid w:val="00F008AE"/>
    <w:rsid w:val="00F014B6"/>
    <w:rsid w:val="00F01BE7"/>
    <w:rsid w:val="00F037EB"/>
    <w:rsid w:val="00F07B01"/>
    <w:rsid w:val="00F11459"/>
    <w:rsid w:val="00F11795"/>
    <w:rsid w:val="00F15950"/>
    <w:rsid w:val="00F15FC2"/>
    <w:rsid w:val="00F21711"/>
    <w:rsid w:val="00F22067"/>
    <w:rsid w:val="00F224D9"/>
    <w:rsid w:val="00F22526"/>
    <w:rsid w:val="00F26164"/>
    <w:rsid w:val="00F26AE4"/>
    <w:rsid w:val="00F32FBF"/>
    <w:rsid w:val="00F33DB2"/>
    <w:rsid w:val="00F34515"/>
    <w:rsid w:val="00F36F59"/>
    <w:rsid w:val="00F373C9"/>
    <w:rsid w:val="00F37615"/>
    <w:rsid w:val="00F37B68"/>
    <w:rsid w:val="00F41547"/>
    <w:rsid w:val="00F4260B"/>
    <w:rsid w:val="00F43913"/>
    <w:rsid w:val="00F44326"/>
    <w:rsid w:val="00F45087"/>
    <w:rsid w:val="00F503E9"/>
    <w:rsid w:val="00F5128E"/>
    <w:rsid w:val="00F51B0D"/>
    <w:rsid w:val="00F60301"/>
    <w:rsid w:val="00F62714"/>
    <w:rsid w:val="00F666F7"/>
    <w:rsid w:val="00F72E2B"/>
    <w:rsid w:val="00F7720C"/>
    <w:rsid w:val="00F77D04"/>
    <w:rsid w:val="00F80F24"/>
    <w:rsid w:val="00F92E5F"/>
    <w:rsid w:val="00F93E21"/>
    <w:rsid w:val="00F95004"/>
    <w:rsid w:val="00F966A7"/>
    <w:rsid w:val="00FA10A6"/>
    <w:rsid w:val="00FA365F"/>
    <w:rsid w:val="00FA4BE9"/>
    <w:rsid w:val="00FA4EAF"/>
    <w:rsid w:val="00FA6B44"/>
    <w:rsid w:val="00FA723F"/>
    <w:rsid w:val="00FB295A"/>
    <w:rsid w:val="00FB750D"/>
    <w:rsid w:val="00FC225D"/>
    <w:rsid w:val="00FC3280"/>
    <w:rsid w:val="00FC32CC"/>
    <w:rsid w:val="00FC362B"/>
    <w:rsid w:val="00FC3DBC"/>
    <w:rsid w:val="00FC52D3"/>
    <w:rsid w:val="00FC533F"/>
    <w:rsid w:val="00FC5510"/>
    <w:rsid w:val="00FC620D"/>
    <w:rsid w:val="00FD2CF4"/>
    <w:rsid w:val="00FD431A"/>
    <w:rsid w:val="00FE0BC3"/>
    <w:rsid w:val="00FF1FE6"/>
    <w:rsid w:val="00FF29CB"/>
    <w:rsid w:val="00FF4F11"/>
    <w:rsid w:val="00FF6A35"/>
    <w:rsid w:val="00FF6CD5"/>
    <w:rsid w:val="010CA542"/>
    <w:rsid w:val="01117621"/>
    <w:rsid w:val="0128751F"/>
    <w:rsid w:val="014757F7"/>
    <w:rsid w:val="017B23F8"/>
    <w:rsid w:val="01870C92"/>
    <w:rsid w:val="01EDC66D"/>
    <w:rsid w:val="02640D12"/>
    <w:rsid w:val="0264FF65"/>
    <w:rsid w:val="0281EEB2"/>
    <w:rsid w:val="02B5A90A"/>
    <w:rsid w:val="02CCE8B2"/>
    <w:rsid w:val="03610654"/>
    <w:rsid w:val="0387DD32"/>
    <w:rsid w:val="043CD43A"/>
    <w:rsid w:val="0472CD13"/>
    <w:rsid w:val="04A297A0"/>
    <w:rsid w:val="04B56003"/>
    <w:rsid w:val="04DB5F3B"/>
    <w:rsid w:val="04E93EE0"/>
    <w:rsid w:val="0510727B"/>
    <w:rsid w:val="053EEA14"/>
    <w:rsid w:val="05580565"/>
    <w:rsid w:val="05A84F95"/>
    <w:rsid w:val="05F24298"/>
    <w:rsid w:val="05F4B8D4"/>
    <w:rsid w:val="05F592F9"/>
    <w:rsid w:val="062DBDA0"/>
    <w:rsid w:val="0664CB26"/>
    <w:rsid w:val="0678EAF6"/>
    <w:rsid w:val="06925D1A"/>
    <w:rsid w:val="06CD12FD"/>
    <w:rsid w:val="06EF8DCC"/>
    <w:rsid w:val="07085B3C"/>
    <w:rsid w:val="0724D64B"/>
    <w:rsid w:val="075B16DE"/>
    <w:rsid w:val="07BEFC61"/>
    <w:rsid w:val="07C7BD89"/>
    <w:rsid w:val="07D080A9"/>
    <w:rsid w:val="07E6A8AB"/>
    <w:rsid w:val="0865DB43"/>
    <w:rsid w:val="0877508D"/>
    <w:rsid w:val="08A6EEA6"/>
    <w:rsid w:val="08B5F7A7"/>
    <w:rsid w:val="08D51653"/>
    <w:rsid w:val="092BFB12"/>
    <w:rsid w:val="0937DEDB"/>
    <w:rsid w:val="096A4926"/>
    <w:rsid w:val="096D2A26"/>
    <w:rsid w:val="0988D126"/>
    <w:rsid w:val="099B9B1B"/>
    <w:rsid w:val="09CC5ADA"/>
    <w:rsid w:val="09E4E9FD"/>
    <w:rsid w:val="0A0410A7"/>
    <w:rsid w:val="0A184D52"/>
    <w:rsid w:val="0A566202"/>
    <w:rsid w:val="0A70E6B4"/>
    <w:rsid w:val="0A7676B2"/>
    <w:rsid w:val="0AA3275F"/>
    <w:rsid w:val="0AB380FA"/>
    <w:rsid w:val="0ABE4D37"/>
    <w:rsid w:val="0ADD8673"/>
    <w:rsid w:val="0B72F577"/>
    <w:rsid w:val="0BC090F2"/>
    <w:rsid w:val="0BDE9CD6"/>
    <w:rsid w:val="0BE06A8A"/>
    <w:rsid w:val="0C20D909"/>
    <w:rsid w:val="0C299F51"/>
    <w:rsid w:val="0C501601"/>
    <w:rsid w:val="0C5BF906"/>
    <w:rsid w:val="0CB9C0B6"/>
    <w:rsid w:val="0D04542F"/>
    <w:rsid w:val="0D0B81D5"/>
    <w:rsid w:val="0D67E22B"/>
    <w:rsid w:val="0D8968CA"/>
    <w:rsid w:val="0DCEEB5B"/>
    <w:rsid w:val="0DD15F65"/>
    <w:rsid w:val="0E0086FC"/>
    <w:rsid w:val="0E138777"/>
    <w:rsid w:val="0E2FFCA2"/>
    <w:rsid w:val="0E59A700"/>
    <w:rsid w:val="0E663071"/>
    <w:rsid w:val="0EB8D80F"/>
    <w:rsid w:val="0EC5E705"/>
    <w:rsid w:val="0EEA47A1"/>
    <w:rsid w:val="0F037702"/>
    <w:rsid w:val="0F4C7B7C"/>
    <w:rsid w:val="0F4CFA15"/>
    <w:rsid w:val="0F673268"/>
    <w:rsid w:val="0F6ABBBC"/>
    <w:rsid w:val="0F867848"/>
    <w:rsid w:val="0FED9F54"/>
    <w:rsid w:val="0FF812AA"/>
    <w:rsid w:val="10094D81"/>
    <w:rsid w:val="10361E26"/>
    <w:rsid w:val="1053BE17"/>
    <w:rsid w:val="106C57AC"/>
    <w:rsid w:val="1087E94B"/>
    <w:rsid w:val="10A3DEBE"/>
    <w:rsid w:val="10BEAA4E"/>
    <w:rsid w:val="10F3519C"/>
    <w:rsid w:val="113362A4"/>
    <w:rsid w:val="114A541C"/>
    <w:rsid w:val="1155C7AA"/>
    <w:rsid w:val="116D2852"/>
    <w:rsid w:val="119CE704"/>
    <w:rsid w:val="11BD3C42"/>
    <w:rsid w:val="11BD45C2"/>
    <w:rsid w:val="121D6D1C"/>
    <w:rsid w:val="125021FC"/>
    <w:rsid w:val="1275D640"/>
    <w:rsid w:val="1277BCDC"/>
    <w:rsid w:val="127CB9BB"/>
    <w:rsid w:val="12891B1D"/>
    <w:rsid w:val="12A5A3DA"/>
    <w:rsid w:val="12B7B225"/>
    <w:rsid w:val="12BE190A"/>
    <w:rsid w:val="13168B0F"/>
    <w:rsid w:val="132C6178"/>
    <w:rsid w:val="134A69EC"/>
    <w:rsid w:val="13525772"/>
    <w:rsid w:val="1399A070"/>
    <w:rsid w:val="13B3838B"/>
    <w:rsid w:val="144C9E71"/>
    <w:rsid w:val="1450C977"/>
    <w:rsid w:val="1455FA4A"/>
    <w:rsid w:val="1457553C"/>
    <w:rsid w:val="1490B0B8"/>
    <w:rsid w:val="1494EA51"/>
    <w:rsid w:val="14E88EB5"/>
    <w:rsid w:val="154605D4"/>
    <w:rsid w:val="15932113"/>
    <w:rsid w:val="15BF1A51"/>
    <w:rsid w:val="15E00340"/>
    <w:rsid w:val="1611FA75"/>
    <w:rsid w:val="162FB80B"/>
    <w:rsid w:val="1643C526"/>
    <w:rsid w:val="165F66A8"/>
    <w:rsid w:val="168FE031"/>
    <w:rsid w:val="16C2B2C9"/>
    <w:rsid w:val="1792864C"/>
    <w:rsid w:val="17A108B7"/>
    <w:rsid w:val="17A3F01D"/>
    <w:rsid w:val="17CC58C1"/>
    <w:rsid w:val="17FBFB17"/>
    <w:rsid w:val="1864373D"/>
    <w:rsid w:val="18796BD8"/>
    <w:rsid w:val="1909B177"/>
    <w:rsid w:val="191AECB4"/>
    <w:rsid w:val="196E05F7"/>
    <w:rsid w:val="197A951E"/>
    <w:rsid w:val="1997076A"/>
    <w:rsid w:val="1A0835F1"/>
    <w:rsid w:val="1A0870A3"/>
    <w:rsid w:val="1A5F3818"/>
    <w:rsid w:val="1AA210E9"/>
    <w:rsid w:val="1B118A5D"/>
    <w:rsid w:val="1B4C0028"/>
    <w:rsid w:val="1B5D6957"/>
    <w:rsid w:val="1B9BD7FF"/>
    <w:rsid w:val="1BA588A7"/>
    <w:rsid w:val="1BE02A80"/>
    <w:rsid w:val="1C130279"/>
    <w:rsid w:val="1C7508DF"/>
    <w:rsid w:val="1CA004A0"/>
    <w:rsid w:val="1CAE1E9E"/>
    <w:rsid w:val="1CB80549"/>
    <w:rsid w:val="1CD58915"/>
    <w:rsid w:val="1D72CBD1"/>
    <w:rsid w:val="1DB11A1D"/>
    <w:rsid w:val="1DE13F92"/>
    <w:rsid w:val="1DFC4D67"/>
    <w:rsid w:val="1E0A8681"/>
    <w:rsid w:val="1E207AA2"/>
    <w:rsid w:val="1E3635AB"/>
    <w:rsid w:val="1E3AC165"/>
    <w:rsid w:val="1E61D6B2"/>
    <w:rsid w:val="1E63CBB7"/>
    <w:rsid w:val="1E807F89"/>
    <w:rsid w:val="1F326267"/>
    <w:rsid w:val="1F430308"/>
    <w:rsid w:val="1F5B7912"/>
    <w:rsid w:val="1F6F7657"/>
    <w:rsid w:val="1F7126AC"/>
    <w:rsid w:val="20014FF7"/>
    <w:rsid w:val="200648EE"/>
    <w:rsid w:val="20198485"/>
    <w:rsid w:val="205A094D"/>
    <w:rsid w:val="207B4CE5"/>
    <w:rsid w:val="2083FE57"/>
    <w:rsid w:val="20A27721"/>
    <w:rsid w:val="20E635C1"/>
    <w:rsid w:val="2151CA66"/>
    <w:rsid w:val="2158BD6A"/>
    <w:rsid w:val="215CABE4"/>
    <w:rsid w:val="218B8378"/>
    <w:rsid w:val="219991EA"/>
    <w:rsid w:val="21BB41AC"/>
    <w:rsid w:val="225E7F45"/>
    <w:rsid w:val="22E89ED6"/>
    <w:rsid w:val="230849E0"/>
    <w:rsid w:val="2312656E"/>
    <w:rsid w:val="232E358D"/>
    <w:rsid w:val="233A90AC"/>
    <w:rsid w:val="234995DC"/>
    <w:rsid w:val="23762324"/>
    <w:rsid w:val="239E1680"/>
    <w:rsid w:val="23ACF2CB"/>
    <w:rsid w:val="2401E9CC"/>
    <w:rsid w:val="243E768E"/>
    <w:rsid w:val="2451980E"/>
    <w:rsid w:val="24A9FBDD"/>
    <w:rsid w:val="24E1A797"/>
    <w:rsid w:val="2517E372"/>
    <w:rsid w:val="254AA7CB"/>
    <w:rsid w:val="25502507"/>
    <w:rsid w:val="25575565"/>
    <w:rsid w:val="257C1BED"/>
    <w:rsid w:val="2599C49B"/>
    <w:rsid w:val="260CD9B5"/>
    <w:rsid w:val="26780B30"/>
    <w:rsid w:val="268BDFE9"/>
    <w:rsid w:val="26ACF9F9"/>
    <w:rsid w:val="26C9B8C3"/>
    <w:rsid w:val="26E04FCE"/>
    <w:rsid w:val="26F0C04C"/>
    <w:rsid w:val="2762FD61"/>
    <w:rsid w:val="278F81B9"/>
    <w:rsid w:val="279C7165"/>
    <w:rsid w:val="27B9958F"/>
    <w:rsid w:val="27DEF63E"/>
    <w:rsid w:val="28410C0E"/>
    <w:rsid w:val="28615AE0"/>
    <w:rsid w:val="28A84A92"/>
    <w:rsid w:val="28D7E4DA"/>
    <w:rsid w:val="28DCF2F2"/>
    <w:rsid w:val="28F8426C"/>
    <w:rsid w:val="29499A34"/>
    <w:rsid w:val="29BE9463"/>
    <w:rsid w:val="29E49ABB"/>
    <w:rsid w:val="2A272C13"/>
    <w:rsid w:val="2A2F39DC"/>
    <w:rsid w:val="2AA5BDA1"/>
    <w:rsid w:val="2B3F28E3"/>
    <w:rsid w:val="2B61A083"/>
    <w:rsid w:val="2B806B1C"/>
    <w:rsid w:val="2BCC59FC"/>
    <w:rsid w:val="2BD66AB0"/>
    <w:rsid w:val="2C0999FE"/>
    <w:rsid w:val="2C276B4C"/>
    <w:rsid w:val="2C36BAEB"/>
    <w:rsid w:val="2CAE1457"/>
    <w:rsid w:val="2CC9E46E"/>
    <w:rsid w:val="2CE6027E"/>
    <w:rsid w:val="2D52B6AF"/>
    <w:rsid w:val="2D5BF33E"/>
    <w:rsid w:val="2D8B4D2A"/>
    <w:rsid w:val="2DB30556"/>
    <w:rsid w:val="2DC12D85"/>
    <w:rsid w:val="2DDF7D54"/>
    <w:rsid w:val="2E6FD267"/>
    <w:rsid w:val="2E809C57"/>
    <w:rsid w:val="2ECABE83"/>
    <w:rsid w:val="2EDBB9B2"/>
    <w:rsid w:val="2F0E0B72"/>
    <w:rsid w:val="2F0ECAA7"/>
    <w:rsid w:val="2F22FBC1"/>
    <w:rsid w:val="2F51D371"/>
    <w:rsid w:val="2F91A5AF"/>
    <w:rsid w:val="2FE3C982"/>
    <w:rsid w:val="2FE678CA"/>
    <w:rsid w:val="2FFAAB64"/>
    <w:rsid w:val="3093B0C4"/>
    <w:rsid w:val="309ABE05"/>
    <w:rsid w:val="3106CC2F"/>
    <w:rsid w:val="310BE2F0"/>
    <w:rsid w:val="313C2CD1"/>
    <w:rsid w:val="31AD971A"/>
    <w:rsid w:val="31C02A9F"/>
    <w:rsid w:val="31D9793F"/>
    <w:rsid w:val="31DD3E1D"/>
    <w:rsid w:val="320754AC"/>
    <w:rsid w:val="320B8ED5"/>
    <w:rsid w:val="32100276"/>
    <w:rsid w:val="327712D3"/>
    <w:rsid w:val="32C52869"/>
    <w:rsid w:val="32C85E78"/>
    <w:rsid w:val="32FC3B85"/>
    <w:rsid w:val="3313EA9E"/>
    <w:rsid w:val="33396F27"/>
    <w:rsid w:val="334816D1"/>
    <w:rsid w:val="3357A049"/>
    <w:rsid w:val="336139E9"/>
    <w:rsid w:val="33E601E1"/>
    <w:rsid w:val="343882AA"/>
    <w:rsid w:val="347940ED"/>
    <w:rsid w:val="34C80D2D"/>
    <w:rsid w:val="35115140"/>
    <w:rsid w:val="3556DCCB"/>
    <w:rsid w:val="358DFB49"/>
    <w:rsid w:val="35965F0F"/>
    <w:rsid w:val="359B47E7"/>
    <w:rsid w:val="35ECC901"/>
    <w:rsid w:val="3607B2E9"/>
    <w:rsid w:val="36252C4D"/>
    <w:rsid w:val="364E27A3"/>
    <w:rsid w:val="3655B8AE"/>
    <w:rsid w:val="36796769"/>
    <w:rsid w:val="3714D5D3"/>
    <w:rsid w:val="37322F70"/>
    <w:rsid w:val="37738895"/>
    <w:rsid w:val="377B8739"/>
    <w:rsid w:val="3793C932"/>
    <w:rsid w:val="37A51FBD"/>
    <w:rsid w:val="37BAE62C"/>
    <w:rsid w:val="37E8E371"/>
    <w:rsid w:val="37F202C6"/>
    <w:rsid w:val="37F3B7ED"/>
    <w:rsid w:val="385EDC79"/>
    <w:rsid w:val="3937B604"/>
    <w:rsid w:val="3951CBE3"/>
    <w:rsid w:val="39B354CC"/>
    <w:rsid w:val="39CB3C84"/>
    <w:rsid w:val="39D63D3F"/>
    <w:rsid w:val="39F319B8"/>
    <w:rsid w:val="3A04C0DA"/>
    <w:rsid w:val="3A057DF8"/>
    <w:rsid w:val="3A31CB3D"/>
    <w:rsid w:val="3A32273D"/>
    <w:rsid w:val="3A48AEBD"/>
    <w:rsid w:val="3A8709E7"/>
    <w:rsid w:val="3A949C43"/>
    <w:rsid w:val="3AA64801"/>
    <w:rsid w:val="3AAB2957"/>
    <w:rsid w:val="3ACB33E6"/>
    <w:rsid w:val="3AE1A37D"/>
    <w:rsid w:val="3AE5FEEA"/>
    <w:rsid w:val="3AEBF0EA"/>
    <w:rsid w:val="3B64D637"/>
    <w:rsid w:val="3B6FE178"/>
    <w:rsid w:val="3BB4A660"/>
    <w:rsid w:val="3BB95D59"/>
    <w:rsid w:val="3BF76A86"/>
    <w:rsid w:val="3C05DE73"/>
    <w:rsid w:val="3C0F2F16"/>
    <w:rsid w:val="3C22DA48"/>
    <w:rsid w:val="3C4D1FA4"/>
    <w:rsid w:val="3C66F8D9"/>
    <w:rsid w:val="3C856F7A"/>
    <w:rsid w:val="3CAA0A75"/>
    <w:rsid w:val="3CB9F6B5"/>
    <w:rsid w:val="3D06B6C4"/>
    <w:rsid w:val="3D25DBCC"/>
    <w:rsid w:val="3D52B51D"/>
    <w:rsid w:val="3D72A225"/>
    <w:rsid w:val="3D82D78E"/>
    <w:rsid w:val="3D89DF17"/>
    <w:rsid w:val="3DA88B4C"/>
    <w:rsid w:val="3DC44F7F"/>
    <w:rsid w:val="3DD79C79"/>
    <w:rsid w:val="3DFFC1D0"/>
    <w:rsid w:val="3E4140BB"/>
    <w:rsid w:val="3E497DC6"/>
    <w:rsid w:val="3E65F637"/>
    <w:rsid w:val="3EA9DACE"/>
    <w:rsid w:val="3EB45293"/>
    <w:rsid w:val="3EB5995B"/>
    <w:rsid w:val="3EBA083A"/>
    <w:rsid w:val="3EBE013F"/>
    <w:rsid w:val="3F5FA7EE"/>
    <w:rsid w:val="3F88C47B"/>
    <w:rsid w:val="3FF0906F"/>
    <w:rsid w:val="3FFEC9D2"/>
    <w:rsid w:val="408D554B"/>
    <w:rsid w:val="409E20C8"/>
    <w:rsid w:val="40E4DC5C"/>
    <w:rsid w:val="40F045FA"/>
    <w:rsid w:val="40F1073A"/>
    <w:rsid w:val="411DB970"/>
    <w:rsid w:val="4154754F"/>
    <w:rsid w:val="418BBC5F"/>
    <w:rsid w:val="418D67D8"/>
    <w:rsid w:val="41B16FF5"/>
    <w:rsid w:val="42348200"/>
    <w:rsid w:val="428111C8"/>
    <w:rsid w:val="42D38D05"/>
    <w:rsid w:val="42E3DAE7"/>
    <w:rsid w:val="42F83C79"/>
    <w:rsid w:val="4305085E"/>
    <w:rsid w:val="43175504"/>
    <w:rsid w:val="43441EC2"/>
    <w:rsid w:val="435BC4C1"/>
    <w:rsid w:val="43A6A339"/>
    <w:rsid w:val="43C9E427"/>
    <w:rsid w:val="44374FA9"/>
    <w:rsid w:val="448CCDE5"/>
    <w:rsid w:val="449A104D"/>
    <w:rsid w:val="44A9A8AD"/>
    <w:rsid w:val="44B220CE"/>
    <w:rsid w:val="452753F6"/>
    <w:rsid w:val="4557CA48"/>
    <w:rsid w:val="458AB021"/>
    <w:rsid w:val="45BF9C17"/>
    <w:rsid w:val="45CF6164"/>
    <w:rsid w:val="45D1F3EA"/>
    <w:rsid w:val="45D74EEA"/>
    <w:rsid w:val="45F926AE"/>
    <w:rsid w:val="45FB618E"/>
    <w:rsid w:val="46187BA0"/>
    <w:rsid w:val="4637F06A"/>
    <w:rsid w:val="466E0B56"/>
    <w:rsid w:val="466E6FFD"/>
    <w:rsid w:val="46B45B21"/>
    <w:rsid w:val="475E400D"/>
    <w:rsid w:val="476B31C5"/>
    <w:rsid w:val="47731F4B"/>
    <w:rsid w:val="477671FD"/>
    <w:rsid w:val="47CF1DC3"/>
    <w:rsid w:val="47D4AF92"/>
    <w:rsid w:val="47E39144"/>
    <w:rsid w:val="47F062DF"/>
    <w:rsid w:val="48299826"/>
    <w:rsid w:val="4836E647"/>
    <w:rsid w:val="485EF4B8"/>
    <w:rsid w:val="486CD68B"/>
    <w:rsid w:val="4882BA77"/>
    <w:rsid w:val="48EF607D"/>
    <w:rsid w:val="48FF2356"/>
    <w:rsid w:val="495291EC"/>
    <w:rsid w:val="4955D7F9"/>
    <w:rsid w:val="4955E6FE"/>
    <w:rsid w:val="49B458CB"/>
    <w:rsid w:val="49BEBE31"/>
    <w:rsid w:val="49DE7985"/>
    <w:rsid w:val="4A1D691F"/>
    <w:rsid w:val="4A7CAB99"/>
    <w:rsid w:val="4A8B30DE"/>
    <w:rsid w:val="4AA5650D"/>
    <w:rsid w:val="4AFF1314"/>
    <w:rsid w:val="4B59B3DB"/>
    <w:rsid w:val="4B5A8E92"/>
    <w:rsid w:val="4BB72A91"/>
    <w:rsid w:val="4C186C27"/>
    <w:rsid w:val="4C3EA2E8"/>
    <w:rsid w:val="4C3F3D18"/>
    <w:rsid w:val="4C4698BD"/>
    <w:rsid w:val="4C7E8A1B"/>
    <w:rsid w:val="4CA33FD3"/>
    <w:rsid w:val="4CCA7C21"/>
    <w:rsid w:val="4CE64CA4"/>
    <w:rsid w:val="4CF7C071"/>
    <w:rsid w:val="4D390D26"/>
    <w:rsid w:val="4D66566A"/>
    <w:rsid w:val="4D6ABE5C"/>
    <w:rsid w:val="4DA8DABA"/>
    <w:rsid w:val="4DAD043D"/>
    <w:rsid w:val="4DC2D1A0"/>
    <w:rsid w:val="4DCA9315"/>
    <w:rsid w:val="4DE260CF"/>
    <w:rsid w:val="4E0980A5"/>
    <w:rsid w:val="4E2D0CDC"/>
    <w:rsid w:val="4E59D953"/>
    <w:rsid w:val="4E76F394"/>
    <w:rsid w:val="4E7C9348"/>
    <w:rsid w:val="4E8B5332"/>
    <w:rsid w:val="4F0EBA07"/>
    <w:rsid w:val="4F24B3C2"/>
    <w:rsid w:val="4F482F2A"/>
    <w:rsid w:val="4F5B52A5"/>
    <w:rsid w:val="4F6FDCF4"/>
    <w:rsid w:val="4F823E5D"/>
    <w:rsid w:val="4FB1AC99"/>
    <w:rsid w:val="4FC382F1"/>
    <w:rsid w:val="50778C32"/>
    <w:rsid w:val="50E372D0"/>
    <w:rsid w:val="50F72306"/>
    <w:rsid w:val="5105C385"/>
    <w:rsid w:val="51103CAA"/>
    <w:rsid w:val="5117F947"/>
    <w:rsid w:val="51A0BA0A"/>
    <w:rsid w:val="51C2A294"/>
    <w:rsid w:val="51C2EEF3"/>
    <w:rsid w:val="5206F76B"/>
    <w:rsid w:val="521711D5"/>
    <w:rsid w:val="521DC0F5"/>
    <w:rsid w:val="522FDA74"/>
    <w:rsid w:val="523FA458"/>
    <w:rsid w:val="529F7690"/>
    <w:rsid w:val="52BB08E9"/>
    <w:rsid w:val="52C3D67A"/>
    <w:rsid w:val="52D579E2"/>
    <w:rsid w:val="52FE7C50"/>
    <w:rsid w:val="52FF463D"/>
    <w:rsid w:val="53300CFD"/>
    <w:rsid w:val="535619C6"/>
    <w:rsid w:val="536018BB"/>
    <w:rsid w:val="5391F9AB"/>
    <w:rsid w:val="539A11D5"/>
    <w:rsid w:val="53ABEDF0"/>
    <w:rsid w:val="53D4EA9C"/>
    <w:rsid w:val="53E10410"/>
    <w:rsid w:val="542728F4"/>
    <w:rsid w:val="54331EF6"/>
    <w:rsid w:val="5444336E"/>
    <w:rsid w:val="54928E65"/>
    <w:rsid w:val="54ABD7D3"/>
    <w:rsid w:val="54C407CD"/>
    <w:rsid w:val="54DD20EB"/>
    <w:rsid w:val="5500BE3B"/>
    <w:rsid w:val="551FA233"/>
    <w:rsid w:val="552C3CE9"/>
    <w:rsid w:val="557BD852"/>
    <w:rsid w:val="55B29E69"/>
    <w:rsid w:val="55B2ED6A"/>
    <w:rsid w:val="55D20221"/>
    <w:rsid w:val="55E8D4C1"/>
    <w:rsid w:val="56742B2D"/>
    <w:rsid w:val="569EBBAC"/>
    <w:rsid w:val="56A21A84"/>
    <w:rsid w:val="56C40458"/>
    <w:rsid w:val="56F287CD"/>
    <w:rsid w:val="5708FF51"/>
    <w:rsid w:val="57F0A150"/>
    <w:rsid w:val="580504C1"/>
    <w:rsid w:val="581DCD97"/>
    <w:rsid w:val="5863DDAB"/>
    <w:rsid w:val="58ACB1E8"/>
    <w:rsid w:val="58B373B9"/>
    <w:rsid w:val="58B47533"/>
    <w:rsid w:val="59039F2C"/>
    <w:rsid w:val="592A65B3"/>
    <w:rsid w:val="593322E0"/>
    <w:rsid w:val="598262E8"/>
    <w:rsid w:val="59F9473A"/>
    <w:rsid w:val="5A00D5DF"/>
    <w:rsid w:val="5A11D32E"/>
    <w:rsid w:val="5A2D0124"/>
    <w:rsid w:val="5AA7D2D7"/>
    <w:rsid w:val="5AB369DA"/>
    <w:rsid w:val="5ABD8B32"/>
    <w:rsid w:val="5ACCFA78"/>
    <w:rsid w:val="5B16EA53"/>
    <w:rsid w:val="5B34C87E"/>
    <w:rsid w:val="5B45D6DD"/>
    <w:rsid w:val="5BA60BB2"/>
    <w:rsid w:val="5BD219AF"/>
    <w:rsid w:val="5BE5CA57"/>
    <w:rsid w:val="5C03182D"/>
    <w:rsid w:val="5C1983CE"/>
    <w:rsid w:val="5C3876E9"/>
    <w:rsid w:val="5C5895F4"/>
    <w:rsid w:val="5C8753DA"/>
    <w:rsid w:val="5CB1B70E"/>
    <w:rsid w:val="5CBB33B2"/>
    <w:rsid w:val="5D05E55F"/>
    <w:rsid w:val="5D08B0E8"/>
    <w:rsid w:val="5D165520"/>
    <w:rsid w:val="5D1C1E2D"/>
    <w:rsid w:val="5D338EEF"/>
    <w:rsid w:val="5D36D175"/>
    <w:rsid w:val="5D374ECE"/>
    <w:rsid w:val="5D4451BF"/>
    <w:rsid w:val="5D71A246"/>
    <w:rsid w:val="5D92CCCE"/>
    <w:rsid w:val="5DC1243C"/>
    <w:rsid w:val="5E20484E"/>
    <w:rsid w:val="5E4B472D"/>
    <w:rsid w:val="5E93F13E"/>
    <w:rsid w:val="5EBEBABB"/>
    <w:rsid w:val="5EDA2C3E"/>
    <w:rsid w:val="5EE45A06"/>
    <w:rsid w:val="5EED66F9"/>
    <w:rsid w:val="5F455BEF"/>
    <w:rsid w:val="5F8EFAC0"/>
    <w:rsid w:val="5F9976BD"/>
    <w:rsid w:val="5FE7178E"/>
    <w:rsid w:val="5FF6EE49"/>
    <w:rsid w:val="5FFAC0FF"/>
    <w:rsid w:val="607847EB"/>
    <w:rsid w:val="608D7974"/>
    <w:rsid w:val="60A098DF"/>
    <w:rsid w:val="60AB41EE"/>
    <w:rsid w:val="60AE2246"/>
    <w:rsid w:val="60F3FB22"/>
    <w:rsid w:val="61E9F740"/>
    <w:rsid w:val="623E9ECE"/>
    <w:rsid w:val="624AC811"/>
    <w:rsid w:val="628B77BA"/>
    <w:rsid w:val="62D9FA85"/>
    <w:rsid w:val="62FDD5C9"/>
    <w:rsid w:val="63090ED5"/>
    <w:rsid w:val="63C010E6"/>
    <w:rsid w:val="63CBD123"/>
    <w:rsid w:val="63CFE40C"/>
    <w:rsid w:val="63D51397"/>
    <w:rsid w:val="63E25CB5"/>
    <w:rsid w:val="63E572DD"/>
    <w:rsid w:val="64165FB5"/>
    <w:rsid w:val="642A7C05"/>
    <w:rsid w:val="649494E7"/>
    <w:rsid w:val="649D61EA"/>
    <w:rsid w:val="64EAEACD"/>
    <w:rsid w:val="653BCE26"/>
    <w:rsid w:val="655FD398"/>
    <w:rsid w:val="65CC075C"/>
    <w:rsid w:val="660343C9"/>
    <w:rsid w:val="66401379"/>
    <w:rsid w:val="66475E7D"/>
    <w:rsid w:val="66D26899"/>
    <w:rsid w:val="66EAE9EA"/>
    <w:rsid w:val="671D1E0B"/>
    <w:rsid w:val="67866468"/>
    <w:rsid w:val="6788A2C4"/>
    <w:rsid w:val="67B74C23"/>
    <w:rsid w:val="67C20AE5"/>
    <w:rsid w:val="68096332"/>
    <w:rsid w:val="68583F9A"/>
    <w:rsid w:val="688BDECE"/>
    <w:rsid w:val="68966DD4"/>
    <w:rsid w:val="68C51FBB"/>
    <w:rsid w:val="68EE88BA"/>
    <w:rsid w:val="68F90222"/>
    <w:rsid w:val="69194445"/>
    <w:rsid w:val="6925CD89"/>
    <w:rsid w:val="6947F899"/>
    <w:rsid w:val="695A6CB6"/>
    <w:rsid w:val="69646C2D"/>
    <w:rsid w:val="69BE5BF0"/>
    <w:rsid w:val="69FD5E84"/>
    <w:rsid w:val="6A1F9B16"/>
    <w:rsid w:val="6A270CAD"/>
    <w:rsid w:val="6A27D929"/>
    <w:rsid w:val="6AB7788E"/>
    <w:rsid w:val="6AF9ABA7"/>
    <w:rsid w:val="6B141202"/>
    <w:rsid w:val="6B5A2C51"/>
    <w:rsid w:val="6B5BD531"/>
    <w:rsid w:val="6B692CBC"/>
    <w:rsid w:val="6B75A3C8"/>
    <w:rsid w:val="6B9147FC"/>
    <w:rsid w:val="6C1FCD6A"/>
    <w:rsid w:val="6C6FA541"/>
    <w:rsid w:val="6CC6F56C"/>
    <w:rsid w:val="6CF3BAC8"/>
    <w:rsid w:val="6D1346DB"/>
    <w:rsid w:val="6D38FEFD"/>
    <w:rsid w:val="6D48DF1B"/>
    <w:rsid w:val="6D4D7298"/>
    <w:rsid w:val="6D62EDA7"/>
    <w:rsid w:val="6DA7C7A7"/>
    <w:rsid w:val="6DC7ADA3"/>
    <w:rsid w:val="6DD10315"/>
    <w:rsid w:val="6E397A17"/>
    <w:rsid w:val="6E3E4E36"/>
    <w:rsid w:val="6E5CEEB1"/>
    <w:rsid w:val="6EB3AAEC"/>
    <w:rsid w:val="6EC004DF"/>
    <w:rsid w:val="6ED63E3C"/>
    <w:rsid w:val="6F1A5891"/>
    <w:rsid w:val="6F1AF009"/>
    <w:rsid w:val="6F2D8E04"/>
    <w:rsid w:val="6F68D75B"/>
    <w:rsid w:val="6F867317"/>
    <w:rsid w:val="6FE6F414"/>
    <w:rsid w:val="70388A25"/>
    <w:rsid w:val="70668FFD"/>
    <w:rsid w:val="7080A096"/>
    <w:rsid w:val="708458FF"/>
    <w:rsid w:val="709E3BB7"/>
    <w:rsid w:val="70B86537"/>
    <w:rsid w:val="7107A5CF"/>
    <w:rsid w:val="7113244E"/>
    <w:rsid w:val="7123BD4C"/>
    <w:rsid w:val="7144BBAD"/>
    <w:rsid w:val="715FAADF"/>
    <w:rsid w:val="7167854B"/>
    <w:rsid w:val="717B8CBB"/>
    <w:rsid w:val="71891F14"/>
    <w:rsid w:val="71AF4959"/>
    <w:rsid w:val="72159D31"/>
    <w:rsid w:val="7220E3BB"/>
    <w:rsid w:val="724B3169"/>
    <w:rsid w:val="7287A47B"/>
    <w:rsid w:val="72A0123F"/>
    <w:rsid w:val="7325E185"/>
    <w:rsid w:val="73418B51"/>
    <w:rsid w:val="7377F8A7"/>
    <w:rsid w:val="740CA535"/>
    <w:rsid w:val="7425B450"/>
    <w:rsid w:val="7499724E"/>
    <w:rsid w:val="74A222D3"/>
    <w:rsid w:val="74C09B23"/>
    <w:rsid w:val="74D5694C"/>
    <w:rsid w:val="753A28EC"/>
    <w:rsid w:val="75DAAD0E"/>
    <w:rsid w:val="76187FCB"/>
    <w:rsid w:val="762090C2"/>
    <w:rsid w:val="762BAB7C"/>
    <w:rsid w:val="764791E4"/>
    <w:rsid w:val="767B8FBD"/>
    <w:rsid w:val="76B02E57"/>
    <w:rsid w:val="76C1FBF8"/>
    <w:rsid w:val="76C6827B"/>
    <w:rsid w:val="76C827C4"/>
    <w:rsid w:val="76D587AB"/>
    <w:rsid w:val="76D8FCEC"/>
    <w:rsid w:val="76E61577"/>
    <w:rsid w:val="76E90E54"/>
    <w:rsid w:val="774E40D1"/>
    <w:rsid w:val="77542E10"/>
    <w:rsid w:val="77679D32"/>
    <w:rsid w:val="776B8198"/>
    <w:rsid w:val="77E817D1"/>
    <w:rsid w:val="77ED6A0E"/>
    <w:rsid w:val="7855D883"/>
    <w:rsid w:val="7883F2C9"/>
    <w:rsid w:val="78A25C6B"/>
    <w:rsid w:val="78BDC679"/>
    <w:rsid w:val="79299296"/>
    <w:rsid w:val="7943381B"/>
    <w:rsid w:val="79893A6F"/>
    <w:rsid w:val="79BB575D"/>
    <w:rsid w:val="79D6910E"/>
    <w:rsid w:val="7A10DB98"/>
    <w:rsid w:val="7A36D1AB"/>
    <w:rsid w:val="7A3D3077"/>
    <w:rsid w:val="7A74B226"/>
    <w:rsid w:val="7AE65C2D"/>
    <w:rsid w:val="7B692CDE"/>
    <w:rsid w:val="7BB7EC95"/>
    <w:rsid w:val="7BC50393"/>
    <w:rsid w:val="7BDE87B9"/>
    <w:rsid w:val="7BF64A37"/>
    <w:rsid w:val="7BFA33DC"/>
    <w:rsid w:val="7BFBC4A6"/>
    <w:rsid w:val="7C0442FC"/>
    <w:rsid w:val="7C30C635"/>
    <w:rsid w:val="7C539F3A"/>
    <w:rsid w:val="7C785836"/>
    <w:rsid w:val="7C976739"/>
    <w:rsid w:val="7D1789E0"/>
    <w:rsid w:val="7D47C3B7"/>
    <w:rsid w:val="7DF23C61"/>
    <w:rsid w:val="7E164096"/>
    <w:rsid w:val="7E1ACE7C"/>
    <w:rsid w:val="7E2BF046"/>
    <w:rsid w:val="7EA38A02"/>
    <w:rsid w:val="7EC0335D"/>
    <w:rsid w:val="7EE9FD0C"/>
    <w:rsid w:val="7F1B36D0"/>
    <w:rsid w:val="7F3C7FDC"/>
    <w:rsid w:val="7FC1F44E"/>
    <w:rsid w:val="7FE0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D6A554"/>
  <w15:docId w15:val="{C452A351-02A0-4C5D-BDE9-AAC67AF0D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55"/>
    <w:rPr>
      <w:rFonts w:ascii="Calibri" w:hAnsi="Calibri"/>
      <w:lang w:eastAsia="zh-TW"/>
    </w:rPr>
  </w:style>
  <w:style w:type="paragraph" w:styleId="Ttulo1">
    <w:name w:val="heading 1"/>
    <w:basedOn w:val="Normal"/>
    <w:next w:val="Normal"/>
    <w:link w:val="Ttulo1Car"/>
    <w:uiPriority w:val="9"/>
    <w:qFormat/>
    <w:rsid w:val="003431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B797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link w:val="Ttulo4Car"/>
    <w:uiPriority w:val="9"/>
    <w:qFormat/>
    <w:rsid w:val="004336BF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encabezadopredeter">
    <w:name w:val="Fuente de encabezado predeter."/>
    <w:uiPriority w:val="99"/>
  </w:style>
  <w:style w:type="paragraph" w:styleId="TDC1">
    <w:name w:val="toc 1"/>
    <w:basedOn w:val="Normal"/>
    <w:next w:val="Normal"/>
    <w:autoRedefine/>
    <w:uiPriority w:val="99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lang w:val="en-US"/>
    </w:rPr>
  </w:style>
  <w:style w:type="paragraph" w:styleId="TDC2">
    <w:name w:val="toc 2"/>
    <w:basedOn w:val="Normal"/>
    <w:next w:val="Normal"/>
    <w:autoRedefine/>
    <w:uiPriority w:val="99"/>
    <w:semiHidden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styleId="TDC3">
    <w:name w:val="toc 3"/>
    <w:basedOn w:val="Normal"/>
    <w:next w:val="Normal"/>
    <w:autoRedefine/>
    <w:uiPriority w:val="99"/>
    <w:semiHidden/>
    <w:pPr>
      <w:tabs>
        <w:tab w:val="left" w:leader="dot" w:pos="9000"/>
        <w:tab w:val="right" w:pos="9360"/>
      </w:tabs>
      <w:suppressAutoHyphens/>
      <w:ind w:left="2160" w:right="720" w:hanging="720"/>
    </w:pPr>
    <w:rPr>
      <w:lang w:val="en-US"/>
    </w:rPr>
  </w:style>
  <w:style w:type="paragraph" w:styleId="TDC4">
    <w:name w:val="toc 4"/>
    <w:basedOn w:val="Normal"/>
    <w:next w:val="Normal"/>
    <w:autoRedefine/>
    <w:uiPriority w:val="99"/>
    <w:semiHidden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styleId="TDC5">
    <w:name w:val="toc 5"/>
    <w:basedOn w:val="Normal"/>
    <w:next w:val="Normal"/>
    <w:autoRedefine/>
    <w:uiPriority w:val="99"/>
    <w:semiHidden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styleId="TDC6">
    <w:name w:val="toc 6"/>
    <w:basedOn w:val="Normal"/>
    <w:next w:val="Normal"/>
    <w:autoRedefine/>
    <w:uiPriority w:val="99"/>
    <w:semiHidden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7">
    <w:name w:val="toc 7"/>
    <w:basedOn w:val="Normal"/>
    <w:next w:val="Normal"/>
    <w:autoRedefine/>
    <w:uiPriority w:val="99"/>
    <w:semiHidden/>
    <w:pPr>
      <w:suppressAutoHyphens/>
      <w:ind w:left="720" w:hanging="720"/>
    </w:pPr>
    <w:rPr>
      <w:lang w:val="en-US"/>
    </w:rPr>
  </w:style>
  <w:style w:type="paragraph" w:styleId="TDC8">
    <w:name w:val="toc 8"/>
    <w:basedOn w:val="Normal"/>
    <w:next w:val="Normal"/>
    <w:autoRedefine/>
    <w:uiPriority w:val="99"/>
    <w:semiHidden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9">
    <w:name w:val="toc 9"/>
    <w:basedOn w:val="Normal"/>
    <w:next w:val="Normal"/>
    <w:autoRedefine/>
    <w:uiPriority w:val="99"/>
    <w:semiHidden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customStyle="1" w:styleId="ndice1">
    <w:name w:val="índice 1"/>
    <w:basedOn w:val="Normal"/>
    <w:uiPriority w:val="99"/>
    <w:pPr>
      <w:tabs>
        <w:tab w:val="left" w:leader="dot" w:pos="9000"/>
        <w:tab w:val="right" w:pos="9360"/>
      </w:tabs>
      <w:suppressAutoHyphens/>
      <w:ind w:left="1440" w:right="720" w:hanging="1440"/>
    </w:pPr>
    <w:rPr>
      <w:lang w:val="en-US"/>
    </w:rPr>
  </w:style>
  <w:style w:type="paragraph" w:customStyle="1" w:styleId="ndice2">
    <w:name w:val="índice 2"/>
    <w:basedOn w:val="Normal"/>
    <w:uiPriority w:val="99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customStyle="1" w:styleId="toa">
    <w:name w:val="toa"/>
    <w:basedOn w:val="Normal"/>
    <w:uiPriority w:val="99"/>
    <w:pPr>
      <w:tabs>
        <w:tab w:val="left" w:pos="9000"/>
        <w:tab w:val="right" w:pos="9360"/>
      </w:tabs>
      <w:suppressAutoHyphens/>
    </w:pPr>
    <w:rPr>
      <w:lang w:val="en-US"/>
    </w:rPr>
  </w:style>
  <w:style w:type="paragraph" w:customStyle="1" w:styleId="epgrafe">
    <w:name w:val="epígrafe"/>
    <w:basedOn w:val="Normal"/>
    <w:uiPriority w:val="99"/>
  </w:style>
  <w:style w:type="character" w:customStyle="1" w:styleId="EquationCaption">
    <w:name w:val="_Equation Caption"/>
    <w:uiPriority w:val="99"/>
  </w:style>
  <w:style w:type="paragraph" w:styleId="Textoindependiente">
    <w:name w:val="Body Text"/>
    <w:basedOn w:val="Normal"/>
    <w:link w:val="TextoindependienteCar"/>
    <w:uiPriority w:val="99"/>
    <w:pPr>
      <w:tabs>
        <w:tab w:val="center" w:pos="4513"/>
      </w:tabs>
      <w:suppressAutoHyphens/>
      <w:jc w:val="both"/>
    </w:pPr>
    <w:rPr>
      <w:rFonts w:ascii="Arial" w:hAnsi="Arial" w:cs="Arial"/>
      <w:spacing w:val="-3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Courier New" w:hAnsi="Courier New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rsid w:val="00945C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Pr>
      <w:rFonts w:ascii="Courier New" w:hAnsi="Courier New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rsid w:val="00945C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Pr>
      <w:rFonts w:ascii="Courier New" w:hAnsi="Courier New"/>
      <w:sz w:val="24"/>
      <w:szCs w:val="24"/>
      <w:lang w:val="es-ES_tradnl"/>
    </w:rPr>
  </w:style>
  <w:style w:type="character" w:styleId="Nmerodepgina">
    <w:name w:val="page number"/>
    <w:basedOn w:val="Fuentedeprrafopredeter"/>
    <w:uiPriority w:val="99"/>
    <w:rsid w:val="00231FE4"/>
    <w:rPr>
      <w:rFonts w:cs="Times New Roman"/>
    </w:rPr>
  </w:style>
  <w:style w:type="table" w:styleId="Tablaconcuadrcula">
    <w:name w:val="Table Grid"/>
    <w:basedOn w:val="Tablanormal"/>
    <w:uiPriority w:val="39"/>
    <w:rsid w:val="009C3D72"/>
    <w:pPr>
      <w:widowControl w:val="0"/>
      <w:autoSpaceDE w:val="0"/>
      <w:autoSpaceDN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167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6769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unhideWhenUsed/>
    <w:rsid w:val="00B16769"/>
    <w:pPr>
      <w:spacing w:before="100" w:beforeAutospacing="1" w:after="100" w:afterAutospacing="1"/>
    </w:pPr>
    <w:rPr>
      <w:rFonts w:ascii="Times New Roman" w:hAnsi="Times New Roman"/>
    </w:rPr>
  </w:style>
  <w:style w:type="character" w:styleId="Textoennegrita">
    <w:name w:val="Strong"/>
    <w:basedOn w:val="Fuentedeprrafopredeter"/>
    <w:uiPriority w:val="22"/>
    <w:qFormat/>
    <w:rsid w:val="00B16769"/>
    <w:rPr>
      <w:b/>
      <w:bCs/>
    </w:rPr>
  </w:style>
  <w:style w:type="character" w:customStyle="1" w:styleId="st">
    <w:name w:val="st"/>
    <w:basedOn w:val="Fuentedeprrafopredeter"/>
    <w:rsid w:val="00B95053"/>
  </w:style>
  <w:style w:type="character" w:styleId="nfasis">
    <w:name w:val="Emphasis"/>
    <w:basedOn w:val="Fuentedeprrafopredeter"/>
    <w:uiPriority w:val="20"/>
    <w:qFormat/>
    <w:rsid w:val="00B95053"/>
    <w:rPr>
      <w:i/>
      <w:i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D3E0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D3E09"/>
    <w:rPr>
      <w:rFonts w:ascii="Courier New" w:hAnsi="Courier New"/>
      <w:sz w:val="24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4336BF"/>
    <w:rPr>
      <w:b/>
      <w:bCs/>
      <w:sz w:val="24"/>
      <w:szCs w:val="24"/>
    </w:rPr>
  </w:style>
  <w:style w:type="character" w:customStyle="1" w:styleId="et-pb-icon">
    <w:name w:val="et-pb-icon"/>
    <w:basedOn w:val="Fuentedeprrafopredeter"/>
    <w:rsid w:val="004336BF"/>
  </w:style>
  <w:style w:type="paragraph" w:styleId="Prrafodelista">
    <w:name w:val="List Paragraph"/>
    <w:basedOn w:val="Normal"/>
    <w:uiPriority w:val="34"/>
    <w:qFormat/>
    <w:rsid w:val="004336BF"/>
    <w:pPr>
      <w:ind w:left="720"/>
      <w:contextualSpacing/>
    </w:pPr>
  </w:style>
  <w:style w:type="character" w:customStyle="1" w:styleId="CommentReference">
    <w:name w:val="Comment Reference"/>
    <w:uiPriority w:val="99"/>
    <w:semiHidden/>
    <w:rsid w:val="00FA4EAF"/>
    <w:rPr>
      <w:rFonts w:cs="Times New Roman"/>
      <w:sz w:val="16"/>
      <w:szCs w:val="16"/>
    </w:rPr>
  </w:style>
  <w:style w:type="paragraph" w:customStyle="1" w:styleId="CommentText">
    <w:name w:val="Comment Text"/>
    <w:basedOn w:val="Normal"/>
    <w:link w:val="CommentTextChar"/>
    <w:uiPriority w:val="99"/>
    <w:semiHidden/>
    <w:rsid w:val="00FA4EAF"/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Fuentedeprrafopredeter"/>
    <w:link w:val="CommentText"/>
    <w:uiPriority w:val="99"/>
    <w:semiHidden/>
    <w:rsid w:val="00FA4EAF"/>
    <w:rPr>
      <w:sz w:val="20"/>
      <w:szCs w:val="20"/>
      <w:lang w:val="x-none" w:eastAsia="x-none"/>
    </w:rPr>
  </w:style>
  <w:style w:type="paragraph" w:customStyle="1" w:styleId="CommentSubject">
    <w:name w:val="Comment Subject"/>
    <w:basedOn w:val="CommentText"/>
    <w:next w:val="CommentText"/>
    <w:link w:val="CommentSubjectChar"/>
    <w:uiPriority w:val="99"/>
    <w:semiHidden/>
    <w:unhideWhenUsed/>
    <w:rsid w:val="00CF66BF"/>
    <w:pPr>
      <w:autoSpaceDE w:val="0"/>
      <w:autoSpaceDN w:val="0"/>
    </w:pPr>
    <w:rPr>
      <w:rFonts w:ascii="Courier New" w:hAnsi="Courier New"/>
      <w:b/>
      <w:bCs/>
      <w:lang w:val="es-ES_tradnl" w:eastAsia="es-E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66BF"/>
    <w:rPr>
      <w:rFonts w:ascii="Courier New" w:hAnsi="Courier New"/>
      <w:b/>
      <w:bCs/>
      <w:sz w:val="20"/>
      <w:szCs w:val="20"/>
      <w:lang w:val="es-ES_tradnl" w:eastAsia="x-none"/>
    </w:rPr>
  </w:style>
  <w:style w:type="paragraph" w:styleId="Revisin">
    <w:name w:val="Revision"/>
    <w:hidden/>
    <w:uiPriority w:val="99"/>
    <w:semiHidden/>
    <w:rsid w:val="00477A44"/>
    <w:pPr>
      <w:spacing w:after="0" w:line="240" w:lineRule="auto"/>
    </w:pPr>
    <w:rPr>
      <w:rFonts w:ascii="Courier New" w:hAnsi="Courier New"/>
      <w:sz w:val="24"/>
      <w:szCs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B172AB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3431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/>
    </w:rPr>
  </w:style>
  <w:style w:type="paragraph" w:customStyle="1" w:styleId="paragraph">
    <w:name w:val="paragraph"/>
    <w:basedOn w:val="Normal"/>
    <w:rsid w:val="006963A2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textrun">
    <w:name w:val="normaltextrun"/>
    <w:basedOn w:val="Fuentedeprrafopredeter"/>
    <w:rsid w:val="006963A2"/>
  </w:style>
  <w:style w:type="character" w:customStyle="1" w:styleId="eop">
    <w:name w:val="eop"/>
    <w:basedOn w:val="Fuentedeprrafopredeter"/>
    <w:rsid w:val="006963A2"/>
  </w:style>
  <w:style w:type="paragraph" w:styleId="Textosinformato">
    <w:name w:val="Plain Text"/>
    <w:basedOn w:val="Normal"/>
    <w:link w:val="TextosinformatoCar"/>
    <w:uiPriority w:val="99"/>
    <w:unhideWhenUsed/>
    <w:rsid w:val="00DA1997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DA1997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B797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/>
    </w:rPr>
  </w:style>
  <w:style w:type="paragraph" w:styleId="Sinespaciado">
    <w:name w:val="No Spacing"/>
    <w:uiPriority w:val="1"/>
    <w:qFormat/>
    <w:rsid w:val="004527BE"/>
    <w:pPr>
      <w:spacing w:after="0" w:line="240" w:lineRule="auto"/>
    </w:pPr>
    <w:rPr>
      <w:rFonts w:asciiTheme="minorHAnsi" w:eastAsiaTheme="minorEastAsia" w:hAnsiTheme="minorHAnsi" w:cstheme="minorBidi"/>
    </w:rPr>
  </w:style>
  <w:style w:type="character" w:styleId="Hipervnculovisitado">
    <w:name w:val="FollowedHyperlink"/>
    <w:basedOn w:val="Fuentedeprrafopredeter"/>
    <w:uiPriority w:val="99"/>
    <w:semiHidden/>
    <w:unhideWhenUsed/>
    <w:rsid w:val="00844560"/>
    <w:rPr>
      <w:color w:val="800080" w:themeColor="followedHyperlink"/>
      <w:u w:val="single"/>
    </w:rPr>
  </w:style>
  <w:style w:type="character" w:customStyle="1" w:styleId="hgkelc">
    <w:name w:val="hgkelc"/>
    <w:basedOn w:val="Fuentedeprrafopredeter"/>
    <w:rsid w:val="00060102"/>
  </w:style>
  <w:style w:type="character" w:styleId="Refdenotaalpie">
    <w:name w:val="footnote reference"/>
    <w:basedOn w:val="Fuentedeprrafopredeter"/>
    <w:uiPriority w:val="99"/>
    <w:unhideWhenUsed/>
    <w:rsid w:val="00F77D04"/>
    <w:rPr>
      <w:vertAlign w:val="superscript"/>
    </w:rPr>
  </w:style>
  <w:style w:type="character" w:customStyle="1" w:styleId="artdeco-hoverable-trigger">
    <w:name w:val="artdeco-hoverable-trigger"/>
    <w:basedOn w:val="Fuentedeprrafopredeter"/>
    <w:rsid w:val="00DF7E7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D668A"/>
    <w:rPr>
      <w:color w:val="605E5C"/>
      <w:shd w:val="clear" w:color="auto" w:fill="E1DFDD"/>
    </w:rPr>
  </w:style>
  <w:style w:type="table" w:styleId="Tablaconcuadrcula8">
    <w:name w:val="Table Grid 8"/>
    <w:basedOn w:val="Tablanormal"/>
    <w:rsid w:val="00917AAA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shd w:val="solid" w:color="000080" w:fill="FFFFFF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15950"/>
    <w:rPr>
      <w:color w:val="605E5C"/>
      <w:shd w:val="clear" w:color="auto" w:fill="E1DFDD"/>
    </w:rPr>
  </w:style>
  <w:style w:type="paragraph" w:customStyle="1" w:styleId="Default">
    <w:name w:val="Default"/>
    <w:rsid w:val="00102F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867D6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26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8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2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0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9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9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8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16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1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076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8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7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0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3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822227T\Desktop\convenios%20UJI,%20POLI%20ILI\Convenio%20POLISABIO%20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EBC846A4C640745A42B04087E22E6EF" ma:contentTypeVersion="16" ma:contentTypeDescription="Crear nuevo documento." ma:contentTypeScope="" ma:versionID="2967e76762abb840d1ccc395ade63f1f">
  <xsd:schema xmlns:xsd="http://www.w3.org/2001/XMLSchema" xmlns:xs="http://www.w3.org/2001/XMLSchema" xmlns:p="http://schemas.microsoft.com/office/2006/metadata/properties" xmlns:ns2="61426cfc-ef5e-4f18-a223-6220a42442cd" xmlns:ns3="97562f19-9da4-4e22-b9b4-fa214e56cf24" targetNamespace="http://schemas.microsoft.com/office/2006/metadata/properties" ma:root="true" ma:fieldsID="c944b285873e169dc85b6afcc65056ea" ns2:_="" ns3:_="">
    <xsd:import namespace="61426cfc-ef5e-4f18-a223-6220a42442cd"/>
    <xsd:import namespace="97562f19-9da4-4e22-b9b4-fa214e56cf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26cfc-ef5e-4f18-a223-6220a42442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62f19-9da4-4e22-b9b4-fa214e56cf2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BE4634-823F-4EE2-BBF9-6FDE5FB21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426cfc-ef5e-4f18-a223-6220a42442cd"/>
    <ds:schemaRef ds:uri="97562f19-9da4-4e22-b9b4-fa214e56cf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68873D-6D38-4366-AF70-F2707EF24E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6309D4-CC92-4F38-BD6D-E29F1A78D2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71CCE1-5AEE-4E7A-822D-88968B532E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Convenio POLISABIO 2021</Template>
  <TotalTime>0</TotalTime>
  <Pages>1</Pages>
  <Words>212</Words>
  <Characters>1348</Characters>
  <Application>Microsoft Office Word</Application>
  <DocSecurity>0</DocSecurity>
  <Lines>11</Lines>
  <Paragraphs>3</Paragraphs>
  <ScaleCrop>false</ScaleCrop>
  <Company>CTT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ACUERDO DE CONFIDENCIALIDAD</dc:title>
  <dc:subject/>
  <dc:creator>Amparo Arlandis Villarroya</dc:creator>
  <cp:keywords/>
  <cp:lastModifiedBy>Ma Carmen Rodrigo Aliaga</cp:lastModifiedBy>
  <cp:revision>13</cp:revision>
  <cp:lastPrinted>2025-11-07T02:14:00Z</cp:lastPrinted>
  <dcterms:created xsi:type="dcterms:W3CDTF">2026-06-15T10:09:00Z</dcterms:created>
  <dcterms:modified xsi:type="dcterms:W3CDTF">2026-06-23T08:17:00Z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0x010100AEBC846A4C640745A42B04087E22E6EF</vt:lpwstr>
  </property>
  <property fmtid="{D5CDD505-2E9C-101B-9397-08002B2CF9AE}" pid="4" name="GrammarlyDocumentId">
    <vt:lpwstr>8a37633ec991653da3ca3735336b675993a2a6a712cb742193a537408e34e315</vt:lpwstr>
  </property>
</Properties>
</file>