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072FB" w14:textId="77777777" w:rsidR="007C55A1" w:rsidRDefault="007C55A1" w:rsidP="007C55A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Calibri" w:hAnsi="Calibri" w:cs="Arial"/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Convocatòria </w:t>
      </w:r>
      <w:bookmarkStart w:id="0" w:name="_Hlk74745331"/>
      <w:r>
        <w:rPr>
          <w:b/>
          <w:bCs/>
          <w:color w:val="000000"/>
          <w:sz w:val="24"/>
          <w:szCs w:val="24"/>
        </w:rPr>
        <w:t>complementària d'ajudes per a la requalificació del sistema universitari espanyol per a 2021-2023</w:t>
      </w:r>
      <w:bookmarkEnd w:id="0"/>
    </w:p>
    <w:p w14:paraId="79A7FD0B" w14:textId="77777777" w:rsidR="007C55A1" w:rsidRDefault="007C55A1" w:rsidP="006D2B0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  <w:szCs w:val="24"/>
        </w:rPr>
      </w:pPr>
    </w:p>
    <w:p w14:paraId="3CA3848F" w14:textId="77777777" w:rsidR="00333CC7" w:rsidRDefault="008E43B4" w:rsidP="006D2B0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b/>
          <w:bCs/>
          <w:color w:val="000000"/>
          <w:sz w:val="24"/>
          <w:szCs w:val="24"/>
        </w:rPr>
        <w:t>AJUDES MARGARITA SALAS PER A LA FORMACIÓ DE JOVES DOCTORS</w:t>
      </w:r>
      <w:r>
        <w:rPr>
          <w:rFonts w:ascii="Arial Narrow" w:hAnsi="Arial Narrow"/>
          <w:b/>
          <w:sz w:val="24"/>
        </w:rPr>
        <w:t xml:space="preserve"> </w:t>
      </w:r>
    </w:p>
    <w:p w14:paraId="68213BA3" w14:textId="77777777" w:rsidR="008E43B4" w:rsidRPr="006D2B06" w:rsidRDefault="008E43B4" w:rsidP="006D2B0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Imprés 5: Acceptació de l'estada pel centre receptor</w:t>
      </w:r>
    </w:p>
    <w:p w14:paraId="5DF9C650" w14:textId="77777777" w:rsidR="00434EA6" w:rsidRDefault="00434EA6" w:rsidP="00434EA6">
      <w:pPr>
        <w:jc w:val="both"/>
        <w:rPr>
          <w:b/>
          <w:sz w:val="28"/>
          <w:szCs w:val="28"/>
        </w:rPr>
      </w:pPr>
    </w:p>
    <w:p w14:paraId="5239CCB1" w14:textId="77777777" w:rsidR="00434EA6" w:rsidRPr="007160D5" w:rsidRDefault="00434EA6" w:rsidP="00434EA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 la persona sol·licitant de l'ajuda</w:t>
      </w:r>
    </w:p>
    <w:p w14:paraId="0E6E9625" w14:textId="77777777" w:rsidR="00434EA6" w:rsidRDefault="00434EA6" w:rsidP="00434EA6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3119"/>
        <w:gridCol w:w="2552"/>
        <w:gridCol w:w="2008"/>
        <w:gridCol w:w="2102"/>
      </w:tblGrid>
      <w:tr w:rsidR="00434EA6" w14:paraId="63407B38" w14:textId="77777777" w:rsidTr="00F1084E">
        <w:tc>
          <w:tcPr>
            <w:tcW w:w="3119" w:type="dxa"/>
          </w:tcPr>
          <w:p w14:paraId="4382B5E0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Primer cognom</w:t>
            </w:r>
          </w:p>
          <w:p w14:paraId="08882134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" w:name="Texto12"/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tc>
          <w:tcPr>
            <w:tcW w:w="2552" w:type="dxa"/>
          </w:tcPr>
          <w:p w14:paraId="696E7EA9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Segon  cognom</w:t>
            </w:r>
          </w:p>
          <w:p w14:paraId="4EFE1121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008" w:type="dxa"/>
          </w:tcPr>
          <w:p w14:paraId="03E402DF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</w:t>
            </w:r>
          </w:p>
          <w:p w14:paraId="5D4EDD5B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02" w:type="dxa"/>
          </w:tcPr>
          <w:p w14:paraId="358EDCAD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NIF</w:t>
            </w:r>
          </w:p>
          <w:p w14:paraId="44B4B2E9" w14:textId="77777777" w:rsidR="00434EA6" w:rsidRPr="008918CE" w:rsidRDefault="00434EA6" w:rsidP="003F4272">
            <w:pPr>
              <w:pStyle w:val="Ttulo10"/>
              <w:jc w:val="both"/>
              <w:rPr>
                <w:sz w:val="22"/>
                <w:szCs w:val="22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3BC406BC" w14:textId="77777777" w:rsidR="00434EA6" w:rsidRDefault="00434EA6" w:rsidP="00434EA6">
      <w:pPr>
        <w:jc w:val="both"/>
        <w:rPr>
          <w:b/>
          <w:sz w:val="28"/>
          <w:szCs w:val="28"/>
        </w:rPr>
      </w:pPr>
    </w:p>
    <w:p w14:paraId="6A4329A5" w14:textId="77777777" w:rsidR="00434EA6" w:rsidRDefault="00434EA6" w:rsidP="00434EA6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Dades del centre d'incorporació</w:t>
      </w:r>
    </w:p>
    <w:p w14:paraId="2DA1867E" w14:textId="77777777" w:rsidR="00434EA6" w:rsidRPr="007160D5" w:rsidRDefault="00434EA6" w:rsidP="00434EA6">
      <w:pPr>
        <w:jc w:val="both"/>
        <w:rPr>
          <w:b/>
          <w:sz w:val="28"/>
          <w:szCs w:val="28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9781"/>
      </w:tblGrid>
      <w:tr w:rsidR="00434EA6" w:rsidRPr="006069A1" w14:paraId="29162C9D" w14:textId="77777777" w:rsidTr="00F1084E">
        <w:tc>
          <w:tcPr>
            <w:tcW w:w="9781" w:type="dxa"/>
          </w:tcPr>
          <w:p w14:paraId="28B16AAA" w14:textId="77777777" w:rsidR="00434EA6" w:rsidRPr="006069A1" w:rsidRDefault="001679C3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Institució del grup receptor </w:t>
            </w:r>
          </w:p>
          <w:p w14:paraId="3955BBE6" w14:textId="77777777" w:rsidR="00434EA6" w:rsidRPr="006069A1" w:rsidRDefault="00434EA6" w:rsidP="003F4272">
            <w:pPr>
              <w:pStyle w:val="Ttulo10"/>
              <w:tabs>
                <w:tab w:val="left" w:pos="3840"/>
              </w:tabs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34EA6" w:rsidRPr="006069A1" w14:paraId="6E77B00A" w14:textId="77777777" w:rsidTr="00F1084E">
        <w:tc>
          <w:tcPr>
            <w:tcW w:w="9781" w:type="dxa"/>
          </w:tcPr>
          <w:p w14:paraId="52BA5681" w14:textId="77777777" w:rsidR="00434EA6" w:rsidRPr="006069A1" w:rsidRDefault="00434EA6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Cognoms i nom de la persona responsable de la institució del grup receptor </w:t>
            </w:r>
          </w:p>
          <w:p w14:paraId="51957A0A" w14:textId="77777777" w:rsidR="00434EA6" w:rsidRPr="006069A1" w:rsidRDefault="00434EA6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34EA6" w:rsidRPr="006069A1" w14:paraId="46671934" w14:textId="77777777" w:rsidTr="00F1084E">
        <w:tc>
          <w:tcPr>
            <w:tcW w:w="9781" w:type="dxa"/>
          </w:tcPr>
          <w:p w14:paraId="00A96ABF" w14:textId="77777777" w:rsidR="00434EA6" w:rsidRPr="006069A1" w:rsidRDefault="001679C3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Grup receptor </w:t>
            </w:r>
          </w:p>
          <w:p w14:paraId="7E70BF48" w14:textId="77777777" w:rsidR="00434EA6" w:rsidRPr="006069A1" w:rsidRDefault="00434EA6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434EA6" w:rsidRPr="006069A1" w14:paraId="63A06B2A" w14:textId="77777777" w:rsidTr="00F1084E">
        <w:tc>
          <w:tcPr>
            <w:tcW w:w="9781" w:type="dxa"/>
          </w:tcPr>
          <w:p w14:paraId="7C3EC26B" w14:textId="77777777" w:rsidR="00434EA6" w:rsidRPr="006069A1" w:rsidRDefault="00434EA6" w:rsidP="003F4272">
            <w:pPr>
              <w:pStyle w:val="Ttulo1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Cognoms i nom de la persona responsable del grup receptor </w:t>
            </w:r>
          </w:p>
          <w:p w14:paraId="0EB57D9B" w14:textId="77777777" w:rsidR="00434EA6" w:rsidRPr="006069A1" w:rsidRDefault="00434EA6" w:rsidP="003F4272">
            <w:pPr>
              <w:pStyle w:val="Ttulo10"/>
              <w:jc w:val="left"/>
              <w:rPr>
                <w:sz w:val="22"/>
                <w:szCs w:val="22"/>
              </w:rPr>
            </w:pPr>
            <w:r w:rsidRPr="006069A1">
              <w:rPr>
                <w:rFonts w:cs="Arial"/>
                <w:sz w:val="22"/>
                <w:szCs w:val="22"/>
              </w:rPr>
              <w:fldChar w:fldCharType="begin" w:fldLock="1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6069A1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6069A1">
              <w:rPr>
                <w:rFonts w:cs="Arial"/>
                <w:sz w:val="22"/>
                <w:szCs w:val="22"/>
              </w:rPr>
            </w:r>
            <w:r w:rsidRPr="006069A1"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 w:rsidRPr="006069A1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C3C0B84" w14:textId="77777777" w:rsidR="00434EA6" w:rsidRDefault="00434EA6" w:rsidP="00883933">
      <w:pPr>
        <w:spacing w:line="360" w:lineRule="auto"/>
        <w:rPr>
          <w:b/>
          <w:szCs w:val="22"/>
          <w:u w:val="single"/>
        </w:rPr>
      </w:pPr>
    </w:p>
    <w:p w14:paraId="469297F3" w14:textId="77777777" w:rsidR="00434EA6" w:rsidRDefault="00434EA6">
      <w:pPr>
        <w:rPr>
          <w:b/>
          <w:szCs w:val="22"/>
          <w:u w:val="single"/>
        </w:rPr>
      </w:pPr>
      <w:r>
        <w:br w:type="page"/>
      </w:r>
    </w:p>
    <w:p w14:paraId="00DC2CAF" w14:textId="77777777" w:rsidR="00883933" w:rsidRDefault="00434EA6" w:rsidP="00883933">
      <w:pPr>
        <w:spacing w:line="360" w:lineRule="auto"/>
        <w:jc w:val="both"/>
      </w:pPr>
      <w:r w:rsidRPr="006069A1">
        <w:rPr>
          <w:rFonts w:cs="Arial"/>
          <w:szCs w:val="22"/>
        </w:rPr>
        <w:lastRenderedPageBreak/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com a responsable de la institució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faig constar que el/la candidat/a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ha sigut acceptat per a dur a terme una estada en el grup d'investigació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durant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mesos en el període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>, en cas que resulte beneficiari/da de l'AJUDA MARGARITA SALAS PER A LA FORMACIÓ DE JOVES DOCTORS.</w:t>
      </w:r>
    </w:p>
    <w:p w14:paraId="19AADC2A" w14:textId="77777777" w:rsidR="00434EA6" w:rsidRDefault="00434EA6" w:rsidP="00883933">
      <w:pPr>
        <w:spacing w:line="360" w:lineRule="auto"/>
        <w:jc w:val="both"/>
      </w:pPr>
    </w:p>
    <w:p w14:paraId="4ACCFFA4" w14:textId="77777777" w:rsidR="00434EA6" w:rsidRPr="0086251C" w:rsidRDefault="00434EA6" w:rsidP="00434EA6">
      <w:pPr>
        <w:jc w:val="center"/>
      </w:pP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de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de 2022</w:t>
      </w:r>
    </w:p>
    <w:p w14:paraId="35780764" w14:textId="77777777" w:rsidR="00434EA6" w:rsidRPr="0086251C" w:rsidRDefault="00434EA6" w:rsidP="00434EA6">
      <w:pPr>
        <w:jc w:val="center"/>
      </w:pPr>
    </w:p>
    <w:p w14:paraId="58C04A2A" w14:textId="77777777" w:rsidR="00883933" w:rsidRDefault="00883933" w:rsidP="00883933">
      <w:pPr>
        <w:spacing w:line="360" w:lineRule="auto"/>
        <w:jc w:val="center"/>
      </w:pPr>
    </w:p>
    <w:p w14:paraId="63EA07FE" w14:textId="77777777" w:rsidR="00434EA6" w:rsidRDefault="00434EA6" w:rsidP="00883933">
      <w:pPr>
        <w:spacing w:line="360" w:lineRule="auto"/>
        <w:jc w:val="center"/>
      </w:pPr>
    </w:p>
    <w:p w14:paraId="24419A34" w14:textId="77777777" w:rsidR="00883933" w:rsidRPr="00883933" w:rsidRDefault="00883933" w:rsidP="00883933">
      <w:pPr>
        <w:spacing w:line="360" w:lineRule="auto"/>
        <w:jc w:val="center"/>
      </w:pPr>
      <w:r>
        <w:t>Responsable de la institució</w:t>
      </w:r>
    </w:p>
    <w:p w14:paraId="03C58B32" w14:textId="77777777" w:rsidR="00472EB0" w:rsidRDefault="00472EB0" w:rsidP="00883933">
      <w:pPr>
        <w:spacing w:line="360" w:lineRule="auto"/>
        <w:rPr>
          <w:lang w:val="es-ES_tradnl"/>
        </w:rPr>
      </w:pPr>
    </w:p>
    <w:p w14:paraId="4C79A985" w14:textId="77777777" w:rsidR="00883933" w:rsidRDefault="00434EA6" w:rsidP="00883933">
      <w:pPr>
        <w:spacing w:line="360" w:lineRule="auto"/>
        <w:jc w:val="both"/>
      </w:pP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com a responsable del grup d'investigació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faig constar que el/la candidat/a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ha sigut acceptat per a dur a terme una estada en el grup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durant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mesos en el període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>, en cas que resulte beneficiari/ària d'una AJUDA MARGARITA SALAS PER A LA FORMACIÓ DE JOVES DOCTORS.</w:t>
      </w:r>
    </w:p>
    <w:p w14:paraId="72694188" w14:textId="77777777" w:rsidR="00434EA6" w:rsidRDefault="00434EA6" w:rsidP="00883933">
      <w:pPr>
        <w:spacing w:line="360" w:lineRule="auto"/>
        <w:jc w:val="both"/>
      </w:pPr>
    </w:p>
    <w:p w14:paraId="4B040607" w14:textId="77777777" w:rsidR="00883933" w:rsidRDefault="00434EA6" w:rsidP="00883933">
      <w:pPr>
        <w:spacing w:line="360" w:lineRule="auto"/>
        <w:jc w:val="center"/>
      </w:pP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,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de </w:t>
      </w:r>
      <w:r w:rsidRPr="006069A1">
        <w:rPr>
          <w:rFonts w:cs="Arial"/>
          <w:szCs w:val="22"/>
        </w:rPr>
        <w:fldChar w:fldCharType="begin" w:fldLock="1">
          <w:ffData>
            <w:name w:val="Texto12"/>
            <w:enabled/>
            <w:calcOnExit w:val="0"/>
            <w:textInput/>
          </w:ffData>
        </w:fldChar>
      </w:r>
      <w:r w:rsidRPr="006069A1">
        <w:rPr>
          <w:rFonts w:cs="Arial"/>
          <w:szCs w:val="22"/>
        </w:rPr>
        <w:instrText xml:space="preserve"> FORMTEXT </w:instrText>
      </w:r>
      <w:r w:rsidRPr="006069A1">
        <w:rPr>
          <w:rFonts w:cs="Arial"/>
          <w:szCs w:val="22"/>
        </w:rPr>
      </w:r>
      <w:r w:rsidRPr="006069A1">
        <w:rPr>
          <w:rFonts w:cs="Arial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6069A1">
        <w:rPr>
          <w:rFonts w:cs="Arial"/>
          <w:szCs w:val="22"/>
        </w:rPr>
        <w:fldChar w:fldCharType="end"/>
      </w:r>
      <w:r>
        <w:t xml:space="preserve"> de 2022</w:t>
      </w:r>
    </w:p>
    <w:p w14:paraId="74680BB0" w14:textId="77777777" w:rsidR="00883933" w:rsidRDefault="00883933" w:rsidP="00883933">
      <w:pPr>
        <w:spacing w:line="360" w:lineRule="auto"/>
        <w:jc w:val="center"/>
      </w:pPr>
    </w:p>
    <w:p w14:paraId="56955446" w14:textId="77777777" w:rsidR="00434EA6" w:rsidRDefault="00434EA6" w:rsidP="00883933">
      <w:pPr>
        <w:spacing w:line="360" w:lineRule="auto"/>
        <w:jc w:val="center"/>
      </w:pPr>
    </w:p>
    <w:p w14:paraId="39CEECA7" w14:textId="77777777" w:rsidR="00434EA6" w:rsidRDefault="00434EA6" w:rsidP="00883933">
      <w:pPr>
        <w:spacing w:line="360" w:lineRule="auto"/>
        <w:jc w:val="center"/>
      </w:pPr>
    </w:p>
    <w:p w14:paraId="525999BC" w14:textId="77777777" w:rsidR="00883933" w:rsidRPr="00883933" w:rsidRDefault="002630E4" w:rsidP="00883933">
      <w:pPr>
        <w:spacing w:line="360" w:lineRule="auto"/>
        <w:jc w:val="center"/>
      </w:pPr>
      <w:r>
        <w:t>Responsable del grup</w:t>
      </w:r>
    </w:p>
    <w:sectPr w:rsidR="00883933" w:rsidRPr="00883933" w:rsidSect="00FB48D4">
      <w:headerReference w:type="default" r:id="rId6"/>
      <w:footerReference w:type="default" r:id="rId7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A2D20" w14:textId="77777777" w:rsidR="00191120" w:rsidRDefault="00191120">
      <w:r>
        <w:separator/>
      </w:r>
    </w:p>
  </w:endnote>
  <w:endnote w:type="continuationSeparator" w:id="0">
    <w:p w14:paraId="7ACCB4FC" w14:textId="77777777" w:rsidR="00191120" w:rsidRDefault="0019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C54B" w14:textId="77777777" w:rsidR="00434EA6" w:rsidRPr="0077235E" w:rsidRDefault="00434EA6" w:rsidP="00434EA6">
    <w:pPr>
      <w:pStyle w:val="Piedepgina"/>
      <w:jc w:val="right"/>
      <w:rPr>
        <w:rFonts w:cs="Arial"/>
        <w:b/>
      </w:rPr>
    </w:pPr>
    <w:r>
      <w:rPr>
        <w:noProof/>
        <w:lang w:val="ca-ES" w:eastAsia="ca-ES"/>
      </w:rPr>
      <w:drawing>
        <wp:inline distT="0" distB="0" distL="0" distR="0" wp14:anchorId="6C9E19BA" wp14:editId="084DEC62">
          <wp:extent cx="737235" cy="500150"/>
          <wp:effectExtent l="0" t="0" r="5715" b="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0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235" cy="5001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B4BBB8" w14:textId="77777777" w:rsidR="00FB48D4" w:rsidRPr="0077235E" w:rsidRDefault="00434EA6" w:rsidP="00FB48D4">
    <w:pPr>
      <w:pStyle w:val="Piedepgina"/>
      <w:rPr>
        <w:rFonts w:cs="Arial"/>
        <w:b/>
      </w:rPr>
    </w:pPr>
    <w:r>
      <w:rPr>
        <w:b/>
      </w:rPr>
      <w:tab/>
    </w:r>
    <w:r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62A1D" w14:textId="77777777" w:rsidR="00191120" w:rsidRDefault="00191120">
      <w:r>
        <w:separator/>
      </w:r>
    </w:p>
  </w:footnote>
  <w:footnote w:type="continuationSeparator" w:id="0">
    <w:p w14:paraId="00F38E5A" w14:textId="77777777" w:rsidR="00191120" w:rsidRDefault="00191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AB2D6" w14:textId="77777777" w:rsidR="00434EA6" w:rsidRDefault="00434EA6" w:rsidP="00434EA6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60288" behindDoc="0" locked="0" layoutInCell="1" allowOverlap="1" wp14:anchorId="1641C928" wp14:editId="74CECD55">
          <wp:simplePos x="0" y="0"/>
          <wp:positionH relativeFrom="margin">
            <wp:posOffset>4001770</wp:posOffset>
          </wp:positionH>
          <wp:positionV relativeFrom="paragraph">
            <wp:posOffset>-68580</wp:posOffset>
          </wp:positionV>
          <wp:extent cx="1842135" cy="1149985"/>
          <wp:effectExtent l="0" t="0" r="5715" b="0"/>
          <wp:wrapThrough wrapText="bothSides">
            <wp:wrapPolygon edited="0">
              <wp:start x="0" y="0"/>
              <wp:lineTo x="0" y="21111"/>
              <wp:lineTo x="21444" y="21111"/>
              <wp:lineTo x="21444" y="0"/>
              <wp:lineTo x="0" y="0"/>
            </wp:wrapPolygon>
          </wp:wrapThrough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135" cy="1149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3CA832DC" wp14:editId="1BB3FADD">
          <wp:simplePos x="0" y="0"/>
          <wp:positionH relativeFrom="column">
            <wp:posOffset>-413385</wp:posOffset>
          </wp:positionH>
          <wp:positionV relativeFrom="paragraph">
            <wp:posOffset>7620</wp:posOffset>
          </wp:positionV>
          <wp:extent cx="1657350" cy="582930"/>
          <wp:effectExtent l="0" t="0" r="0" b="7620"/>
          <wp:wrapThrough wrapText="bothSides">
            <wp:wrapPolygon edited="0">
              <wp:start x="0" y="0"/>
              <wp:lineTo x="0" y="21176"/>
              <wp:lineTo x="21352" y="21176"/>
              <wp:lineTo x="21352" y="0"/>
              <wp:lineTo x="0" y="0"/>
            </wp:wrapPolygon>
          </wp:wrapThrough>
          <wp:docPr id="16" name="Imagen 16" descr="C:\Users\etomas\AppData\Local\Microsoft\Windows\INetCache\Content.MSO\DF65E41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C:\Users\etomas\AppData\Local\Microsoft\Windows\INetCache\Content.MSO\DF65E412.tm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7350" cy="582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ca-ES" w:eastAsia="ca-ES"/>
      </w:rPr>
      <w:drawing>
        <wp:inline distT="0" distB="0" distL="0" distR="0" wp14:anchorId="62ABBB10" wp14:editId="7134394A">
          <wp:extent cx="2254102" cy="648586"/>
          <wp:effectExtent l="0" t="0" r="0" b="0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t="1" r="2548" b="6387"/>
                  <a:stretch/>
                </pic:blipFill>
                <pic:spPr bwMode="auto">
                  <a:xfrm>
                    <a:off x="0" y="0"/>
                    <a:ext cx="2429836" cy="69915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r>
      <w:rPr>
        <w:noProof/>
        <w:lang w:val="ca-ES" w:eastAsia="ca-ES"/>
      </w:rPr>
      <w:drawing>
        <wp:inline distT="0" distB="0" distL="0" distR="0" wp14:anchorId="7B86BBF9" wp14:editId="7AE63577">
          <wp:extent cx="2925495" cy="47846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3994" cy="483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  <w:r>
      <w:tab/>
    </w:r>
  </w:p>
  <w:p w14:paraId="6A5BBC2B" w14:textId="77777777" w:rsidR="00FB48D4" w:rsidRPr="00434EA6" w:rsidRDefault="00FB48D4" w:rsidP="00434E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3B4"/>
    <w:rsid w:val="000059DF"/>
    <w:rsid w:val="00031031"/>
    <w:rsid w:val="0004737F"/>
    <w:rsid w:val="000511D0"/>
    <w:rsid w:val="000E7177"/>
    <w:rsid w:val="001057C3"/>
    <w:rsid w:val="00107F2D"/>
    <w:rsid w:val="00155969"/>
    <w:rsid w:val="001679C3"/>
    <w:rsid w:val="00191120"/>
    <w:rsid w:val="001C3B4A"/>
    <w:rsid w:val="001D4E13"/>
    <w:rsid w:val="001D7E4E"/>
    <w:rsid w:val="001F3A2C"/>
    <w:rsid w:val="002055C0"/>
    <w:rsid w:val="00257018"/>
    <w:rsid w:val="002573F3"/>
    <w:rsid w:val="002630E4"/>
    <w:rsid w:val="00282087"/>
    <w:rsid w:val="002A0D36"/>
    <w:rsid w:val="002A7E50"/>
    <w:rsid w:val="002A7FAF"/>
    <w:rsid w:val="002B1930"/>
    <w:rsid w:val="002C7023"/>
    <w:rsid w:val="003225BA"/>
    <w:rsid w:val="00333CC7"/>
    <w:rsid w:val="003A684D"/>
    <w:rsid w:val="003B5237"/>
    <w:rsid w:val="003B5E37"/>
    <w:rsid w:val="004161B9"/>
    <w:rsid w:val="00434EA6"/>
    <w:rsid w:val="00452FCF"/>
    <w:rsid w:val="00472EB0"/>
    <w:rsid w:val="004775ED"/>
    <w:rsid w:val="004D3A9D"/>
    <w:rsid w:val="004F27C3"/>
    <w:rsid w:val="00511B30"/>
    <w:rsid w:val="005406C2"/>
    <w:rsid w:val="00595BA6"/>
    <w:rsid w:val="006A3566"/>
    <w:rsid w:val="006D2B06"/>
    <w:rsid w:val="00737D70"/>
    <w:rsid w:val="007432AF"/>
    <w:rsid w:val="00752BE8"/>
    <w:rsid w:val="00765D22"/>
    <w:rsid w:val="0077235E"/>
    <w:rsid w:val="007968BE"/>
    <w:rsid w:val="007969D5"/>
    <w:rsid w:val="007C55A1"/>
    <w:rsid w:val="00843485"/>
    <w:rsid w:val="00871E46"/>
    <w:rsid w:val="00883933"/>
    <w:rsid w:val="008E43B4"/>
    <w:rsid w:val="008F56CB"/>
    <w:rsid w:val="00993F35"/>
    <w:rsid w:val="009E2CA9"/>
    <w:rsid w:val="009E3722"/>
    <w:rsid w:val="00A046EA"/>
    <w:rsid w:val="00A37320"/>
    <w:rsid w:val="00A47099"/>
    <w:rsid w:val="00A53540"/>
    <w:rsid w:val="00A60C18"/>
    <w:rsid w:val="00AE741E"/>
    <w:rsid w:val="00C06345"/>
    <w:rsid w:val="00C84CFD"/>
    <w:rsid w:val="00D27450"/>
    <w:rsid w:val="00D87A89"/>
    <w:rsid w:val="00D87DCD"/>
    <w:rsid w:val="00DF38D8"/>
    <w:rsid w:val="00E10866"/>
    <w:rsid w:val="00E23796"/>
    <w:rsid w:val="00E3511D"/>
    <w:rsid w:val="00E51DC6"/>
    <w:rsid w:val="00E80701"/>
    <w:rsid w:val="00EA60B1"/>
    <w:rsid w:val="00EE3AB5"/>
    <w:rsid w:val="00EE3D9F"/>
    <w:rsid w:val="00EF4A01"/>
    <w:rsid w:val="00F0585E"/>
    <w:rsid w:val="00F1084E"/>
    <w:rsid w:val="00F557A0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AE7674"/>
  <w15:chartTrackingRefBased/>
  <w15:docId w15:val="{0BCE7B72-714F-4702-80FA-5C0AD2D95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-valencia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43B4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  <w:rPr>
      <w:sz w:val="20"/>
      <w:szCs w:val="24"/>
    </w:r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8E43B4"/>
    <w:pPr>
      <w:jc w:val="center"/>
    </w:pPr>
    <w:rPr>
      <w:b/>
      <w:sz w:val="24"/>
    </w:rPr>
  </w:style>
  <w:style w:type="paragraph" w:customStyle="1" w:styleId="Default">
    <w:name w:val="Default"/>
    <w:rsid w:val="002C7023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34EA6"/>
    <w:rPr>
      <w:rFonts w:ascii="Arial" w:hAnsi="Arial"/>
      <w:szCs w:val="24"/>
    </w:rPr>
  </w:style>
  <w:style w:type="table" w:styleId="Tablaconcuadrcula">
    <w:name w:val="Table Grid"/>
    <w:basedOn w:val="Tablanormal"/>
    <w:rsid w:val="00434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Copia%20Seguridad%2020-10-2010\Ordenador%20nuevo\1_Direccion_area\Logos_VIIN\VINV_c_ver.dot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VINV_c_ver.dot.dotx</Template>
  <TotalTime>0</TotalTime>
  <Pages>2</Pages>
  <Words>256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</dc:creator>
  <cp:keywords/>
  <cp:lastModifiedBy>Sergio Lecuona Fornes</cp:lastModifiedBy>
  <cp:revision>2</cp:revision>
  <dcterms:created xsi:type="dcterms:W3CDTF">2025-05-13T13:15:00Z</dcterms:created>
  <dcterms:modified xsi:type="dcterms:W3CDTF">2025-05-13T13:15:00Z</dcterms:modified>
</cp:coreProperties>
</file>