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74D37" w14:textId="77777777" w:rsidR="007350CA" w:rsidRDefault="007350CA" w:rsidP="008E43B4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  <w:szCs w:val="24"/>
        </w:rPr>
      </w:pPr>
    </w:p>
    <w:p w14:paraId="6BC7BCBE" w14:textId="77777777" w:rsidR="007350CA" w:rsidRDefault="007350CA" w:rsidP="007350CA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  <w:szCs w:val="24"/>
        </w:rPr>
      </w:pPr>
    </w:p>
    <w:p w14:paraId="68A0B26B" w14:textId="7F6A665B" w:rsidR="007350CA" w:rsidRPr="00221A80" w:rsidRDefault="007350CA" w:rsidP="007350CA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Convocatòria </w:t>
      </w:r>
      <w:bookmarkStart w:id="0" w:name="_Hlk74745331"/>
      <w:r>
        <w:rPr>
          <w:b/>
          <w:bCs/>
          <w:color w:val="000000"/>
          <w:sz w:val="24"/>
          <w:szCs w:val="24"/>
        </w:rPr>
        <w:t>complementària d'ajudes per a la requalificació del sistema universitari espanyol per a 2021-2023</w:t>
      </w:r>
      <w:bookmarkEnd w:id="0"/>
    </w:p>
    <w:p w14:paraId="77E99433" w14:textId="77777777" w:rsidR="007350CA" w:rsidRDefault="007350CA" w:rsidP="007350CA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  <w:szCs w:val="24"/>
        </w:rPr>
      </w:pPr>
    </w:p>
    <w:p w14:paraId="4CA1AC11" w14:textId="56E766DB" w:rsidR="007350CA" w:rsidRDefault="007350CA" w:rsidP="007350CA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AJUDES MARGARITA SALAS PER A LA FORMACIÓ DE JOVES DOCTORS</w:t>
      </w:r>
    </w:p>
    <w:p w14:paraId="13DDC351" w14:textId="77777777" w:rsidR="007350CA" w:rsidRDefault="007350CA" w:rsidP="008E43B4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  <w:szCs w:val="24"/>
        </w:rPr>
      </w:pPr>
    </w:p>
    <w:p w14:paraId="74D72884" w14:textId="77777777" w:rsidR="007350CA" w:rsidRDefault="007350CA" w:rsidP="008E43B4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  <w:szCs w:val="24"/>
        </w:rPr>
      </w:pPr>
    </w:p>
    <w:p w14:paraId="1419BB19" w14:textId="0C27A4A0" w:rsidR="008E43B4" w:rsidRPr="00732124" w:rsidRDefault="007350CA" w:rsidP="008E43B4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Imprés 4: Memòria justificativa de l'impacte de l'estada en el progrés de la carrera docent i investigadora de la persona candidata</w:t>
      </w:r>
    </w:p>
    <w:p w14:paraId="3A2B7171" w14:textId="77777777" w:rsidR="008E43B4" w:rsidRPr="00A60AE4" w:rsidRDefault="008E43B4" w:rsidP="008E43B4">
      <w:pPr>
        <w:pStyle w:val="Ttulo10"/>
        <w:jc w:val="left"/>
        <w:rPr>
          <w:lang w:val="es-ES_tradnl"/>
        </w:rPr>
      </w:pPr>
    </w:p>
    <w:p w14:paraId="36D688C1" w14:textId="77777777" w:rsidR="00A26DC3" w:rsidRPr="007160D5" w:rsidRDefault="00A26DC3" w:rsidP="00A26DC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Dades de la persona sol·licitant de l'ajuda</w:t>
      </w:r>
    </w:p>
    <w:p w14:paraId="5F49124D" w14:textId="77777777" w:rsidR="00A26DC3" w:rsidRDefault="00A26DC3" w:rsidP="00A26DC3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3119"/>
        <w:gridCol w:w="2552"/>
        <w:gridCol w:w="2008"/>
        <w:gridCol w:w="2102"/>
      </w:tblGrid>
      <w:tr w:rsidR="00A26DC3" w14:paraId="4A0E9821" w14:textId="77777777" w:rsidTr="00701101">
        <w:tc>
          <w:tcPr>
            <w:tcW w:w="3119" w:type="dxa"/>
          </w:tcPr>
          <w:p w14:paraId="11500B09" w14:textId="77777777" w:rsidR="00A26DC3" w:rsidRPr="008918CE" w:rsidRDefault="00A26DC3" w:rsidP="003F4272">
            <w:pPr>
              <w:pStyle w:val="Ttulo1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Primer cognom</w:t>
            </w:r>
          </w:p>
          <w:p w14:paraId="46C423CC" w14:textId="77777777" w:rsidR="00A26DC3" w:rsidRPr="008918CE" w:rsidRDefault="00A26DC3" w:rsidP="003F4272">
            <w:pPr>
              <w:pStyle w:val="Ttulo10"/>
              <w:jc w:val="both"/>
              <w:rPr>
                <w:sz w:val="22"/>
                <w:szCs w:val="22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" w:name="Texto12"/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2552" w:type="dxa"/>
          </w:tcPr>
          <w:p w14:paraId="6D9E268B" w14:textId="77777777" w:rsidR="00A26DC3" w:rsidRPr="008918CE" w:rsidRDefault="00A26DC3" w:rsidP="003F4272">
            <w:pPr>
              <w:pStyle w:val="Ttulo1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Segon  cognom</w:t>
            </w:r>
          </w:p>
          <w:p w14:paraId="67398FBD" w14:textId="77777777" w:rsidR="00A26DC3" w:rsidRPr="008918CE" w:rsidRDefault="00A26DC3" w:rsidP="003F4272">
            <w:pPr>
              <w:pStyle w:val="Ttulo10"/>
              <w:jc w:val="both"/>
              <w:rPr>
                <w:sz w:val="22"/>
                <w:szCs w:val="22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008" w:type="dxa"/>
          </w:tcPr>
          <w:p w14:paraId="264C3F92" w14:textId="77777777" w:rsidR="00A26DC3" w:rsidRPr="008918CE" w:rsidRDefault="00A26DC3" w:rsidP="003F4272">
            <w:pPr>
              <w:pStyle w:val="Ttulo1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Nom</w:t>
            </w:r>
          </w:p>
          <w:p w14:paraId="562F8BD2" w14:textId="77777777" w:rsidR="00A26DC3" w:rsidRPr="008918CE" w:rsidRDefault="00A26DC3" w:rsidP="003F4272">
            <w:pPr>
              <w:pStyle w:val="Ttulo10"/>
              <w:jc w:val="both"/>
              <w:rPr>
                <w:sz w:val="22"/>
                <w:szCs w:val="22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102" w:type="dxa"/>
          </w:tcPr>
          <w:p w14:paraId="7913D193" w14:textId="77777777" w:rsidR="00A26DC3" w:rsidRPr="008918CE" w:rsidRDefault="00A26DC3" w:rsidP="003F4272">
            <w:pPr>
              <w:pStyle w:val="Ttulo1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NIF</w:t>
            </w:r>
          </w:p>
          <w:p w14:paraId="085BEFE3" w14:textId="77777777" w:rsidR="00A26DC3" w:rsidRPr="008918CE" w:rsidRDefault="00A26DC3" w:rsidP="003F4272">
            <w:pPr>
              <w:pStyle w:val="Ttulo10"/>
              <w:jc w:val="both"/>
              <w:rPr>
                <w:sz w:val="22"/>
                <w:szCs w:val="22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2CEEFA76" w14:textId="77777777" w:rsidR="00A26DC3" w:rsidRDefault="00A26DC3" w:rsidP="00A26DC3">
      <w:pPr>
        <w:pStyle w:val="Ttulo10"/>
        <w:jc w:val="left"/>
        <w:rPr>
          <w:lang w:val="es-ES_tradnl"/>
        </w:rPr>
      </w:pPr>
    </w:p>
    <w:p w14:paraId="670B5DDA" w14:textId="77777777" w:rsidR="00A26DC3" w:rsidRDefault="00A26DC3" w:rsidP="00A26DC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Dades del centre d'incorporació</w:t>
      </w:r>
    </w:p>
    <w:p w14:paraId="3A1C5DFF" w14:textId="77777777" w:rsidR="00A26DC3" w:rsidRPr="007160D5" w:rsidRDefault="00A26DC3" w:rsidP="00A26DC3">
      <w:pPr>
        <w:jc w:val="both"/>
        <w:rPr>
          <w:b/>
          <w:sz w:val="28"/>
          <w:szCs w:val="28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9781"/>
      </w:tblGrid>
      <w:tr w:rsidR="00A26DC3" w:rsidRPr="006069A1" w14:paraId="119B851E" w14:textId="77777777" w:rsidTr="00701101">
        <w:tc>
          <w:tcPr>
            <w:tcW w:w="9781" w:type="dxa"/>
          </w:tcPr>
          <w:p w14:paraId="6D4EC564" w14:textId="77777777" w:rsidR="00A26DC3" w:rsidRPr="006069A1" w:rsidRDefault="00A26DC3" w:rsidP="003F4272">
            <w:pPr>
              <w:pStyle w:val="Ttulo10"/>
              <w:tabs>
                <w:tab w:val="left" w:pos="3840"/>
              </w:tabs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Institució del grup receptor 1</w:t>
            </w:r>
          </w:p>
          <w:p w14:paraId="01F791A8" w14:textId="77777777" w:rsidR="00A26DC3" w:rsidRPr="006069A1" w:rsidRDefault="00A26DC3" w:rsidP="003F4272">
            <w:pPr>
              <w:pStyle w:val="Ttulo10"/>
              <w:tabs>
                <w:tab w:val="left" w:pos="3840"/>
              </w:tabs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A26DC3" w:rsidRPr="006069A1" w14:paraId="00F9F0BB" w14:textId="77777777" w:rsidTr="00701101">
        <w:tc>
          <w:tcPr>
            <w:tcW w:w="9781" w:type="dxa"/>
          </w:tcPr>
          <w:p w14:paraId="164E9463" w14:textId="77777777" w:rsidR="00A26DC3" w:rsidRPr="006069A1" w:rsidRDefault="00A26DC3" w:rsidP="003F4272">
            <w:pPr>
              <w:pStyle w:val="Ttulo1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Cognoms i nom de la persona responsable de la institució del grup receptor 1</w:t>
            </w:r>
          </w:p>
          <w:p w14:paraId="5F9F6531" w14:textId="77777777" w:rsidR="00A26DC3" w:rsidRPr="006069A1" w:rsidRDefault="00A26DC3" w:rsidP="003F4272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A26DC3" w:rsidRPr="006069A1" w14:paraId="7D55BA6C" w14:textId="77777777" w:rsidTr="00701101">
        <w:tc>
          <w:tcPr>
            <w:tcW w:w="9781" w:type="dxa"/>
          </w:tcPr>
          <w:p w14:paraId="0F94E6F1" w14:textId="77777777" w:rsidR="00A26DC3" w:rsidRPr="006069A1" w:rsidRDefault="00A26DC3" w:rsidP="003F4272">
            <w:pPr>
              <w:pStyle w:val="Ttulo1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Grup receptor 1</w:t>
            </w:r>
          </w:p>
          <w:p w14:paraId="5E6C5715" w14:textId="77777777" w:rsidR="00A26DC3" w:rsidRPr="006069A1" w:rsidRDefault="00A26DC3" w:rsidP="003F4272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A26DC3" w:rsidRPr="006069A1" w14:paraId="21F52939" w14:textId="77777777" w:rsidTr="00701101">
        <w:tc>
          <w:tcPr>
            <w:tcW w:w="9781" w:type="dxa"/>
          </w:tcPr>
          <w:p w14:paraId="5CDDB812" w14:textId="77777777" w:rsidR="00A26DC3" w:rsidRPr="006069A1" w:rsidRDefault="00A26DC3" w:rsidP="003F4272">
            <w:pPr>
              <w:pStyle w:val="Ttulo1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Cognoms i nom de la persona responsable del grup receptor 1</w:t>
            </w:r>
          </w:p>
          <w:p w14:paraId="40EB67AD" w14:textId="77777777" w:rsidR="00A26DC3" w:rsidRPr="006069A1" w:rsidRDefault="00A26DC3" w:rsidP="003F4272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21809EB1" w14:textId="77777777" w:rsidR="00A26DC3" w:rsidRDefault="00A26DC3" w:rsidP="00A26DC3">
      <w:pPr>
        <w:pStyle w:val="Ttulo10"/>
        <w:jc w:val="left"/>
        <w:rPr>
          <w:lang w:val="es-ES_tradnl"/>
        </w:rPr>
      </w:pPr>
    </w:p>
    <w:p w14:paraId="5E54AC83" w14:textId="54E693B1" w:rsidR="00A26DC3" w:rsidRDefault="00A26DC3" w:rsidP="00A26DC3">
      <w:pPr>
        <w:pStyle w:val="Ttulo10"/>
        <w:jc w:val="left"/>
        <w:rPr>
          <w:i/>
          <w:sz w:val="22"/>
          <w:szCs w:val="22"/>
        </w:rPr>
      </w:pPr>
      <w:r>
        <w:rPr>
          <w:i/>
          <w:sz w:val="22"/>
          <w:szCs w:val="22"/>
        </w:rPr>
        <w:t>(Complet</w:t>
      </w:r>
      <w:r w:rsidR="00944E48">
        <w:rPr>
          <w:i/>
          <w:sz w:val="22"/>
          <w:szCs w:val="22"/>
        </w:rPr>
        <w:t>eu</w:t>
      </w:r>
      <w:r>
        <w:rPr>
          <w:i/>
          <w:sz w:val="22"/>
          <w:szCs w:val="22"/>
        </w:rPr>
        <w:t xml:space="preserve"> si l'estada es durà a terme en dos centres)</w:t>
      </w:r>
    </w:p>
    <w:p w14:paraId="716B10FA" w14:textId="77777777" w:rsidR="00A26DC3" w:rsidRPr="00A60AE4" w:rsidRDefault="00A26DC3" w:rsidP="00A26DC3">
      <w:pPr>
        <w:pStyle w:val="Ttulo10"/>
        <w:jc w:val="left"/>
        <w:rPr>
          <w:lang w:val="es-ES_tradnl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9781"/>
      </w:tblGrid>
      <w:tr w:rsidR="00A26DC3" w:rsidRPr="006069A1" w14:paraId="1AE5B5C4" w14:textId="77777777" w:rsidTr="00701101">
        <w:tc>
          <w:tcPr>
            <w:tcW w:w="9781" w:type="dxa"/>
          </w:tcPr>
          <w:p w14:paraId="33773C89" w14:textId="77777777" w:rsidR="00A26DC3" w:rsidRPr="006069A1" w:rsidRDefault="00A26DC3" w:rsidP="003F4272">
            <w:pPr>
              <w:pStyle w:val="Ttulo10"/>
              <w:tabs>
                <w:tab w:val="left" w:pos="3840"/>
              </w:tabs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Institució del grup receptor 2</w:t>
            </w:r>
          </w:p>
          <w:p w14:paraId="005A1509" w14:textId="77777777" w:rsidR="00A26DC3" w:rsidRPr="006069A1" w:rsidRDefault="00A26DC3" w:rsidP="003F4272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A26DC3" w:rsidRPr="006069A1" w14:paraId="57E14532" w14:textId="77777777" w:rsidTr="00701101">
        <w:tc>
          <w:tcPr>
            <w:tcW w:w="9781" w:type="dxa"/>
          </w:tcPr>
          <w:p w14:paraId="797ADC38" w14:textId="77777777" w:rsidR="00A26DC3" w:rsidRPr="006069A1" w:rsidRDefault="00A26DC3" w:rsidP="003F4272">
            <w:pPr>
              <w:pStyle w:val="Ttulo1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Cognoms i nom de la persona responsable de la institució del grup receptor 2</w:t>
            </w:r>
          </w:p>
          <w:p w14:paraId="795F4B86" w14:textId="77777777" w:rsidR="00A26DC3" w:rsidRPr="006069A1" w:rsidRDefault="00A26DC3" w:rsidP="003F4272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A26DC3" w:rsidRPr="006069A1" w14:paraId="3A3B7150" w14:textId="77777777" w:rsidTr="00701101">
        <w:tc>
          <w:tcPr>
            <w:tcW w:w="9781" w:type="dxa"/>
          </w:tcPr>
          <w:p w14:paraId="78287031" w14:textId="77777777" w:rsidR="00A26DC3" w:rsidRPr="006069A1" w:rsidRDefault="00A26DC3" w:rsidP="003F4272">
            <w:pPr>
              <w:pStyle w:val="Ttulo1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Grup receptor 2</w:t>
            </w:r>
          </w:p>
          <w:p w14:paraId="4265109F" w14:textId="77777777" w:rsidR="00A26DC3" w:rsidRPr="006069A1" w:rsidRDefault="00A26DC3" w:rsidP="003F4272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A26DC3" w:rsidRPr="006069A1" w14:paraId="14819E5B" w14:textId="77777777" w:rsidTr="00701101">
        <w:tc>
          <w:tcPr>
            <w:tcW w:w="9781" w:type="dxa"/>
          </w:tcPr>
          <w:p w14:paraId="1576E3D4" w14:textId="77777777" w:rsidR="00A26DC3" w:rsidRPr="006069A1" w:rsidRDefault="00A26DC3" w:rsidP="003F4272">
            <w:pPr>
              <w:pStyle w:val="Ttulo1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Cognoms i nom de la persona responsable del grup receptor 2</w:t>
            </w:r>
          </w:p>
          <w:p w14:paraId="0D0F06B9" w14:textId="77777777" w:rsidR="00A26DC3" w:rsidRPr="006069A1" w:rsidRDefault="00A26DC3" w:rsidP="003F4272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5D8939A6" w14:textId="77777777" w:rsidR="00A26DC3" w:rsidRDefault="00A26DC3" w:rsidP="00A26DC3">
      <w:pPr>
        <w:rPr>
          <w:lang w:val="es-ES_tradnl"/>
        </w:rPr>
      </w:pPr>
    </w:p>
    <w:p w14:paraId="092C9057" w14:textId="646D2A67" w:rsidR="008E43B4" w:rsidRDefault="008E43B4" w:rsidP="008E43B4">
      <w:pPr>
        <w:jc w:val="both"/>
        <w:rPr>
          <w:b/>
          <w:u w:val="single"/>
        </w:rPr>
      </w:pPr>
    </w:p>
    <w:p w14:paraId="4B009898" w14:textId="70EADDA0" w:rsidR="00CD7494" w:rsidRDefault="00CD7494" w:rsidP="008E43B4">
      <w:pPr>
        <w:jc w:val="both"/>
        <w:rPr>
          <w:b/>
          <w:u w:val="single"/>
        </w:rPr>
      </w:pPr>
    </w:p>
    <w:p w14:paraId="7D453E3B" w14:textId="6471480E" w:rsidR="00CD7494" w:rsidRDefault="00CD7494" w:rsidP="008E43B4">
      <w:pPr>
        <w:jc w:val="both"/>
        <w:rPr>
          <w:b/>
          <w:u w:val="single"/>
        </w:rPr>
      </w:pPr>
    </w:p>
    <w:p w14:paraId="68E62D35" w14:textId="77777777" w:rsidR="00CD7494" w:rsidRDefault="00CD7494" w:rsidP="008E43B4">
      <w:pPr>
        <w:jc w:val="both"/>
        <w:rPr>
          <w:b/>
          <w:u w:val="single"/>
        </w:rPr>
      </w:pPr>
    </w:p>
    <w:p w14:paraId="0DAA0298" w14:textId="0EEF11FC" w:rsidR="00140D8D" w:rsidRDefault="008E43B4" w:rsidP="00B2287A">
      <w:pPr>
        <w:pBdr>
          <w:bottom w:val="single" w:sz="4" w:space="31" w:color="auto"/>
        </w:pBdr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lastRenderedPageBreak/>
        <w:t xml:space="preserve">Memòria justificativa de l'impacte de l'estada en el progrés de la carrera docent i investigadora de la persona candidata. </w:t>
      </w:r>
    </w:p>
    <w:p w14:paraId="04919DA9" w14:textId="615A0258" w:rsidR="007350CA" w:rsidRDefault="007350CA" w:rsidP="00B2287A">
      <w:pPr>
        <w:pBdr>
          <w:bottom w:val="single" w:sz="4" w:space="31" w:color="auto"/>
        </w:pBdr>
        <w:jc w:val="both"/>
        <w:rPr>
          <w:b/>
          <w:sz w:val="18"/>
          <w:szCs w:val="18"/>
        </w:rPr>
      </w:pPr>
    </w:p>
    <w:p w14:paraId="5518D707" w14:textId="7F58115D" w:rsidR="007350CA" w:rsidRDefault="007350CA" w:rsidP="00B2287A">
      <w:pPr>
        <w:pBdr>
          <w:bottom w:val="single" w:sz="4" w:space="31" w:color="auto"/>
        </w:pBdr>
        <w:jc w:val="both"/>
        <w:rPr>
          <w:b/>
          <w:sz w:val="18"/>
          <w:szCs w:val="18"/>
        </w:rPr>
      </w:pPr>
    </w:p>
    <w:p w14:paraId="6147A66B" w14:textId="77777777" w:rsidR="00B2287A" w:rsidRDefault="00140D8D" w:rsidP="00B2287A">
      <w:pPr>
        <w:pBdr>
          <w:bottom w:val="single" w:sz="4" w:space="31" w:color="auto"/>
        </w:pBd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(Cal incloure l'impacte en la carrera docent de la persona sol·licitant indicant la col·laboració en docència que s'espera fer: assignatures a impartir, direcció o tutorització de treballs, tesis, etc). Quant al progrés en la carrera investigadora, cal incloure una breu descripció de la investigació a dur a terme durant l'estada, i també la previsió de maneig d'equips singulars. Cal incloure també el pla de difusió previst d'aquesta, amb informació sobre la previsió de publicacions, assistència a congressos, treballs creatius i espais expositius, participació en projectes, etc.)</w:t>
      </w:r>
    </w:p>
    <w:p w14:paraId="607736FA" w14:textId="77777777" w:rsidR="00B2287A" w:rsidRDefault="00B2287A" w:rsidP="00B2287A">
      <w:pPr>
        <w:pBdr>
          <w:bottom w:val="single" w:sz="4" w:space="31" w:color="auto"/>
        </w:pBdr>
        <w:jc w:val="both"/>
        <w:rPr>
          <w:i/>
          <w:sz w:val="18"/>
          <w:szCs w:val="18"/>
        </w:rPr>
      </w:pPr>
    </w:p>
    <w:p w14:paraId="3418AF69" w14:textId="77777777" w:rsidR="00B2287A" w:rsidRDefault="00B2287A" w:rsidP="00B2287A">
      <w:pPr>
        <w:pBdr>
          <w:bottom w:val="single" w:sz="4" w:space="31" w:color="auto"/>
        </w:pBd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Cal incloure l'impacte en el desenvolupament dels objectius de l'Agenda 2030 per al Desenvolupament Sostenible en coherència amb els reptes de la Missió Climàtica València 2030: Biodiversitat i renaturalització, Alimentació sostenible, Salut i benestar, Innovació, cultura i turisme sostenible, Urbanisme i hàbitat sostenible, Eficiència energètica, Mobilitat sostenible, Model energètic renovable, Transformació digital i noves tecnologies aplicades al canvi climàtic, Resiliència i adaptació al canvi climàtic, Economia circular i sostenible, Educació i implicació social.</w:t>
      </w:r>
    </w:p>
    <w:p w14:paraId="62A0A73B" w14:textId="77777777" w:rsidR="00B2287A" w:rsidRDefault="00B2287A" w:rsidP="00B2287A">
      <w:pPr>
        <w:pBdr>
          <w:bottom w:val="single" w:sz="4" w:space="31" w:color="auto"/>
        </w:pBdr>
        <w:jc w:val="both"/>
        <w:rPr>
          <w:i/>
          <w:sz w:val="18"/>
          <w:szCs w:val="18"/>
        </w:rPr>
      </w:pPr>
    </w:p>
    <w:p w14:paraId="792A6AAB" w14:textId="51CBD726" w:rsidR="00140D8D" w:rsidRPr="00140D8D" w:rsidRDefault="00B2287A" w:rsidP="00B2287A">
      <w:pPr>
        <w:pBdr>
          <w:bottom w:val="single" w:sz="4" w:space="31" w:color="auto"/>
        </w:pBdr>
        <w:jc w:val="both"/>
        <w:rPr>
          <w:b/>
          <w:i/>
        </w:rPr>
      </w:pPr>
      <w:r>
        <w:rPr>
          <w:i/>
          <w:sz w:val="18"/>
          <w:szCs w:val="18"/>
        </w:rPr>
        <w:t>Extensió màxima 1.000 paraules.</w:t>
      </w:r>
    </w:p>
    <w:sectPr w:rsidR="00140D8D" w:rsidRPr="00140D8D" w:rsidSect="00FB48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954" w:right="1417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839E46" w14:textId="77777777" w:rsidR="004E0354" w:rsidRDefault="004E0354">
      <w:r>
        <w:separator/>
      </w:r>
    </w:p>
  </w:endnote>
  <w:endnote w:type="continuationSeparator" w:id="0">
    <w:p w14:paraId="7791ABA9" w14:textId="77777777" w:rsidR="004E0354" w:rsidRDefault="004E0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A0AA3" w14:textId="77777777" w:rsidR="004060FB" w:rsidRDefault="004060F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0E2DC" w14:textId="77777777" w:rsidR="004060FB" w:rsidRPr="0077235E" w:rsidRDefault="004060FB" w:rsidP="004060FB">
    <w:pPr>
      <w:pStyle w:val="Piedepgina"/>
      <w:jc w:val="right"/>
      <w:rPr>
        <w:rFonts w:cs="Arial"/>
        <w:b/>
      </w:rPr>
    </w:pPr>
    <w:r>
      <w:rPr>
        <w:noProof/>
        <w:lang w:val="ca-ES" w:eastAsia="ca-ES"/>
      </w:rPr>
      <w:drawing>
        <wp:inline distT="0" distB="0" distL="0" distR="0" wp14:anchorId="5A01E940" wp14:editId="165E1D6F">
          <wp:extent cx="737235" cy="500150"/>
          <wp:effectExtent l="0" t="0" r="5715" b="0"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10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7235" cy="500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6BBF739" w14:textId="77777777" w:rsidR="004060FB" w:rsidRPr="0077235E" w:rsidRDefault="004060FB" w:rsidP="004060FB">
    <w:pPr>
      <w:pStyle w:val="Piedepgina"/>
      <w:rPr>
        <w:rFonts w:cs="Arial"/>
        <w:b/>
      </w:rPr>
    </w:pPr>
    <w:r>
      <w:rPr>
        <w:b/>
      </w:rPr>
      <w:tab/>
    </w:r>
    <w:r>
      <w:rPr>
        <w:b/>
      </w:rPr>
      <w:tab/>
    </w:r>
  </w:p>
  <w:p w14:paraId="57E5DC76" w14:textId="4AAEC3F4" w:rsidR="004060FB" w:rsidRPr="004060FB" w:rsidRDefault="004060FB" w:rsidP="004060F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4F81A" w14:textId="77777777" w:rsidR="004060FB" w:rsidRDefault="004060F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3D4539" w14:textId="77777777" w:rsidR="004E0354" w:rsidRDefault="004E0354">
      <w:r>
        <w:separator/>
      </w:r>
    </w:p>
  </w:footnote>
  <w:footnote w:type="continuationSeparator" w:id="0">
    <w:p w14:paraId="7B4113B8" w14:textId="77777777" w:rsidR="004E0354" w:rsidRDefault="004E03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06939" w14:textId="77777777" w:rsidR="004060FB" w:rsidRDefault="004060F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47F1B" w14:textId="7FE56579" w:rsidR="005D6493" w:rsidRPr="00A26DC3" w:rsidRDefault="00A26DC3" w:rsidP="00A26DC3">
    <w:pPr>
      <w:pStyle w:val="Encabezado"/>
    </w:pPr>
    <w:r>
      <w:rPr>
        <w:noProof/>
        <w:lang w:val="ca-ES" w:eastAsia="ca-ES"/>
      </w:rPr>
      <w:drawing>
        <wp:anchor distT="0" distB="0" distL="114300" distR="114300" simplePos="0" relativeHeight="251660288" behindDoc="0" locked="0" layoutInCell="1" allowOverlap="1" wp14:anchorId="1472C048" wp14:editId="11473A43">
          <wp:simplePos x="0" y="0"/>
          <wp:positionH relativeFrom="margin">
            <wp:posOffset>4001770</wp:posOffset>
          </wp:positionH>
          <wp:positionV relativeFrom="paragraph">
            <wp:posOffset>-68580</wp:posOffset>
          </wp:positionV>
          <wp:extent cx="1842135" cy="1149985"/>
          <wp:effectExtent l="0" t="0" r="5715" b="0"/>
          <wp:wrapThrough wrapText="bothSides">
            <wp:wrapPolygon edited="0">
              <wp:start x="0" y="0"/>
              <wp:lineTo x="0" y="21111"/>
              <wp:lineTo x="21444" y="21111"/>
              <wp:lineTo x="21444" y="0"/>
              <wp:lineTo x="0" y="0"/>
            </wp:wrapPolygon>
          </wp:wrapThrough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135" cy="11499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ca-ES" w:eastAsia="ca-ES"/>
      </w:rPr>
      <w:drawing>
        <wp:anchor distT="0" distB="0" distL="114300" distR="114300" simplePos="0" relativeHeight="251659264" behindDoc="0" locked="0" layoutInCell="1" allowOverlap="1" wp14:anchorId="7492E757" wp14:editId="42C1EDFD">
          <wp:simplePos x="0" y="0"/>
          <wp:positionH relativeFrom="column">
            <wp:posOffset>-413385</wp:posOffset>
          </wp:positionH>
          <wp:positionV relativeFrom="paragraph">
            <wp:posOffset>7620</wp:posOffset>
          </wp:positionV>
          <wp:extent cx="1657350" cy="582930"/>
          <wp:effectExtent l="0" t="0" r="0" b="7620"/>
          <wp:wrapThrough wrapText="bothSides">
            <wp:wrapPolygon edited="0">
              <wp:start x="0" y="0"/>
              <wp:lineTo x="0" y="21176"/>
              <wp:lineTo x="21352" y="21176"/>
              <wp:lineTo x="21352" y="0"/>
              <wp:lineTo x="0" y="0"/>
            </wp:wrapPolygon>
          </wp:wrapThrough>
          <wp:docPr id="16" name="Imagen 16" descr="C:\Users\etomas\AppData\Local\Microsoft\Windows\INetCache\Content.MSO\DF65E412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Users\etomas\AppData\Local\Microsoft\Windows\INetCache\Content.MSO\DF65E412.tmp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350" cy="582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ca-ES" w:eastAsia="ca-ES"/>
      </w:rPr>
      <w:drawing>
        <wp:inline distT="0" distB="0" distL="0" distR="0" wp14:anchorId="24D3E6A4" wp14:editId="7043F259">
          <wp:extent cx="2254102" cy="648586"/>
          <wp:effectExtent l="0" t="0" r="0" b="0"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t="1" r="2548" b="6387"/>
                  <a:stretch/>
                </pic:blipFill>
                <pic:spPr bwMode="auto">
                  <a:xfrm>
                    <a:off x="0" y="0"/>
                    <a:ext cx="2429836" cy="69915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tab/>
    </w:r>
    <w:r>
      <w:rPr>
        <w:noProof/>
        <w:lang w:val="ca-ES" w:eastAsia="ca-ES"/>
      </w:rPr>
      <w:drawing>
        <wp:inline distT="0" distB="0" distL="0" distR="0" wp14:anchorId="79B53930" wp14:editId="385FE631">
          <wp:extent cx="2925495" cy="47846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53994" cy="4831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23BD8" w14:textId="77777777" w:rsidR="004060FB" w:rsidRDefault="004060F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43B4"/>
    <w:rsid w:val="000511D0"/>
    <w:rsid w:val="000F13AB"/>
    <w:rsid w:val="00140D8D"/>
    <w:rsid w:val="00142CFC"/>
    <w:rsid w:val="00155969"/>
    <w:rsid w:val="001C3B4A"/>
    <w:rsid w:val="001D7E4E"/>
    <w:rsid w:val="001F3A2C"/>
    <w:rsid w:val="00231F3E"/>
    <w:rsid w:val="00232449"/>
    <w:rsid w:val="002573F3"/>
    <w:rsid w:val="002A7E50"/>
    <w:rsid w:val="00385FED"/>
    <w:rsid w:val="00386D10"/>
    <w:rsid w:val="003B5237"/>
    <w:rsid w:val="003B5E37"/>
    <w:rsid w:val="003E524B"/>
    <w:rsid w:val="004060FB"/>
    <w:rsid w:val="00410BDC"/>
    <w:rsid w:val="00472EB0"/>
    <w:rsid w:val="00487B74"/>
    <w:rsid w:val="004D0A90"/>
    <w:rsid w:val="004D3A9D"/>
    <w:rsid w:val="004E0354"/>
    <w:rsid w:val="004E4CEF"/>
    <w:rsid w:val="004F27C3"/>
    <w:rsid w:val="005406C2"/>
    <w:rsid w:val="00547119"/>
    <w:rsid w:val="00583252"/>
    <w:rsid w:val="00595BA6"/>
    <w:rsid w:val="005D6493"/>
    <w:rsid w:val="00635A95"/>
    <w:rsid w:val="0069055A"/>
    <w:rsid w:val="006A3566"/>
    <w:rsid w:val="00701101"/>
    <w:rsid w:val="00716908"/>
    <w:rsid w:val="007350CA"/>
    <w:rsid w:val="00737D70"/>
    <w:rsid w:val="0077235E"/>
    <w:rsid w:val="007777E5"/>
    <w:rsid w:val="007969D5"/>
    <w:rsid w:val="007D46A1"/>
    <w:rsid w:val="00843485"/>
    <w:rsid w:val="00843786"/>
    <w:rsid w:val="0085268B"/>
    <w:rsid w:val="008E43B4"/>
    <w:rsid w:val="00944E48"/>
    <w:rsid w:val="00975DC7"/>
    <w:rsid w:val="00983250"/>
    <w:rsid w:val="009E3722"/>
    <w:rsid w:val="00A26DC3"/>
    <w:rsid w:val="00A53540"/>
    <w:rsid w:val="00A93796"/>
    <w:rsid w:val="00AD106E"/>
    <w:rsid w:val="00B13FA2"/>
    <w:rsid w:val="00B2287A"/>
    <w:rsid w:val="00C06345"/>
    <w:rsid w:val="00C84CFD"/>
    <w:rsid w:val="00CD7494"/>
    <w:rsid w:val="00D0111C"/>
    <w:rsid w:val="00D016F0"/>
    <w:rsid w:val="00D123B9"/>
    <w:rsid w:val="00D87A89"/>
    <w:rsid w:val="00DC0685"/>
    <w:rsid w:val="00DC7213"/>
    <w:rsid w:val="00E65C63"/>
    <w:rsid w:val="00E80701"/>
    <w:rsid w:val="00EA60B1"/>
    <w:rsid w:val="00EE3D9F"/>
    <w:rsid w:val="00EF4A01"/>
    <w:rsid w:val="00F0585E"/>
    <w:rsid w:val="00FB48D4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1140DE"/>
  <w15:chartTrackingRefBased/>
  <w15:docId w15:val="{0BCE7B72-714F-4702-80FA-5C0AD2D95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-valencia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E43B4"/>
    <w:rPr>
      <w:rFonts w:ascii="Arial" w:hAnsi="Arial"/>
      <w:sz w:val="22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FB48D4"/>
    <w:pPr>
      <w:tabs>
        <w:tab w:val="center" w:pos="4252"/>
        <w:tab w:val="right" w:pos="8504"/>
      </w:tabs>
    </w:pPr>
    <w:rPr>
      <w:sz w:val="20"/>
      <w:szCs w:val="24"/>
    </w:rPr>
  </w:style>
  <w:style w:type="paragraph" w:styleId="Piedepgina">
    <w:name w:val="footer"/>
    <w:basedOn w:val="Normal"/>
    <w:link w:val="PiedepginaCar"/>
    <w:rsid w:val="00FB48D4"/>
    <w:pPr>
      <w:tabs>
        <w:tab w:val="center" w:pos="4252"/>
        <w:tab w:val="right" w:pos="8504"/>
      </w:tabs>
    </w:pPr>
    <w:rPr>
      <w:sz w:val="20"/>
      <w:szCs w:val="24"/>
    </w:rPr>
  </w:style>
  <w:style w:type="character" w:customStyle="1" w:styleId="PiedepginaCar">
    <w:name w:val="Pie de página Car"/>
    <w:basedOn w:val="Fuentedeprrafopredeter"/>
    <w:link w:val="Piedepgina"/>
    <w:rsid w:val="004F27C3"/>
    <w:rPr>
      <w:rFonts w:ascii="Arial" w:hAnsi="Arial"/>
      <w:szCs w:val="24"/>
    </w:rPr>
  </w:style>
  <w:style w:type="paragraph" w:customStyle="1" w:styleId="Ttulo10">
    <w:name w:val="Título1"/>
    <w:basedOn w:val="Normal"/>
    <w:qFormat/>
    <w:rsid w:val="008E43B4"/>
    <w:pPr>
      <w:jc w:val="center"/>
    </w:pPr>
    <w:rPr>
      <w:b/>
      <w:sz w:val="24"/>
    </w:rPr>
  </w:style>
  <w:style w:type="character" w:styleId="Refdecomentario">
    <w:name w:val="annotation reference"/>
    <w:basedOn w:val="Fuentedeprrafopredeter"/>
    <w:rsid w:val="00140D8D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40D8D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rsid w:val="00140D8D"/>
    <w:rPr>
      <w:rFonts w:ascii="Arial" w:hAnsi="Aria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40D8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140D8D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140D8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140D8D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5D6493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table" w:styleId="Tablaconcuadrcula">
    <w:name w:val="Table Grid"/>
    <w:basedOn w:val="Tablanormal"/>
    <w:rsid w:val="00A26D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rsid w:val="00A26DC3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Copia%20Seguridad%2020-10-2010\Ordenador%20nuevo\1_Direccion_area\Logos_VIIN\VINV_c_ver.dot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VINV_c_ver.dot.dotx</Template>
  <TotalTime>0</TotalTime>
  <Pages>2</Pages>
  <Words>372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...</dc:creator>
  <cp:keywords/>
  <cp:lastModifiedBy>Sergio Lecuona Fornes</cp:lastModifiedBy>
  <cp:revision>2</cp:revision>
  <dcterms:created xsi:type="dcterms:W3CDTF">2025-05-13T13:15:00Z</dcterms:created>
  <dcterms:modified xsi:type="dcterms:W3CDTF">2025-05-13T13:15:00Z</dcterms:modified>
</cp:coreProperties>
</file>