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7DD0F" w14:textId="77777777" w:rsidR="002A77BF" w:rsidRDefault="00333156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>ANEXO 1</w:t>
      </w:r>
    </w:p>
    <w:p w14:paraId="51A7862E" w14:textId="292149C5" w:rsidR="0095198F" w:rsidRDefault="00333156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 xml:space="preserve"> </w:t>
      </w:r>
    </w:p>
    <w:p w14:paraId="237114FA" w14:textId="6BDB213E" w:rsidR="0095198F" w:rsidRDefault="002A77BF" w:rsidP="00333156">
      <w:pPr>
        <w:pStyle w:val="Ttulo"/>
        <w:rPr>
          <w:rFonts w:ascii="Verdana" w:hAnsi="Verdana"/>
          <w:b/>
          <w:bCs/>
          <w:color w:val="4579B4"/>
          <w:sz w:val="20"/>
          <w:shd w:val="clear" w:color="auto" w:fill="FFFFFF"/>
        </w:rPr>
      </w:pPr>
      <w:r w:rsidRPr="001B62A8">
        <w:rPr>
          <w:rFonts w:ascii="Verdana" w:hAnsi="Verdana"/>
          <w:b/>
          <w:bCs/>
          <w:color w:val="4579B4"/>
          <w:sz w:val="20"/>
          <w:shd w:val="clear" w:color="auto" w:fill="FFFFFF"/>
        </w:rPr>
        <w:t>CONVOCATORIA AYUDAS PARA INCENTIVAR LA INCORPORACIÓN DE TALENTO CONSOLIDADO «PROGRAMA ATRAE»</w:t>
      </w:r>
    </w:p>
    <w:p w14:paraId="579150A5" w14:textId="77777777" w:rsidR="002A77BF" w:rsidRDefault="002A77BF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p w14:paraId="2BB54C3A" w14:textId="7CDC9524" w:rsidR="00333156" w:rsidRDefault="00345B7E" w:rsidP="00333156">
      <w:pPr>
        <w:pStyle w:val="Ttulo"/>
        <w:rPr>
          <w:rFonts w:ascii="Arial" w:hAnsi="Arial" w:cs="Arial"/>
          <w:b/>
          <w:sz w:val="28"/>
          <w:szCs w:val="28"/>
        </w:rPr>
      </w:pPr>
      <w:r w:rsidRPr="00345B7E">
        <w:rPr>
          <w:rFonts w:ascii="Arial" w:hAnsi="Arial" w:cs="Arial"/>
          <w:b/>
          <w:sz w:val="28"/>
          <w:szCs w:val="28"/>
        </w:rPr>
        <w:t xml:space="preserve">Declaración responsable de cumplimiento de requisitos </w:t>
      </w:r>
      <w:r w:rsidR="002A77BF">
        <w:rPr>
          <w:rFonts w:ascii="Arial" w:hAnsi="Arial" w:cs="Arial"/>
          <w:b/>
          <w:sz w:val="28"/>
          <w:szCs w:val="28"/>
        </w:rPr>
        <w:t>exigidos al personal investigador candidato</w:t>
      </w:r>
    </w:p>
    <w:p w14:paraId="32BB539E" w14:textId="1609C908" w:rsidR="0095198F" w:rsidRDefault="0095198F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p w14:paraId="1072060F" w14:textId="77777777" w:rsidR="0095198F" w:rsidRPr="00345B7E" w:rsidRDefault="0095198F" w:rsidP="00333156">
      <w:pPr>
        <w:pStyle w:val="Ttulo"/>
        <w:rPr>
          <w:rFonts w:ascii="Arial" w:hAnsi="Arial" w:cs="Arial"/>
          <w:b/>
          <w:sz w:val="28"/>
          <w:szCs w:val="28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0"/>
        <w:gridCol w:w="1128"/>
      </w:tblGrid>
      <w:tr w:rsidR="00345B7E" w:rsidRPr="005D3CE8" w14:paraId="42DF0285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F3AD" w14:textId="62E24612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 w:rsidRPr="00345B7E">
              <w:rPr>
                <w:rFonts w:ascii="Arial" w:hAnsi="Arial" w:cs="Arial"/>
                <w:b/>
              </w:rPr>
              <w:t>Es</w:t>
            </w:r>
            <w:r>
              <w:rPr>
                <w:rFonts w:ascii="Arial" w:hAnsi="Arial" w:cs="Arial"/>
                <w:b/>
              </w:rPr>
              <w:t>toy</w:t>
            </w:r>
            <w:r w:rsidRPr="00345B7E">
              <w:rPr>
                <w:rFonts w:ascii="Arial" w:hAnsi="Arial" w:cs="Arial"/>
                <w:b/>
              </w:rPr>
              <w:t xml:space="preserve"> en posesión del grado de doctor</w:t>
            </w:r>
            <w:r w:rsidR="00B8684D">
              <w:rPr>
                <w:rFonts w:ascii="Arial" w:hAnsi="Arial" w:cs="Arial"/>
                <w:b/>
              </w:rPr>
              <w:t>/a</w:t>
            </w:r>
            <w:r>
              <w:rPr>
                <w:rFonts w:ascii="Arial" w:hAnsi="Arial" w:cs="Arial"/>
                <w:b/>
              </w:rPr>
              <w:t xml:space="preserve"> desde antes del</w:t>
            </w:r>
            <w:r w:rsidRPr="00345B7E">
              <w:rPr>
                <w:rFonts w:ascii="Arial" w:hAnsi="Arial" w:cs="Arial"/>
                <w:b/>
              </w:rPr>
              <w:t xml:space="preserve"> 1 de enero de 201</w:t>
            </w:r>
            <w:r w:rsidR="00731438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224EA" w14:textId="77777777" w:rsidR="00345B7E" w:rsidRPr="005D3CE8" w:rsidRDefault="00345B7E" w:rsidP="00B261D3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361817C7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762C" w14:textId="2CC5CB8C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</w:t>
            </w:r>
            <w:r w:rsidRPr="00345B7E">
              <w:rPr>
                <w:rFonts w:ascii="Arial" w:hAnsi="Arial" w:cs="Arial"/>
                <w:b/>
              </w:rPr>
              <w:t xml:space="preserve"> estado vinculado</w:t>
            </w:r>
            <w:r w:rsidR="00B8684D">
              <w:rPr>
                <w:rFonts w:ascii="Arial" w:hAnsi="Arial" w:cs="Arial"/>
                <w:b/>
              </w:rPr>
              <w:t>/a</w:t>
            </w:r>
            <w:r w:rsidRPr="00345B7E">
              <w:rPr>
                <w:rFonts w:ascii="Arial" w:hAnsi="Arial" w:cs="Arial"/>
                <w:b/>
              </w:rPr>
              <w:t xml:space="preserve"> profesionalmente con organismos de investigación extranjeros durante al menos 5 años, en el periodo comprendido entre el 1 de enero de 201</w:t>
            </w:r>
            <w:r w:rsidR="00731438">
              <w:rPr>
                <w:rFonts w:ascii="Arial" w:hAnsi="Arial" w:cs="Arial"/>
                <w:b/>
              </w:rPr>
              <w:t>9</w:t>
            </w:r>
            <w:r w:rsidRPr="00345B7E">
              <w:rPr>
                <w:rFonts w:ascii="Arial" w:hAnsi="Arial" w:cs="Arial"/>
                <w:b/>
              </w:rPr>
              <w:t xml:space="preserve"> y la fecha de inicio del plazo de presentación de solicitudes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1EE4" w14:textId="77777777" w:rsidR="00345B7E" w:rsidRPr="005D3CE8" w:rsidRDefault="00345B7E" w:rsidP="00B261D3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09022010" w14:textId="77777777" w:rsidTr="00345B7E">
        <w:trPr>
          <w:cantSplit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4F18D" w14:textId="1AE7BBD0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 </w:t>
            </w:r>
            <w:r w:rsidRPr="00345B7E">
              <w:rPr>
                <w:rFonts w:ascii="Arial" w:hAnsi="Arial" w:cs="Arial"/>
                <w:b/>
              </w:rPr>
              <w:t>pertene</w:t>
            </w:r>
            <w:r>
              <w:rPr>
                <w:rFonts w:ascii="Arial" w:hAnsi="Arial" w:cs="Arial"/>
                <w:b/>
              </w:rPr>
              <w:t>zco</w:t>
            </w:r>
            <w:r w:rsidRPr="00345B7E">
              <w:rPr>
                <w:rFonts w:ascii="Arial" w:hAnsi="Arial" w:cs="Arial"/>
                <w:b/>
              </w:rPr>
              <w:t xml:space="preserve"> a </w:t>
            </w:r>
            <w:r>
              <w:rPr>
                <w:rFonts w:ascii="Arial" w:hAnsi="Arial" w:cs="Arial"/>
                <w:b/>
              </w:rPr>
              <w:t>ninguno</w:t>
            </w:r>
            <w:r w:rsidRPr="00345B7E">
              <w:rPr>
                <w:rFonts w:ascii="Arial" w:hAnsi="Arial" w:cs="Arial"/>
                <w:b/>
              </w:rPr>
              <w:t xml:space="preserve"> de los cuerpos de funcionarios docentes universitarios de las Universidades públicas, ni </w:t>
            </w:r>
            <w:r>
              <w:rPr>
                <w:rFonts w:ascii="Arial" w:hAnsi="Arial" w:cs="Arial"/>
                <w:b/>
              </w:rPr>
              <w:t>soy</w:t>
            </w:r>
            <w:r w:rsidRPr="00345B7E">
              <w:rPr>
                <w:rFonts w:ascii="Arial" w:hAnsi="Arial" w:cs="Arial"/>
                <w:b/>
              </w:rPr>
              <w:t xml:space="preserve"> personal investigador funcionario de carrera al servicio de los Organismos Públicos de Investigación de la Administración General del Estado, ni </w:t>
            </w:r>
            <w:r>
              <w:rPr>
                <w:rFonts w:ascii="Arial" w:hAnsi="Arial" w:cs="Arial"/>
                <w:b/>
              </w:rPr>
              <w:t>estoy</w:t>
            </w:r>
            <w:r w:rsidRPr="00345B7E">
              <w:rPr>
                <w:rFonts w:ascii="Arial" w:hAnsi="Arial" w:cs="Arial"/>
                <w:b/>
              </w:rPr>
              <w:t xml:space="preserve"> contratado en una Universidad pública española como profesor</w:t>
            </w:r>
            <w:r w:rsidR="00B8684D">
              <w:rPr>
                <w:rFonts w:ascii="Arial" w:hAnsi="Arial" w:cs="Arial"/>
                <w:b/>
              </w:rPr>
              <w:t>/a</w:t>
            </w:r>
            <w:r w:rsidRPr="00345B7E">
              <w:rPr>
                <w:rFonts w:ascii="Arial" w:hAnsi="Arial" w:cs="Arial"/>
                <w:b/>
              </w:rPr>
              <w:t xml:space="preserve"> contratado doctor</w:t>
            </w:r>
            <w:r w:rsidR="00731438">
              <w:t xml:space="preserve"> </w:t>
            </w:r>
            <w:r w:rsidR="00731438" w:rsidRPr="00731438">
              <w:rPr>
                <w:rFonts w:ascii="Arial" w:hAnsi="Arial" w:cs="Arial"/>
                <w:b/>
              </w:rPr>
              <w:t>o profesor/a permanente laboral (o bajo figuras equivalentes de agencias autonómicas)</w:t>
            </w:r>
            <w:r w:rsidR="00731438">
              <w:rPr>
                <w:rFonts w:ascii="Arial" w:hAnsi="Arial" w:cs="Arial"/>
                <w:b/>
              </w:rPr>
              <w:t xml:space="preserve">. </w:t>
            </w:r>
            <w:r>
              <w:rPr>
                <w:rFonts w:ascii="Arial" w:hAnsi="Arial" w:cs="Arial"/>
                <w:b/>
              </w:rPr>
              <w:t xml:space="preserve">Cumpliré este </w:t>
            </w:r>
            <w:r w:rsidRPr="00345B7E">
              <w:rPr>
                <w:rFonts w:ascii="Arial" w:hAnsi="Arial" w:cs="Arial"/>
                <w:b/>
              </w:rPr>
              <w:t>requisito durante toda la tramitación, desde el momento de presentación de la solicitud hasta su resolución</w:t>
            </w:r>
            <w:r w:rsidR="00731438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9A45" w14:textId="77777777" w:rsidR="00345B7E" w:rsidRPr="005D3CE8" w:rsidRDefault="00345B7E" w:rsidP="00B261D3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45B7E" w:rsidRPr="005D3CE8" w14:paraId="5661426D" w14:textId="77777777" w:rsidTr="00345B7E">
        <w:trPr>
          <w:cantSplit/>
          <w:trHeight w:val="300"/>
        </w:trPr>
        <w:tc>
          <w:tcPr>
            <w:tcW w:w="4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B4DE" w14:textId="36CE6AAB" w:rsidR="00345B7E" w:rsidRPr="005D3CE8" w:rsidRDefault="00345B7E" w:rsidP="00B261D3">
            <w:pPr>
              <w:rPr>
                <w:rFonts w:ascii="Arial" w:hAnsi="Arial" w:cs="Arial"/>
                <w:b/>
              </w:rPr>
            </w:pPr>
            <w:r w:rsidRPr="00345B7E">
              <w:rPr>
                <w:rFonts w:ascii="Arial" w:hAnsi="Arial" w:cs="Arial"/>
                <w:b/>
              </w:rPr>
              <w:t xml:space="preserve">No </w:t>
            </w:r>
            <w:r>
              <w:rPr>
                <w:rFonts w:ascii="Arial" w:hAnsi="Arial" w:cs="Arial"/>
                <w:b/>
              </w:rPr>
              <w:t>he</w:t>
            </w:r>
            <w:r w:rsidRPr="00345B7E">
              <w:rPr>
                <w:rFonts w:ascii="Arial" w:hAnsi="Arial" w:cs="Arial"/>
                <w:b/>
              </w:rPr>
              <w:t xml:space="preserve"> superado un proceso selectivo </w:t>
            </w:r>
            <w:r>
              <w:rPr>
                <w:rFonts w:ascii="Arial" w:hAnsi="Arial" w:cs="Arial"/>
                <w:b/>
              </w:rPr>
              <w:t>ni</w:t>
            </w:r>
            <w:r w:rsidRPr="00345B7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he</w:t>
            </w:r>
            <w:r w:rsidRPr="00345B7E">
              <w:rPr>
                <w:rFonts w:ascii="Arial" w:hAnsi="Arial" w:cs="Arial"/>
                <w:b/>
              </w:rPr>
              <w:t xml:space="preserve"> resultado propuesto</w:t>
            </w:r>
            <w:r w:rsidR="00B8684D">
              <w:rPr>
                <w:rFonts w:ascii="Arial" w:hAnsi="Arial" w:cs="Arial"/>
                <w:b/>
              </w:rPr>
              <w:t>/a</w:t>
            </w:r>
            <w:r w:rsidRPr="00345B7E">
              <w:rPr>
                <w:rFonts w:ascii="Arial" w:hAnsi="Arial" w:cs="Arial"/>
                <w:b/>
              </w:rPr>
              <w:t xml:space="preserve"> en un concurso para el ingreso o acceso a </w:t>
            </w:r>
            <w:r>
              <w:rPr>
                <w:rFonts w:ascii="Arial" w:hAnsi="Arial" w:cs="Arial"/>
                <w:b/>
              </w:rPr>
              <w:t>ninguno</w:t>
            </w:r>
            <w:r w:rsidRPr="00345B7E">
              <w:rPr>
                <w:rFonts w:ascii="Arial" w:hAnsi="Arial" w:cs="Arial"/>
                <w:b/>
              </w:rPr>
              <w:t xml:space="preserve"> de los cuerpos, escalas o plazas recogidas en el apartado anterior. </w:t>
            </w:r>
            <w:r>
              <w:rPr>
                <w:rFonts w:ascii="Arial" w:hAnsi="Arial" w:cs="Arial"/>
                <w:b/>
              </w:rPr>
              <w:t>Cumpliré este requisito</w:t>
            </w:r>
            <w:r w:rsidRPr="00345B7E">
              <w:rPr>
                <w:rFonts w:ascii="Arial" w:hAnsi="Arial" w:cs="Arial"/>
                <w:b/>
              </w:rPr>
              <w:t xml:space="preserve"> durante toda la tramitación, desde el momento de presentación de la solicitud hasta su resolución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B8530" w14:textId="77777777" w:rsidR="00345B7E" w:rsidRPr="005D3CE8" w:rsidRDefault="00345B7E" w:rsidP="00B261D3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1D1B4580" w14:textId="77777777" w:rsidR="00345B7E" w:rsidRDefault="00345B7E" w:rsidP="00333156">
      <w:pPr>
        <w:pStyle w:val="Ttulo"/>
        <w:rPr>
          <w:rFonts w:ascii="Arial" w:hAnsi="Arial" w:cs="Arial"/>
          <w:b/>
        </w:rPr>
      </w:pPr>
    </w:p>
    <w:p w14:paraId="1B084F08" w14:textId="77777777" w:rsidR="0095198F" w:rsidRDefault="0095198F" w:rsidP="0095198F">
      <w:pPr>
        <w:rPr>
          <w:rFonts w:ascii="Arial" w:hAnsi="Arial" w:cs="Arial"/>
        </w:rPr>
      </w:pPr>
    </w:p>
    <w:p w14:paraId="4B42007D" w14:textId="77777777" w:rsidR="0095198F" w:rsidRDefault="0095198F" w:rsidP="0095198F">
      <w:pPr>
        <w:rPr>
          <w:rFonts w:ascii="Arial" w:hAnsi="Arial" w:cs="Arial"/>
        </w:rPr>
      </w:pPr>
    </w:p>
    <w:p w14:paraId="793A0A7E" w14:textId="77777777" w:rsidR="0095198F" w:rsidRDefault="0095198F" w:rsidP="0095198F">
      <w:pPr>
        <w:rPr>
          <w:rFonts w:ascii="Arial" w:hAnsi="Arial" w:cs="Arial"/>
        </w:rPr>
      </w:pPr>
    </w:p>
    <w:p w14:paraId="549D4C99" w14:textId="77777777" w:rsidR="0095198F" w:rsidRDefault="0095198F" w:rsidP="0095198F">
      <w:pPr>
        <w:rPr>
          <w:rFonts w:ascii="Arial" w:hAnsi="Arial" w:cs="Arial"/>
        </w:rPr>
      </w:pPr>
    </w:p>
    <w:p w14:paraId="0F4AE97B" w14:textId="77777777" w:rsidR="0095198F" w:rsidRDefault="0095198F" w:rsidP="0095198F">
      <w:pPr>
        <w:rPr>
          <w:rFonts w:ascii="Arial" w:hAnsi="Arial" w:cs="Arial"/>
        </w:rPr>
      </w:pPr>
    </w:p>
    <w:p w14:paraId="4503E212" w14:textId="14F1DD22" w:rsidR="0095198F" w:rsidRPr="005D3CE8" w:rsidRDefault="0095198F" w:rsidP="0095198F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 xml:space="preserve"> la persona investigadora solicitante</w:t>
      </w:r>
      <w:r>
        <w:rPr>
          <w:rFonts w:ascii="Arial" w:hAnsi="Arial" w:cs="Arial"/>
        </w:rPr>
        <w:t>:</w:t>
      </w:r>
    </w:p>
    <w:p w14:paraId="4104B3A4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6C6C7204" w14:textId="47EBD76B" w:rsidR="0095198F" w:rsidRDefault="0095198F" w:rsidP="0095198F">
      <w:pPr>
        <w:jc w:val="center"/>
        <w:rPr>
          <w:rFonts w:ascii="Arial" w:hAnsi="Arial" w:cs="Arial"/>
        </w:rPr>
      </w:pPr>
    </w:p>
    <w:p w14:paraId="3DB40581" w14:textId="3E43F357" w:rsidR="0095198F" w:rsidRDefault="0095198F" w:rsidP="0095198F">
      <w:pPr>
        <w:jc w:val="center"/>
        <w:rPr>
          <w:rFonts w:ascii="Arial" w:hAnsi="Arial" w:cs="Arial"/>
        </w:rPr>
      </w:pPr>
    </w:p>
    <w:p w14:paraId="4FDB2367" w14:textId="24E9F53F" w:rsidR="0095198F" w:rsidRDefault="0095198F" w:rsidP="0095198F">
      <w:pPr>
        <w:jc w:val="center"/>
        <w:rPr>
          <w:rFonts w:ascii="Arial" w:hAnsi="Arial" w:cs="Arial"/>
        </w:rPr>
      </w:pPr>
    </w:p>
    <w:p w14:paraId="3E7228A9" w14:textId="3C8EACC4" w:rsidR="0095198F" w:rsidRDefault="0095198F" w:rsidP="0095198F">
      <w:pPr>
        <w:jc w:val="center"/>
        <w:rPr>
          <w:rFonts w:ascii="Arial" w:hAnsi="Arial" w:cs="Arial"/>
        </w:rPr>
      </w:pPr>
    </w:p>
    <w:p w14:paraId="4886BF15" w14:textId="745D6756" w:rsidR="0095198F" w:rsidRDefault="0095198F" w:rsidP="0095198F">
      <w:pPr>
        <w:jc w:val="center"/>
        <w:rPr>
          <w:rFonts w:ascii="Arial" w:hAnsi="Arial" w:cs="Arial"/>
        </w:rPr>
      </w:pPr>
    </w:p>
    <w:p w14:paraId="3E523EDC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175F02AF" w14:textId="77777777" w:rsidR="0095198F" w:rsidRPr="005D3CE8" w:rsidRDefault="0095198F" w:rsidP="0095198F">
      <w:pPr>
        <w:jc w:val="center"/>
        <w:rPr>
          <w:rFonts w:ascii="Arial" w:hAnsi="Arial" w:cs="Arial"/>
        </w:rPr>
      </w:pPr>
    </w:p>
    <w:p w14:paraId="32F6B789" w14:textId="77777777" w:rsidR="0095198F" w:rsidRPr="005D3CE8" w:rsidRDefault="0095198F" w:rsidP="0095198F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2D191DDC" w14:textId="77777777" w:rsidR="00345B7E" w:rsidRDefault="00345B7E" w:rsidP="00333156">
      <w:pPr>
        <w:pStyle w:val="Ttulo"/>
        <w:rPr>
          <w:noProof/>
        </w:rPr>
      </w:pPr>
    </w:p>
    <w:p w14:paraId="2F4FA012" w14:textId="441E715E" w:rsidR="00333156" w:rsidRDefault="00333156" w:rsidP="00731438">
      <w:pPr>
        <w:pStyle w:val="Ttulo"/>
        <w:jc w:val="left"/>
        <w:rPr>
          <w:noProof/>
        </w:rPr>
      </w:pPr>
    </w:p>
    <w:p w14:paraId="5EF00CDF" w14:textId="77777777" w:rsidR="00731438" w:rsidRDefault="00731438" w:rsidP="00731438">
      <w:pPr>
        <w:pStyle w:val="Ttulo"/>
        <w:jc w:val="left"/>
        <w:rPr>
          <w:rFonts w:ascii="Arial" w:hAnsi="Arial" w:cs="Arial"/>
          <w:b/>
        </w:rPr>
      </w:pPr>
    </w:p>
    <w:p w14:paraId="0AD1C64B" w14:textId="72472E0E" w:rsidR="00C96127" w:rsidRDefault="00C96127" w:rsidP="00C96127">
      <w:pPr>
        <w:jc w:val="center"/>
      </w:pPr>
      <w:bookmarkStart w:id="0" w:name="_Hlk124457885"/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hasta las 14:00 horas del </w:t>
      </w:r>
      <w:r w:rsidR="00D36AC4">
        <w:rPr>
          <w:rFonts w:ascii="Arial" w:hAnsi="Arial" w:cs="Arial"/>
          <w:b/>
          <w:sz w:val="16"/>
          <w:szCs w:val="16"/>
        </w:rPr>
        <w:t>16 de mayo de 2025</w:t>
      </w:r>
      <w:r w:rsidR="00731438">
        <w:rPr>
          <w:rFonts w:ascii="Arial" w:hAnsi="Arial" w:cs="Arial"/>
          <w:b/>
          <w:sz w:val="16"/>
          <w:szCs w:val="16"/>
        </w:rPr>
        <w:t>.</w:t>
      </w:r>
    </w:p>
    <w:p w14:paraId="2A50C8D3" w14:textId="77777777" w:rsidR="0095198F" w:rsidRDefault="00333156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lastRenderedPageBreak/>
        <w:t>ANEXO  2</w:t>
      </w:r>
      <w:r w:rsidR="0095198F">
        <w:rPr>
          <w:rFonts w:ascii="Arial" w:hAnsi="Arial"/>
          <w:b/>
          <w:bCs/>
          <w:color w:val="auto"/>
          <w:sz w:val="28"/>
        </w:rPr>
        <w:t xml:space="preserve"> </w:t>
      </w:r>
    </w:p>
    <w:p w14:paraId="36E86D15" w14:textId="77777777" w:rsidR="002A77BF" w:rsidRDefault="002A77BF" w:rsidP="002A77BF"/>
    <w:p w14:paraId="543B4DBE" w14:textId="02226352" w:rsidR="002A77BF" w:rsidRPr="002A77BF" w:rsidRDefault="002A77BF" w:rsidP="002A77BF">
      <w:pPr>
        <w:jc w:val="center"/>
      </w:pPr>
      <w:r w:rsidRPr="001B62A8">
        <w:rPr>
          <w:rFonts w:ascii="Verdana" w:hAnsi="Verdana"/>
          <w:b/>
          <w:bCs/>
          <w:color w:val="4579B4"/>
          <w:shd w:val="clear" w:color="auto" w:fill="FFFFFF"/>
        </w:rPr>
        <w:t>CONVOCATORIA AYUDAS PARA INCENTIVAR LA INCORPORACIÓN DE TALENTO CONSOLIDADO «PROGRAMA ATRAE»</w:t>
      </w:r>
    </w:p>
    <w:p w14:paraId="1DAA4DF5" w14:textId="443E6FB8" w:rsidR="00333156" w:rsidRPr="002D1D4B" w:rsidRDefault="0095198F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95198F">
        <w:rPr>
          <w:rFonts w:ascii="Arial" w:hAnsi="Arial"/>
          <w:b/>
          <w:bCs/>
          <w:color w:val="auto"/>
          <w:sz w:val="28"/>
        </w:rPr>
        <w:t xml:space="preserve">Información sobre </w:t>
      </w:r>
      <w:r>
        <w:rPr>
          <w:rFonts w:ascii="Arial" w:hAnsi="Arial"/>
          <w:b/>
          <w:bCs/>
          <w:color w:val="auto"/>
          <w:sz w:val="28"/>
        </w:rPr>
        <w:t>el</w:t>
      </w:r>
      <w:r w:rsidRPr="0095198F">
        <w:rPr>
          <w:rFonts w:ascii="Arial" w:hAnsi="Arial"/>
          <w:b/>
          <w:bCs/>
          <w:color w:val="auto"/>
          <w:sz w:val="28"/>
        </w:rPr>
        <w:t xml:space="preserve"> nivel de investigador/</w:t>
      </w:r>
      <w:proofErr w:type="spellStart"/>
      <w:r w:rsidRPr="0095198F">
        <w:rPr>
          <w:rFonts w:ascii="Arial" w:hAnsi="Arial"/>
          <w:b/>
          <w:bCs/>
          <w:color w:val="auto"/>
          <w:sz w:val="28"/>
        </w:rPr>
        <w:t>a</w:t>
      </w:r>
      <w:proofErr w:type="spellEnd"/>
      <w:r w:rsidRPr="0095198F">
        <w:rPr>
          <w:rFonts w:ascii="Arial" w:hAnsi="Arial"/>
          <w:b/>
          <w:bCs/>
          <w:color w:val="auto"/>
          <w:sz w:val="28"/>
        </w:rPr>
        <w:t xml:space="preserve"> consolidado/a, de reconocido prestigio internacional</w:t>
      </w:r>
    </w:p>
    <w:p w14:paraId="4CF9195A" w14:textId="77777777" w:rsidR="00333156" w:rsidRPr="005D3CE8" w:rsidRDefault="00333156" w:rsidP="00333156">
      <w:pPr>
        <w:jc w:val="both"/>
        <w:rPr>
          <w:rFonts w:ascii="Arial" w:hAnsi="Arial" w:cs="Arial"/>
          <w:sz w:val="22"/>
          <w:szCs w:val="22"/>
        </w:rPr>
      </w:pPr>
    </w:p>
    <w:p w14:paraId="5AE1F40B" w14:textId="77777777" w:rsidR="00333156" w:rsidRPr="005D3CE8" w:rsidRDefault="00333156" w:rsidP="00333156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74"/>
        <w:gridCol w:w="1554"/>
      </w:tblGrid>
      <w:tr w:rsidR="00333156" w:rsidRPr="005D3CE8" w14:paraId="69A101A7" w14:textId="77777777" w:rsidTr="007E1B37">
        <w:trPr>
          <w:cantSplit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042B" w14:textId="446D7B67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 e</w:t>
            </w:r>
            <w:r w:rsidRPr="0095198F">
              <w:rPr>
                <w:rFonts w:ascii="Arial" w:hAnsi="Arial" w:cs="Arial"/>
                <w:b/>
              </w:rPr>
              <w:t>ncuentr</w:t>
            </w:r>
            <w:r>
              <w:rPr>
                <w:rFonts w:ascii="Arial" w:hAnsi="Arial" w:cs="Arial"/>
                <w:b/>
              </w:rPr>
              <w:t>o</w:t>
            </w:r>
            <w:r w:rsidRPr="0095198F">
              <w:rPr>
                <w:rFonts w:ascii="Arial" w:hAnsi="Arial" w:cs="Arial"/>
                <w:b/>
              </w:rPr>
              <w:t xml:space="preserve"> dentro del 10% de investigadores/as más destacados en </w:t>
            </w:r>
            <w:r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área de especialización a nivel global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AD31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6B0F82B5" w14:textId="77777777" w:rsidTr="007E1B37">
        <w:trPr>
          <w:cantSplit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95DE0" w14:textId="46DCDC39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Soy i</w:t>
            </w:r>
            <w:r w:rsidRPr="0095198F">
              <w:rPr>
                <w:rFonts w:ascii="Arial" w:hAnsi="Arial" w:cs="Arial"/>
                <w:b/>
              </w:rPr>
              <w:t>nvestigador/a responsable de un proyecto activo del Consejo Europeo de Investigación (ERC)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3E08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3DC245F0" w14:textId="77777777" w:rsidTr="007E1B37">
        <w:trPr>
          <w:cantSplit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56BC" w14:textId="1A3CE86E" w:rsidR="00333156" w:rsidRPr="005D3CE8" w:rsidRDefault="0095198F" w:rsidP="0095198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Pr="0095198F">
              <w:rPr>
                <w:rFonts w:ascii="Arial" w:hAnsi="Arial" w:cs="Arial"/>
                <w:b/>
              </w:rPr>
              <w:t>ose</w:t>
            </w:r>
            <w:r>
              <w:rPr>
                <w:rFonts w:ascii="Arial" w:hAnsi="Arial" w:cs="Arial"/>
                <w:b/>
              </w:rPr>
              <w:t>o</w:t>
            </w:r>
            <w:r w:rsidRPr="0095198F">
              <w:rPr>
                <w:rFonts w:ascii="Arial" w:hAnsi="Arial" w:cs="Arial"/>
                <w:b/>
              </w:rPr>
              <w:t xml:space="preserve"> el nivel más alto de la carrera académica/investigadora en </w:t>
            </w:r>
            <w:r w:rsidR="002A77BF"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país de origen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433C" w14:textId="77777777" w:rsidR="00333156" w:rsidRPr="005D3CE8" w:rsidRDefault="00333156" w:rsidP="00F0197C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3202BFA0" w14:textId="77777777" w:rsidTr="007E1B37">
        <w:trPr>
          <w:cantSplit/>
          <w:trHeight w:val="300"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ECD1" w14:textId="4E415CBA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</w:t>
            </w:r>
            <w:r w:rsidRPr="0095198F">
              <w:rPr>
                <w:rFonts w:ascii="Arial" w:hAnsi="Arial" w:cs="Arial"/>
                <w:b/>
              </w:rPr>
              <w:t xml:space="preserve"> dirigido como IP un número significativo de proyectos de investigación en convocatorias competitivas, ya sean nacionales de cualquier país o internacionales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E598" w14:textId="77777777" w:rsidR="00333156" w:rsidRPr="005D3CE8" w:rsidRDefault="00333156" w:rsidP="00F0197C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2F5EFC04" w14:textId="77777777" w:rsidTr="007E1B37">
        <w:trPr>
          <w:cantSplit/>
          <w:trHeight w:val="300"/>
        </w:trPr>
        <w:tc>
          <w:tcPr>
            <w:tcW w:w="4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E3AF0" w14:textId="6CA3CF02" w:rsidR="00333156" w:rsidRPr="005D3CE8" w:rsidRDefault="0095198F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He</w:t>
            </w:r>
            <w:r w:rsidRPr="0095198F">
              <w:rPr>
                <w:rFonts w:ascii="Arial" w:hAnsi="Arial" w:cs="Arial"/>
                <w:b/>
              </w:rPr>
              <w:t xml:space="preserve"> realizado a lo largo de </w:t>
            </w:r>
            <w:r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carrera contribuciones de gran relevancia e impacto en </w:t>
            </w:r>
            <w:r w:rsidR="00FA0C2D">
              <w:rPr>
                <w:rFonts w:ascii="Arial" w:hAnsi="Arial" w:cs="Arial"/>
                <w:b/>
              </w:rPr>
              <w:t>mi</w:t>
            </w:r>
            <w:r w:rsidRPr="0095198F">
              <w:rPr>
                <w:rFonts w:ascii="Arial" w:hAnsi="Arial" w:cs="Arial"/>
                <w:b/>
              </w:rPr>
              <w:t xml:space="preserve"> área de especialización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CC8C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31FFB598" w14:textId="3D1BB0AC" w:rsidR="00333156" w:rsidRDefault="00333156" w:rsidP="00333156">
      <w:pPr>
        <w:pStyle w:val="Textoindependiente"/>
        <w:rPr>
          <w:rFonts w:cs="Arial"/>
          <w:szCs w:val="22"/>
        </w:rPr>
      </w:pPr>
    </w:p>
    <w:p w14:paraId="6A5580F6" w14:textId="7442580F" w:rsidR="0095198F" w:rsidRDefault="0095198F" w:rsidP="00333156">
      <w:pPr>
        <w:pStyle w:val="Textoindependiente"/>
        <w:rPr>
          <w:rFonts w:cs="Arial"/>
          <w:szCs w:val="22"/>
        </w:rPr>
      </w:pPr>
    </w:p>
    <w:p w14:paraId="303924FF" w14:textId="1B4D13B2" w:rsidR="0095198F" w:rsidRDefault="0095198F" w:rsidP="00333156">
      <w:pPr>
        <w:pStyle w:val="Textoindependiente"/>
        <w:rPr>
          <w:rFonts w:cs="Arial"/>
          <w:szCs w:val="22"/>
        </w:rPr>
      </w:pPr>
    </w:p>
    <w:p w14:paraId="76F94AF5" w14:textId="54BD9B27" w:rsidR="0095198F" w:rsidRDefault="0095198F" w:rsidP="00333156">
      <w:pPr>
        <w:pStyle w:val="Textoindependiente"/>
        <w:rPr>
          <w:rFonts w:cs="Arial"/>
          <w:szCs w:val="22"/>
        </w:rPr>
      </w:pPr>
    </w:p>
    <w:p w14:paraId="08F614A4" w14:textId="63829983" w:rsidR="0095198F" w:rsidRDefault="0095198F" w:rsidP="00333156">
      <w:pPr>
        <w:pStyle w:val="Textoindependiente"/>
        <w:rPr>
          <w:rFonts w:cs="Arial"/>
          <w:szCs w:val="22"/>
        </w:rPr>
      </w:pPr>
    </w:p>
    <w:p w14:paraId="244830CD" w14:textId="77777777" w:rsidR="0095198F" w:rsidRPr="005D3CE8" w:rsidRDefault="0095198F" w:rsidP="00333156">
      <w:pPr>
        <w:pStyle w:val="Textoindependiente"/>
        <w:rPr>
          <w:rFonts w:cs="Arial"/>
          <w:szCs w:val="22"/>
        </w:rPr>
      </w:pPr>
    </w:p>
    <w:p w14:paraId="39E6510D" w14:textId="77777777" w:rsidR="00333156" w:rsidRPr="005D3CE8" w:rsidRDefault="00333156" w:rsidP="00333156">
      <w:pPr>
        <w:rPr>
          <w:rFonts w:ascii="Arial" w:hAnsi="Arial" w:cs="Arial"/>
          <w:sz w:val="22"/>
        </w:rPr>
      </w:pPr>
    </w:p>
    <w:p w14:paraId="53C0287A" w14:textId="430A2D2F" w:rsidR="00333156" w:rsidRPr="005D3CE8" w:rsidRDefault="00333156" w:rsidP="00333156">
      <w:pPr>
        <w:rPr>
          <w:rFonts w:ascii="Arial" w:hAnsi="Arial" w:cs="Arial"/>
        </w:rPr>
      </w:pPr>
      <w:bookmarkStart w:id="1" w:name="_Hlk124458434"/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 xml:space="preserve"> la persona investigadora solicitante</w:t>
      </w:r>
      <w:r>
        <w:rPr>
          <w:rFonts w:ascii="Arial" w:hAnsi="Arial" w:cs="Arial"/>
        </w:rPr>
        <w:t>:</w:t>
      </w:r>
    </w:p>
    <w:p w14:paraId="0DDDB879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DFABFDE" w14:textId="0084E5C5" w:rsidR="00333156" w:rsidRDefault="00333156" w:rsidP="00333156">
      <w:pPr>
        <w:jc w:val="center"/>
        <w:rPr>
          <w:rFonts w:ascii="Arial" w:hAnsi="Arial" w:cs="Arial"/>
        </w:rPr>
      </w:pPr>
    </w:p>
    <w:p w14:paraId="056F5A03" w14:textId="1BDCD559" w:rsidR="0095198F" w:rsidRDefault="0095198F" w:rsidP="00333156">
      <w:pPr>
        <w:jc w:val="center"/>
        <w:rPr>
          <w:rFonts w:ascii="Arial" w:hAnsi="Arial" w:cs="Arial"/>
        </w:rPr>
      </w:pPr>
    </w:p>
    <w:p w14:paraId="01F17569" w14:textId="2731E891" w:rsidR="0095198F" w:rsidRDefault="0095198F" w:rsidP="00333156">
      <w:pPr>
        <w:jc w:val="center"/>
        <w:rPr>
          <w:rFonts w:ascii="Arial" w:hAnsi="Arial" w:cs="Arial"/>
        </w:rPr>
      </w:pPr>
    </w:p>
    <w:p w14:paraId="40B3D357" w14:textId="4DBF7C78" w:rsidR="0095198F" w:rsidRDefault="0095198F" w:rsidP="00333156">
      <w:pPr>
        <w:jc w:val="center"/>
        <w:rPr>
          <w:rFonts w:ascii="Arial" w:hAnsi="Arial" w:cs="Arial"/>
        </w:rPr>
      </w:pPr>
    </w:p>
    <w:p w14:paraId="4616F13E" w14:textId="7931B5B5" w:rsidR="0095198F" w:rsidRDefault="0095198F" w:rsidP="00333156">
      <w:pPr>
        <w:jc w:val="center"/>
        <w:rPr>
          <w:rFonts w:ascii="Arial" w:hAnsi="Arial" w:cs="Arial"/>
        </w:rPr>
      </w:pPr>
    </w:p>
    <w:p w14:paraId="0314C6F6" w14:textId="77777777" w:rsidR="0095198F" w:rsidRPr="005D3CE8" w:rsidRDefault="0095198F" w:rsidP="00333156">
      <w:pPr>
        <w:jc w:val="center"/>
        <w:rPr>
          <w:rFonts w:ascii="Arial" w:hAnsi="Arial" w:cs="Arial"/>
        </w:rPr>
      </w:pPr>
    </w:p>
    <w:p w14:paraId="679F6D2E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6A2C6D21" w14:textId="77777777" w:rsidR="00333156" w:rsidRPr="005D3CE8" w:rsidRDefault="00333156" w:rsidP="00333156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bookmarkEnd w:id="1"/>
    <w:p w14:paraId="456368A6" w14:textId="77777777" w:rsidR="00333156" w:rsidRDefault="00333156" w:rsidP="00333156">
      <w:pPr>
        <w:jc w:val="both"/>
        <w:rPr>
          <w:rFonts w:ascii="Arial" w:hAnsi="Arial" w:cs="Arial"/>
          <w:b/>
          <w:bCs/>
          <w:u w:val="single"/>
        </w:rPr>
      </w:pPr>
    </w:p>
    <w:p w14:paraId="088253C1" w14:textId="77777777" w:rsidR="00333156" w:rsidRPr="005D7913" w:rsidRDefault="00333156" w:rsidP="00333156">
      <w:pPr>
        <w:jc w:val="center"/>
        <w:rPr>
          <w:rFonts w:ascii="Arial" w:hAnsi="Arial" w:cs="Arial"/>
        </w:rPr>
      </w:pPr>
    </w:p>
    <w:p w14:paraId="0AD3CE16" w14:textId="77777777" w:rsidR="00333156" w:rsidRDefault="00333156" w:rsidP="00333156">
      <w:pPr>
        <w:jc w:val="center"/>
        <w:rPr>
          <w:rFonts w:ascii="Arial" w:hAnsi="Arial" w:cs="Arial"/>
        </w:rPr>
      </w:pPr>
    </w:p>
    <w:bookmarkEnd w:id="0"/>
    <w:p w14:paraId="24C32383" w14:textId="77777777" w:rsidR="002D1D4B" w:rsidRDefault="002D1D4B" w:rsidP="00333156">
      <w:pPr>
        <w:rPr>
          <w:rFonts w:ascii="Arial" w:hAnsi="Arial" w:cs="Arial"/>
        </w:rPr>
      </w:pPr>
    </w:p>
    <w:p w14:paraId="51D507AB" w14:textId="77777777" w:rsidR="002D1D4B" w:rsidRDefault="002D1D4B" w:rsidP="00333156">
      <w:pPr>
        <w:rPr>
          <w:rFonts w:ascii="Arial" w:hAnsi="Arial" w:cs="Arial"/>
        </w:rPr>
      </w:pPr>
    </w:p>
    <w:p w14:paraId="0806103A" w14:textId="77777777" w:rsidR="002D1D4B" w:rsidRDefault="002D1D4B" w:rsidP="00333156">
      <w:pPr>
        <w:rPr>
          <w:rFonts w:ascii="Arial" w:hAnsi="Arial" w:cs="Arial"/>
        </w:rPr>
      </w:pPr>
    </w:p>
    <w:p w14:paraId="60E3517F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BBA68E8" w14:textId="02114328" w:rsidR="00333156" w:rsidRDefault="00333156" w:rsidP="00333156">
      <w:pPr>
        <w:jc w:val="center"/>
        <w:rPr>
          <w:rFonts w:ascii="Arial" w:hAnsi="Arial" w:cs="Arial"/>
        </w:rPr>
      </w:pPr>
    </w:p>
    <w:p w14:paraId="6B49FF1D" w14:textId="77777777" w:rsidR="00C96127" w:rsidRPr="005D3CE8" w:rsidRDefault="00C96127" w:rsidP="00333156">
      <w:pPr>
        <w:jc w:val="center"/>
        <w:rPr>
          <w:rFonts w:ascii="Arial" w:hAnsi="Arial" w:cs="Arial"/>
        </w:rPr>
      </w:pPr>
    </w:p>
    <w:p w14:paraId="095731C0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391236EC" w14:textId="6A839584" w:rsidR="00C96127" w:rsidRDefault="00C96127" w:rsidP="00C96127">
      <w:pPr>
        <w:jc w:val="center"/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hasta las 14:00 horas del </w:t>
      </w:r>
      <w:r w:rsidR="00731438">
        <w:rPr>
          <w:rFonts w:ascii="Arial" w:hAnsi="Arial" w:cs="Arial"/>
          <w:b/>
          <w:sz w:val="16"/>
          <w:szCs w:val="16"/>
        </w:rPr>
        <w:t>16 mayo</w:t>
      </w:r>
      <w:r w:rsidR="00D36AC4">
        <w:rPr>
          <w:rFonts w:ascii="Arial" w:hAnsi="Arial" w:cs="Arial"/>
          <w:b/>
          <w:sz w:val="16"/>
          <w:szCs w:val="16"/>
        </w:rPr>
        <w:t xml:space="preserve"> del</w:t>
      </w:r>
      <w:r w:rsidR="00731438">
        <w:rPr>
          <w:rFonts w:ascii="Arial" w:hAnsi="Arial" w:cs="Arial"/>
          <w:b/>
          <w:sz w:val="16"/>
          <w:szCs w:val="16"/>
        </w:rPr>
        <w:t xml:space="preserve"> 2025</w:t>
      </w:r>
    </w:p>
    <w:p w14:paraId="4F65E574" w14:textId="77777777" w:rsidR="00333156" w:rsidRDefault="00333156" w:rsidP="00333156">
      <w:pPr>
        <w:rPr>
          <w:rFonts w:ascii="Arial" w:hAnsi="Arial" w:cs="Arial"/>
        </w:rPr>
      </w:pPr>
    </w:p>
    <w:p w14:paraId="13207839" w14:textId="49938F7A" w:rsidR="00333156" w:rsidRDefault="00333156" w:rsidP="00333156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lastRenderedPageBreak/>
        <w:t>ANEXO  3</w:t>
      </w:r>
    </w:p>
    <w:p w14:paraId="53BE01CD" w14:textId="77777777" w:rsidR="007E1B37" w:rsidRDefault="007E1B37" w:rsidP="00FA0C2D">
      <w:pPr>
        <w:jc w:val="center"/>
        <w:rPr>
          <w:rFonts w:ascii="Verdana" w:hAnsi="Verdana"/>
          <w:b/>
          <w:bCs/>
          <w:color w:val="4579B4"/>
          <w:shd w:val="clear" w:color="auto" w:fill="FFFFFF"/>
        </w:rPr>
      </w:pPr>
    </w:p>
    <w:p w14:paraId="3CF420A0" w14:textId="2580A81C" w:rsidR="0095198F" w:rsidRPr="0095198F" w:rsidRDefault="00FA0C2D" w:rsidP="00FA0C2D">
      <w:pPr>
        <w:jc w:val="center"/>
      </w:pPr>
      <w:r w:rsidRPr="001B62A8">
        <w:rPr>
          <w:rFonts w:ascii="Verdana" w:hAnsi="Verdana"/>
          <w:b/>
          <w:bCs/>
          <w:color w:val="4579B4"/>
          <w:shd w:val="clear" w:color="auto" w:fill="FFFFFF"/>
        </w:rPr>
        <w:t>CONVOCATORIA AYUDAS PARA INCENTIVAR LA INCORPORACIÓN DE TALENTO CONSOLIDADO «PROGRAMA ATRAE»</w:t>
      </w:r>
    </w:p>
    <w:p w14:paraId="1E46788D" w14:textId="4BE92093" w:rsidR="00333156" w:rsidRPr="0095198F" w:rsidRDefault="0095198F" w:rsidP="0095198F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95198F">
        <w:rPr>
          <w:rFonts w:ascii="Arial" w:hAnsi="Arial"/>
          <w:b/>
          <w:bCs/>
          <w:color w:val="auto"/>
          <w:sz w:val="28"/>
        </w:rPr>
        <w:t>Impreso de solicitud por parte de la Estructura de Investigación en la que se integrará la persona beneficiaria de la ayuda</w:t>
      </w:r>
    </w:p>
    <w:p w14:paraId="50C475F7" w14:textId="77777777" w:rsidR="00333156" w:rsidRPr="005D3CE8" w:rsidRDefault="00333156" w:rsidP="00333156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62"/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1"/>
        <w:gridCol w:w="7367"/>
      </w:tblGrid>
      <w:tr w:rsidR="00333156" w:rsidRPr="005D3CE8" w14:paraId="6014BBF4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6158" w14:textId="77777777" w:rsidR="00333156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Investigador/a</w:t>
            </w:r>
          </w:p>
          <w:p w14:paraId="231933EE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responsable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E57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56CAAA38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628D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065B6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0833BF8F" w14:textId="77777777" w:rsidTr="00F0197C">
        <w:trPr>
          <w:cantSplit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0FB8A" w14:textId="3A6E300B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 w:rsidRPr="005D3CE8">
              <w:rPr>
                <w:rFonts w:ascii="Arial" w:hAnsi="Arial" w:cs="Arial"/>
                <w:b/>
              </w:rPr>
              <w:t>Nombre d</w:t>
            </w:r>
            <w:r w:rsidR="00FA0C2D">
              <w:rPr>
                <w:rFonts w:ascii="Arial" w:hAnsi="Arial" w:cs="Arial"/>
                <w:b/>
              </w:rPr>
              <w:t>e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A4C4" w14:textId="77777777" w:rsidR="00333156" w:rsidRPr="005D3CE8" w:rsidRDefault="00333156" w:rsidP="00F0197C">
            <w:pPr>
              <w:rPr>
                <w:rFonts w:ascii="Arial" w:hAnsi="Arial" w:cs="Arial"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29C97052" w14:textId="77777777" w:rsidTr="00F0197C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87F2" w14:textId="63F6EE33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Director</w:t>
            </w:r>
            <w:r w:rsidR="00FA0C2D">
              <w:rPr>
                <w:rFonts w:ascii="Arial" w:hAnsi="Arial" w:cs="Arial"/>
                <w:b/>
              </w:rPr>
              <w:t xml:space="preserve">/a </w:t>
            </w:r>
            <w:r>
              <w:rPr>
                <w:rFonts w:ascii="Arial" w:hAnsi="Arial" w:cs="Arial"/>
                <w:b/>
              </w:rPr>
              <w:t>de</w:t>
            </w:r>
            <w:r w:rsidR="00FA0C2D">
              <w:rPr>
                <w:rFonts w:ascii="Arial" w:hAnsi="Arial" w:cs="Arial"/>
                <w:b/>
              </w:rPr>
              <w:t xml:space="preserve"> la Estructura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3531" w14:textId="77777777" w:rsidR="00333156" w:rsidRPr="005D3CE8" w:rsidRDefault="00333156" w:rsidP="00F0197C">
            <w:pPr>
              <w:rPr>
                <w:rFonts w:ascii="Arial" w:hAnsi="Arial" w:cs="Arial"/>
                <w:b/>
                <w:sz w:val="22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  <w:tr w:rsidR="00333156" w:rsidRPr="005D3CE8" w14:paraId="4F9AE284" w14:textId="77777777" w:rsidTr="00F0197C">
        <w:trPr>
          <w:cantSplit/>
          <w:trHeight w:val="300"/>
        </w:trPr>
        <w:tc>
          <w:tcPr>
            <w:tcW w:w="11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B343" w14:textId="77777777" w:rsidR="00333156" w:rsidRPr="005D3CE8" w:rsidRDefault="00333156" w:rsidP="00F0197C">
            <w:pPr>
              <w:rPr>
                <w:rFonts w:ascii="Arial" w:hAnsi="Arial" w:cs="Arial"/>
                <w:b/>
              </w:rPr>
            </w:pPr>
            <w:r w:rsidRPr="005D3CE8">
              <w:rPr>
                <w:rFonts w:ascii="Arial" w:hAnsi="Arial" w:cs="Arial"/>
                <w:b/>
              </w:rPr>
              <w:t>Correo Electrónico de contacto</w:t>
            </w:r>
          </w:p>
        </w:tc>
        <w:tc>
          <w:tcPr>
            <w:tcW w:w="3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D107" w14:textId="77777777" w:rsidR="00333156" w:rsidRPr="005D3CE8" w:rsidRDefault="00333156" w:rsidP="00F0197C">
            <w:pPr>
              <w:rPr>
                <w:rFonts w:ascii="Arial" w:hAnsi="Arial" w:cs="Arial"/>
              </w:rPr>
            </w:pPr>
            <w:r w:rsidRPr="005D3CE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D3CE8">
              <w:rPr>
                <w:rFonts w:ascii="Arial" w:hAnsi="Arial" w:cs="Arial"/>
              </w:rPr>
              <w:instrText xml:space="preserve"> FORMTEXT </w:instrText>
            </w:r>
            <w:r w:rsidRPr="005D3CE8">
              <w:rPr>
                <w:rFonts w:ascii="Arial" w:hAnsi="Arial" w:cs="Arial"/>
              </w:rPr>
            </w:r>
            <w:r w:rsidRPr="005D3CE8">
              <w:rPr>
                <w:rFonts w:ascii="Arial" w:hAnsi="Arial" w:cs="Arial"/>
              </w:rPr>
              <w:fldChar w:fldCharType="separate"/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  <w:noProof/>
              </w:rPr>
              <w:t> </w:t>
            </w:r>
            <w:r w:rsidRPr="005D3CE8">
              <w:rPr>
                <w:rFonts w:ascii="Arial" w:hAnsi="Arial" w:cs="Arial"/>
              </w:rPr>
              <w:fldChar w:fldCharType="end"/>
            </w:r>
          </w:p>
        </w:tc>
      </w:tr>
    </w:tbl>
    <w:p w14:paraId="45FAEC04" w14:textId="77777777" w:rsidR="00333156" w:rsidRPr="005D3CE8" w:rsidRDefault="00333156" w:rsidP="00333156">
      <w:pPr>
        <w:rPr>
          <w:rFonts w:ascii="Arial" w:hAnsi="Arial" w:cs="Arial"/>
          <w:sz w:val="22"/>
        </w:rPr>
      </w:pPr>
    </w:p>
    <w:p w14:paraId="463D34FD" w14:textId="35878D72" w:rsidR="00333156" w:rsidRPr="005D3CE8" w:rsidRDefault="00333156" w:rsidP="00333156">
      <w:pPr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5D3CE8">
        <w:rPr>
          <w:rFonts w:ascii="Arial" w:hAnsi="Arial" w:cs="Arial"/>
        </w:rPr>
        <w:t>Firma de</w:t>
      </w:r>
      <w:r w:rsidR="00FA0C2D">
        <w:rPr>
          <w:rFonts w:ascii="Arial" w:hAnsi="Arial" w:cs="Arial"/>
        </w:rPr>
        <w:t>l investigador/a responsable</w:t>
      </w:r>
    </w:p>
    <w:p w14:paraId="35269817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24A57D74" w14:textId="61EFA2AF" w:rsidR="00333156" w:rsidRDefault="00333156" w:rsidP="00333156">
      <w:pPr>
        <w:jc w:val="center"/>
        <w:rPr>
          <w:rFonts w:ascii="Arial" w:hAnsi="Arial" w:cs="Arial"/>
        </w:rPr>
      </w:pPr>
    </w:p>
    <w:p w14:paraId="41410671" w14:textId="77777777" w:rsidR="00CD344E" w:rsidRPr="005D3CE8" w:rsidRDefault="00CD344E" w:rsidP="00333156">
      <w:pPr>
        <w:jc w:val="center"/>
        <w:rPr>
          <w:rFonts w:ascii="Arial" w:hAnsi="Arial" w:cs="Arial"/>
        </w:rPr>
      </w:pPr>
    </w:p>
    <w:p w14:paraId="7BCA8F79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24EF07F9" w14:textId="77777777" w:rsidR="00333156" w:rsidRPr="005D3CE8" w:rsidRDefault="00333156" w:rsidP="00333156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0111AE68" w14:textId="77777777" w:rsidR="00333156" w:rsidRDefault="00333156" w:rsidP="00333156">
      <w:pPr>
        <w:jc w:val="both"/>
        <w:rPr>
          <w:rFonts w:ascii="Arial" w:hAnsi="Arial" w:cs="Arial"/>
          <w:b/>
          <w:bCs/>
          <w:u w:val="single"/>
        </w:rPr>
      </w:pPr>
    </w:p>
    <w:p w14:paraId="5BF27765" w14:textId="2CA4564E" w:rsidR="00CD344E" w:rsidRDefault="002161AE" w:rsidP="00333156">
      <w:pPr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>
        <w:rPr>
          <w:rFonts w:ascii="Arial" w:hAnsi="Arial" w:cs="Arial"/>
          <w:b/>
          <w:bCs/>
          <w:sz w:val="16"/>
          <w:szCs w:val="16"/>
          <w:u w:val="single"/>
        </w:rPr>
        <w:t>I</w:t>
      </w:r>
      <w:r w:rsidR="00CD344E" w:rsidRPr="00CD344E">
        <w:rPr>
          <w:rFonts w:ascii="Arial" w:hAnsi="Arial" w:cs="Arial"/>
          <w:b/>
          <w:bCs/>
          <w:sz w:val="16"/>
          <w:szCs w:val="16"/>
          <w:u w:val="single"/>
        </w:rPr>
        <w:t>nforme, aprobado por el consejo del instituto, dando el visto bueno a la incorporación en la misma de la persona investigadora beneficiaria en esa área temática e indicando el interés de dicha incorporación para la actividad investigadora de la estructura y de la UPV</w:t>
      </w:r>
    </w:p>
    <w:p w14:paraId="5DFAF39B" w14:textId="77777777" w:rsidR="00333156" w:rsidRDefault="00333156" w:rsidP="00333156">
      <w:pPr>
        <w:jc w:val="center"/>
        <w:rPr>
          <w:rFonts w:ascii="Arial" w:hAnsi="Arial" w:cs="Arial"/>
        </w:rPr>
      </w:pPr>
    </w:p>
    <w:p w14:paraId="7F605EEE" w14:textId="77777777" w:rsidR="00333156" w:rsidRDefault="00333156" w:rsidP="00333156">
      <w:pPr>
        <w:jc w:val="center"/>
        <w:rPr>
          <w:rFonts w:ascii="Arial" w:hAnsi="Arial" w:cs="Arial"/>
        </w:rPr>
      </w:pPr>
    </w:p>
    <w:p w14:paraId="03307D46" w14:textId="77777777" w:rsidR="002D1D4B" w:rsidRDefault="002D1D4B" w:rsidP="00333156">
      <w:pPr>
        <w:rPr>
          <w:rFonts w:ascii="Arial" w:hAnsi="Arial" w:cs="Arial"/>
        </w:rPr>
      </w:pPr>
    </w:p>
    <w:p w14:paraId="74B263F8" w14:textId="76A0E1FB" w:rsidR="002D1D4B" w:rsidRDefault="002D1D4B" w:rsidP="00333156">
      <w:pPr>
        <w:rPr>
          <w:rFonts w:ascii="Arial" w:hAnsi="Arial" w:cs="Arial"/>
        </w:rPr>
      </w:pPr>
    </w:p>
    <w:p w14:paraId="150A5E96" w14:textId="49DB5278" w:rsidR="00CD344E" w:rsidRDefault="00CD344E" w:rsidP="00333156">
      <w:pPr>
        <w:rPr>
          <w:rFonts w:ascii="Arial" w:hAnsi="Arial" w:cs="Arial"/>
        </w:rPr>
      </w:pPr>
    </w:p>
    <w:p w14:paraId="1FEC015D" w14:textId="77777777" w:rsidR="00CD344E" w:rsidRDefault="00CD344E" w:rsidP="00333156">
      <w:pPr>
        <w:rPr>
          <w:rFonts w:ascii="Arial" w:hAnsi="Arial" w:cs="Arial"/>
        </w:rPr>
      </w:pPr>
    </w:p>
    <w:p w14:paraId="3B174F26" w14:textId="77777777" w:rsidR="002D1D4B" w:rsidRDefault="002D1D4B" w:rsidP="00333156">
      <w:pPr>
        <w:rPr>
          <w:rFonts w:ascii="Arial" w:hAnsi="Arial" w:cs="Arial"/>
        </w:rPr>
      </w:pPr>
    </w:p>
    <w:p w14:paraId="3DD369BA" w14:textId="77777777" w:rsidR="002D1D4B" w:rsidRDefault="002D1D4B" w:rsidP="00333156">
      <w:pPr>
        <w:rPr>
          <w:rFonts w:ascii="Arial" w:hAnsi="Arial" w:cs="Arial"/>
        </w:rPr>
      </w:pPr>
    </w:p>
    <w:p w14:paraId="77A17930" w14:textId="77777777" w:rsidR="002D1D4B" w:rsidRDefault="002D1D4B" w:rsidP="00333156">
      <w:pPr>
        <w:rPr>
          <w:rFonts w:ascii="Arial" w:hAnsi="Arial" w:cs="Arial"/>
        </w:rPr>
      </w:pPr>
    </w:p>
    <w:p w14:paraId="2F26BBE9" w14:textId="2CC8BBB5" w:rsidR="00333156" w:rsidRPr="005D3CE8" w:rsidRDefault="00333156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Fecha: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spellStart"/>
      <w:r w:rsidR="00FA0C2D" w:rsidRPr="005D3CE8">
        <w:rPr>
          <w:rFonts w:ascii="Arial" w:hAnsi="Arial" w:cs="Arial"/>
          <w:b/>
        </w:rPr>
        <w:t>VºBº</w:t>
      </w:r>
      <w:proofErr w:type="spellEnd"/>
      <w:r w:rsidR="00FA0C2D" w:rsidRPr="005D3CE8">
        <w:rPr>
          <w:rFonts w:ascii="Arial" w:hAnsi="Arial" w:cs="Arial"/>
          <w:b/>
        </w:rPr>
        <w:t xml:space="preserve"> </w:t>
      </w:r>
      <w:proofErr w:type="gramStart"/>
      <w:r w:rsidR="00FA0C2D">
        <w:rPr>
          <w:rFonts w:ascii="Arial" w:hAnsi="Arial" w:cs="Arial"/>
          <w:b/>
        </w:rPr>
        <w:t>Director</w:t>
      </w:r>
      <w:proofErr w:type="gramEnd"/>
      <w:r w:rsidR="00AC057B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y </w:t>
      </w:r>
      <w:proofErr w:type="spellStart"/>
      <w:proofErr w:type="gramStart"/>
      <w:r w:rsidR="00FA0C2D">
        <w:rPr>
          <w:rFonts w:ascii="Arial" w:hAnsi="Arial" w:cs="Arial"/>
          <w:b/>
        </w:rPr>
        <w:t>Secretario</w:t>
      </w:r>
      <w:proofErr w:type="gramEnd"/>
      <w:r w:rsidR="00AC057B">
        <w:rPr>
          <w:rFonts w:ascii="Arial" w:hAnsi="Arial" w:cs="Arial"/>
          <w:b/>
        </w:rPr>
        <w:t>/a</w:t>
      </w:r>
      <w:proofErr w:type="spellEnd"/>
      <w:r w:rsidR="00FA0C2D">
        <w:rPr>
          <w:rFonts w:ascii="Arial" w:hAnsi="Arial" w:cs="Arial"/>
          <w:b/>
        </w:rPr>
        <w:t xml:space="preserve"> de la Estructura</w:t>
      </w:r>
    </w:p>
    <w:p w14:paraId="7C039F66" w14:textId="3BFD0894" w:rsidR="00333156" w:rsidRDefault="00333156" w:rsidP="00333156">
      <w:pPr>
        <w:jc w:val="center"/>
        <w:rPr>
          <w:rFonts w:ascii="Arial" w:hAnsi="Arial" w:cs="Arial"/>
        </w:rPr>
      </w:pPr>
    </w:p>
    <w:p w14:paraId="753EEDA7" w14:textId="403BCB5B" w:rsidR="00CD344E" w:rsidRDefault="00CD344E" w:rsidP="00333156">
      <w:pPr>
        <w:jc w:val="center"/>
        <w:rPr>
          <w:rFonts w:ascii="Arial" w:hAnsi="Arial" w:cs="Arial"/>
        </w:rPr>
      </w:pPr>
    </w:p>
    <w:p w14:paraId="50F53A66" w14:textId="6ACE3AD0" w:rsidR="007E1B37" w:rsidRDefault="007E1B37" w:rsidP="00333156">
      <w:pPr>
        <w:jc w:val="center"/>
        <w:rPr>
          <w:rFonts w:ascii="Arial" w:hAnsi="Arial" w:cs="Arial"/>
        </w:rPr>
      </w:pPr>
    </w:p>
    <w:p w14:paraId="04B31CA7" w14:textId="77777777" w:rsidR="007E1B37" w:rsidRPr="005D3CE8" w:rsidRDefault="007E1B37" w:rsidP="00333156">
      <w:pPr>
        <w:jc w:val="center"/>
        <w:rPr>
          <w:rFonts w:ascii="Arial" w:hAnsi="Arial" w:cs="Arial"/>
        </w:rPr>
      </w:pPr>
    </w:p>
    <w:p w14:paraId="32071061" w14:textId="2BAAE129" w:rsidR="00333156" w:rsidRDefault="00333156" w:rsidP="00333156">
      <w:pPr>
        <w:jc w:val="center"/>
        <w:rPr>
          <w:rFonts w:ascii="Arial" w:hAnsi="Arial" w:cs="Arial"/>
        </w:rPr>
      </w:pPr>
    </w:p>
    <w:p w14:paraId="558CAD6C" w14:textId="77777777" w:rsidR="00CD344E" w:rsidRPr="005D3CE8" w:rsidRDefault="00CD344E" w:rsidP="00333156">
      <w:pPr>
        <w:jc w:val="center"/>
        <w:rPr>
          <w:rFonts w:ascii="Arial" w:hAnsi="Arial" w:cs="Arial"/>
        </w:rPr>
      </w:pPr>
    </w:p>
    <w:p w14:paraId="540C2AAF" w14:textId="77777777" w:rsidR="00333156" w:rsidRPr="005D3CE8" w:rsidRDefault="00333156" w:rsidP="00333156">
      <w:pPr>
        <w:jc w:val="center"/>
        <w:rPr>
          <w:rFonts w:ascii="Arial" w:hAnsi="Arial" w:cs="Arial"/>
        </w:rPr>
      </w:pPr>
    </w:p>
    <w:p w14:paraId="0C63F886" w14:textId="6704DA69" w:rsidR="007E1B37" w:rsidRDefault="00333156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="007E1B37">
        <w:rPr>
          <w:rFonts w:ascii="Arial" w:hAnsi="Arial" w:cs="Arial"/>
        </w:rPr>
        <w:t xml:space="preserve"> </w:t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</w:r>
      <w:r w:rsidR="007E1B37">
        <w:rPr>
          <w:rFonts w:ascii="Arial" w:hAnsi="Arial" w:cs="Arial"/>
        </w:rPr>
        <w:tab/>
        <w:t xml:space="preserve"> </w:t>
      </w:r>
      <w:r w:rsidR="007E1B37" w:rsidRPr="005D3CE8">
        <w:rPr>
          <w:rFonts w:ascii="Arial" w:hAnsi="Arial" w:cs="Arial"/>
        </w:rPr>
        <w:t xml:space="preserve">Fdo. </w:t>
      </w:r>
      <w:r w:rsidR="007E1B37"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7E1B37" w:rsidRPr="005D3CE8">
        <w:rPr>
          <w:rFonts w:ascii="Arial" w:hAnsi="Arial" w:cs="Arial"/>
        </w:rPr>
        <w:instrText xml:space="preserve"> FORMTEXT </w:instrText>
      </w:r>
      <w:r w:rsidR="007E1B37" w:rsidRPr="005D3CE8">
        <w:rPr>
          <w:rFonts w:ascii="Arial" w:hAnsi="Arial" w:cs="Arial"/>
        </w:rPr>
      </w:r>
      <w:r w:rsidR="007E1B37" w:rsidRPr="005D3CE8">
        <w:rPr>
          <w:rFonts w:ascii="Arial" w:hAnsi="Arial" w:cs="Arial"/>
        </w:rPr>
        <w:fldChar w:fldCharType="separate"/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  <w:noProof/>
        </w:rPr>
        <w:t> </w:t>
      </w:r>
      <w:r w:rsidR="007E1B37" w:rsidRPr="005D3CE8">
        <w:rPr>
          <w:rFonts w:ascii="Arial" w:hAnsi="Arial" w:cs="Arial"/>
        </w:rPr>
        <w:fldChar w:fldCharType="end"/>
      </w:r>
    </w:p>
    <w:p w14:paraId="0CFBB493" w14:textId="7241EF70" w:rsidR="00333156" w:rsidRDefault="00333156" w:rsidP="00333156">
      <w:pPr>
        <w:jc w:val="center"/>
        <w:rPr>
          <w:rFonts w:ascii="Arial" w:hAnsi="Arial" w:cs="Arial"/>
        </w:rPr>
      </w:pPr>
    </w:p>
    <w:p w14:paraId="15319EEF" w14:textId="77777777" w:rsidR="00CD344E" w:rsidRDefault="00CD344E" w:rsidP="00333156">
      <w:pPr>
        <w:jc w:val="center"/>
        <w:rPr>
          <w:rFonts w:ascii="Arial" w:hAnsi="Arial" w:cs="Arial"/>
        </w:rPr>
      </w:pPr>
    </w:p>
    <w:p w14:paraId="124FFBE9" w14:textId="479C5180" w:rsidR="00BC72CE" w:rsidRDefault="00BC72CE" w:rsidP="00BC72CE">
      <w:pPr>
        <w:jc w:val="center"/>
        <w:rPr>
          <w:rFonts w:ascii="Arial" w:hAnsi="Arial" w:cs="Arial"/>
          <w:b/>
          <w:sz w:val="16"/>
          <w:szCs w:val="16"/>
        </w:rPr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hasta las 14:00 horas </w:t>
      </w:r>
      <w:r w:rsidR="00D36AC4">
        <w:rPr>
          <w:rFonts w:ascii="Arial" w:hAnsi="Arial" w:cs="Arial"/>
          <w:b/>
          <w:sz w:val="16"/>
          <w:szCs w:val="16"/>
        </w:rPr>
        <w:t>del 16 de mayo de 2025</w:t>
      </w:r>
    </w:p>
    <w:p w14:paraId="535EDF42" w14:textId="77777777" w:rsidR="00FA0C2D" w:rsidRPr="002D1D4B" w:rsidRDefault="00FA0C2D" w:rsidP="00BC72CE">
      <w:pPr>
        <w:jc w:val="center"/>
        <w:rPr>
          <w:rFonts w:ascii="Arial" w:hAnsi="Arial" w:cs="Arial"/>
          <w:b/>
          <w:sz w:val="16"/>
          <w:szCs w:val="16"/>
        </w:rPr>
      </w:pPr>
    </w:p>
    <w:p w14:paraId="3631504C" w14:textId="77777777" w:rsidR="00333156" w:rsidRDefault="00333156" w:rsidP="00333156">
      <w:pPr>
        <w:pStyle w:val="Ttulo1"/>
        <w:spacing w:before="0"/>
        <w:jc w:val="center"/>
        <w:rPr>
          <w:rFonts w:ascii="Arial" w:hAnsi="Arial"/>
          <w:b/>
          <w:bCs/>
          <w:color w:val="auto"/>
          <w:sz w:val="28"/>
        </w:rPr>
      </w:pPr>
      <w:r w:rsidRPr="002D1D4B">
        <w:rPr>
          <w:rFonts w:ascii="Arial" w:hAnsi="Arial"/>
          <w:b/>
          <w:bCs/>
          <w:color w:val="auto"/>
          <w:sz w:val="28"/>
        </w:rPr>
        <w:t>ANEXO 4</w:t>
      </w:r>
    </w:p>
    <w:p w14:paraId="3B3EF6CC" w14:textId="77777777" w:rsidR="007E1B37" w:rsidRDefault="007E1B37" w:rsidP="00FA0C2D">
      <w:pPr>
        <w:jc w:val="center"/>
        <w:rPr>
          <w:rFonts w:ascii="Verdana" w:hAnsi="Verdana"/>
          <w:b/>
          <w:bCs/>
          <w:color w:val="4579B4"/>
          <w:shd w:val="clear" w:color="auto" w:fill="FFFFFF"/>
        </w:rPr>
      </w:pPr>
    </w:p>
    <w:p w14:paraId="1CA3B64C" w14:textId="3B580830" w:rsidR="00FA0C2D" w:rsidRPr="00FA0C2D" w:rsidRDefault="00FA0C2D" w:rsidP="00FA0C2D">
      <w:pPr>
        <w:jc w:val="center"/>
      </w:pPr>
      <w:r w:rsidRPr="001B62A8">
        <w:rPr>
          <w:rFonts w:ascii="Verdana" w:hAnsi="Verdana"/>
          <w:b/>
          <w:bCs/>
          <w:color w:val="4579B4"/>
          <w:shd w:val="clear" w:color="auto" w:fill="FFFFFF"/>
        </w:rPr>
        <w:t>CONVOCATORIA AYUDAS PARA INCENTIVAR LA INCORPORACIÓN DE TALENTO CONSOLIDADO «PROGRAMA ATRAE»</w:t>
      </w:r>
    </w:p>
    <w:p w14:paraId="034238BE" w14:textId="08F2FF20" w:rsidR="00333156" w:rsidRPr="00CD344E" w:rsidRDefault="00CD344E" w:rsidP="00CD344E">
      <w:pPr>
        <w:pStyle w:val="Ttulo1"/>
        <w:jc w:val="center"/>
        <w:rPr>
          <w:rFonts w:ascii="Arial" w:hAnsi="Arial"/>
          <w:b/>
          <w:bCs/>
          <w:color w:val="auto"/>
          <w:sz w:val="28"/>
        </w:rPr>
      </w:pPr>
      <w:r w:rsidRPr="00CD344E">
        <w:rPr>
          <w:rFonts w:ascii="Arial" w:hAnsi="Arial"/>
          <w:b/>
          <w:bCs/>
          <w:color w:val="auto"/>
          <w:sz w:val="28"/>
        </w:rPr>
        <w:t>Impreso de conformidad por parte del Departamento al que se adscribirá la persona beneficiaria de la ayuda</w:t>
      </w:r>
    </w:p>
    <w:p w14:paraId="184A9B7E" w14:textId="3BFFE6EC" w:rsidR="00333156" w:rsidRDefault="00333156" w:rsidP="00333156">
      <w:pPr>
        <w:ind w:right="74"/>
        <w:rPr>
          <w:rFonts w:ascii="Arial" w:hAnsi="Arial" w:cs="Arial"/>
          <w:sz w:val="22"/>
          <w:szCs w:val="22"/>
        </w:rPr>
      </w:pPr>
    </w:p>
    <w:p w14:paraId="0D1CC51D" w14:textId="31D1E8B9" w:rsidR="002161AE" w:rsidRPr="002161AE" w:rsidRDefault="002161AE" w:rsidP="002161AE">
      <w:pPr>
        <w:ind w:right="74"/>
        <w:jc w:val="both"/>
        <w:rPr>
          <w:rFonts w:ascii="Arial" w:hAnsi="Arial" w:cs="Arial"/>
          <w:b/>
          <w:bCs/>
          <w:sz w:val="16"/>
          <w:szCs w:val="16"/>
          <w:u w:val="single"/>
        </w:rPr>
      </w:pPr>
      <w:r w:rsidRPr="00C6695E">
        <w:rPr>
          <w:rFonts w:ascii="Arial" w:hAnsi="Arial" w:cs="Arial"/>
          <w:sz w:val="16"/>
          <w:szCs w:val="16"/>
          <w:u w:val="single"/>
        </w:rPr>
        <w:t>Informe, aprobado por el consejo de departamento, indicando el interés de dicha incorporación para la actividad docente del departamento y de la UPV, describiendo las actividades docentes que realizará la persona que se estabilice e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 </w:t>
      </w:r>
      <w:r w:rsidRPr="00C6695E">
        <w:rPr>
          <w:rFonts w:ascii="Arial" w:hAnsi="Arial" w:cs="Arial"/>
          <w:b/>
          <w:bCs/>
          <w:sz w:val="16"/>
          <w:szCs w:val="16"/>
          <w:u w:val="single"/>
        </w:rPr>
        <w:t>indicando la conformidad de solicitar al Vicerrectorado de Profesorado y Ordenación Académica, tras la finalización de la ejecución de la actuación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 (en un plazo estimado de </w:t>
      </w:r>
      <w:r>
        <w:rPr>
          <w:rFonts w:ascii="Arial" w:hAnsi="Arial" w:cs="Arial"/>
          <w:b/>
          <w:bCs/>
          <w:sz w:val="16"/>
          <w:szCs w:val="16"/>
          <w:u w:val="single"/>
        </w:rPr>
        <w:t>3-4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 años desde la resolución de la actuación, probablemente durante la anualidad 202</w:t>
      </w:r>
      <w:r>
        <w:rPr>
          <w:rFonts w:ascii="Arial" w:hAnsi="Arial" w:cs="Arial"/>
          <w:b/>
          <w:bCs/>
          <w:sz w:val="16"/>
          <w:szCs w:val="16"/>
          <w:u w:val="single"/>
        </w:rPr>
        <w:t>8/29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), la creación de un puesto de trabajo permanente con un perfil adecuado a la plaza cubierta, </w:t>
      </w:r>
      <w:r w:rsidRPr="00C6695E">
        <w:rPr>
          <w:rFonts w:ascii="Arial" w:hAnsi="Arial" w:cs="Arial"/>
          <w:sz w:val="16"/>
          <w:szCs w:val="16"/>
          <w:u w:val="single"/>
        </w:rPr>
        <w:t>conforme a la legislación vigente, a las normas de organización y funcionamiento y de acuerdo con las disponibilidades presupuestarias</w:t>
      </w:r>
      <w:r w:rsidRPr="002161AE">
        <w:rPr>
          <w:rFonts w:ascii="Arial" w:hAnsi="Arial" w:cs="Arial"/>
          <w:b/>
          <w:bCs/>
          <w:sz w:val="16"/>
          <w:szCs w:val="16"/>
          <w:u w:val="single"/>
        </w:rPr>
        <w:t xml:space="preserve">. </w:t>
      </w:r>
      <w:r w:rsidR="00C6695E">
        <w:rPr>
          <w:rFonts w:ascii="Arial" w:hAnsi="Arial" w:cs="Arial"/>
          <w:b/>
          <w:bCs/>
          <w:sz w:val="16"/>
          <w:szCs w:val="16"/>
          <w:u w:val="single"/>
        </w:rPr>
        <w:t>Es imprescindible que en este informe el</w:t>
      </w:r>
      <w:r w:rsidR="00C6695E" w:rsidRPr="00C6695E">
        <w:rPr>
          <w:rFonts w:ascii="Arial" w:hAnsi="Arial" w:cs="Arial"/>
          <w:b/>
          <w:bCs/>
          <w:sz w:val="16"/>
          <w:szCs w:val="16"/>
          <w:u w:val="single"/>
        </w:rPr>
        <w:t xml:space="preserve"> Departamento indique el centro y campus de la UPV donde se </w:t>
      </w:r>
      <w:r w:rsidR="00C6695E">
        <w:rPr>
          <w:rFonts w:ascii="Arial" w:hAnsi="Arial" w:cs="Arial"/>
          <w:b/>
          <w:bCs/>
          <w:sz w:val="16"/>
          <w:szCs w:val="16"/>
          <w:u w:val="single"/>
        </w:rPr>
        <w:t>adscribirá la plaza de estabilización</w:t>
      </w:r>
    </w:p>
    <w:p w14:paraId="25E056C6" w14:textId="4CD3DE67" w:rsidR="009B1B41" w:rsidRDefault="009B1B41" w:rsidP="00333156">
      <w:pPr>
        <w:ind w:right="74"/>
        <w:rPr>
          <w:rFonts w:ascii="Arial" w:hAnsi="Arial" w:cs="Arial"/>
          <w:sz w:val="22"/>
          <w:szCs w:val="22"/>
        </w:rPr>
      </w:pPr>
    </w:p>
    <w:p w14:paraId="7707F83F" w14:textId="07CB7922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23F2C4BA" w14:textId="762F3B71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0D084801" w14:textId="77777777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1D9848D8" w14:textId="1D0CA71A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097354DC" w14:textId="77777777" w:rsidR="00BC72CE" w:rsidRDefault="00BC72CE" w:rsidP="00333156">
      <w:pPr>
        <w:ind w:right="74"/>
        <w:rPr>
          <w:rFonts w:ascii="Arial" w:hAnsi="Arial" w:cs="Arial"/>
          <w:sz w:val="22"/>
          <w:szCs w:val="22"/>
        </w:rPr>
      </w:pPr>
    </w:p>
    <w:p w14:paraId="3043F9A5" w14:textId="3399B90C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2B5CCBFD" w14:textId="220A7F74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07C8571E" w14:textId="2BC2C270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69AA006D" w14:textId="77777777" w:rsidR="007E1B37" w:rsidRDefault="007E1B37" w:rsidP="00333156">
      <w:pPr>
        <w:ind w:right="74"/>
        <w:rPr>
          <w:rFonts w:ascii="Arial" w:hAnsi="Arial" w:cs="Arial"/>
          <w:sz w:val="22"/>
          <w:szCs w:val="22"/>
        </w:rPr>
      </w:pPr>
    </w:p>
    <w:p w14:paraId="6244C6F6" w14:textId="77777777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4F21B811" w14:textId="77777777" w:rsidR="009B1B41" w:rsidRPr="005D3CE8" w:rsidRDefault="009B1B41" w:rsidP="00333156">
      <w:pPr>
        <w:ind w:right="74"/>
        <w:rPr>
          <w:rFonts w:ascii="Arial" w:hAnsi="Arial" w:cs="Arial"/>
          <w:sz w:val="22"/>
          <w:szCs w:val="22"/>
        </w:rPr>
      </w:pPr>
    </w:p>
    <w:p w14:paraId="013BF26A" w14:textId="77777777" w:rsidR="00333156" w:rsidRDefault="00333156" w:rsidP="00333156">
      <w:pPr>
        <w:ind w:right="74"/>
        <w:jc w:val="center"/>
        <w:rPr>
          <w:rFonts w:ascii="Arial" w:hAnsi="Arial" w:cs="Arial"/>
          <w:sz w:val="22"/>
          <w:szCs w:val="22"/>
        </w:rPr>
      </w:pPr>
    </w:p>
    <w:p w14:paraId="73CF847A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sz w:val="22"/>
          <w:szCs w:val="22"/>
        </w:rPr>
      </w:pPr>
      <w:r w:rsidRPr="005D3CE8">
        <w:rPr>
          <w:rFonts w:ascii="Arial" w:hAnsi="Arial" w:cs="Arial"/>
          <w:sz w:val="22"/>
          <w:szCs w:val="22"/>
        </w:rPr>
        <w:t xml:space="preserve">En Valencia, a </w:t>
      </w:r>
      <w:r w:rsidRPr="005D3CE8">
        <w:rPr>
          <w:rFonts w:ascii="Arial" w:hAnsi="Arial" w:cs="Arial"/>
          <w:sz w:val="22"/>
          <w:szCs w:val="22"/>
        </w:rPr>
        <w:fldChar w:fldCharType="begin">
          <w:ffData>
            <w:name w:val="Texto6"/>
            <w:enabled/>
            <w:calcOnExit w:val="0"/>
            <w:textInput/>
          </w:ffData>
        </w:fldChar>
      </w:r>
      <w:r w:rsidRPr="005D3CE8">
        <w:rPr>
          <w:rFonts w:ascii="Arial" w:hAnsi="Arial" w:cs="Arial"/>
          <w:sz w:val="22"/>
          <w:szCs w:val="22"/>
        </w:rPr>
        <w:instrText xml:space="preserve"> FORMTEXT </w:instrText>
      </w:r>
      <w:r w:rsidRPr="005D3CE8">
        <w:rPr>
          <w:rFonts w:ascii="Arial" w:hAnsi="Arial" w:cs="Arial"/>
          <w:sz w:val="22"/>
          <w:szCs w:val="22"/>
        </w:rPr>
      </w:r>
      <w:r w:rsidRPr="005D3CE8">
        <w:rPr>
          <w:rFonts w:ascii="Arial" w:hAnsi="Arial" w:cs="Arial"/>
          <w:sz w:val="22"/>
          <w:szCs w:val="22"/>
        </w:rPr>
        <w:fldChar w:fldCharType="separate"/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noProof/>
          <w:sz w:val="22"/>
          <w:szCs w:val="22"/>
        </w:rPr>
        <w:t> </w:t>
      </w:r>
      <w:r w:rsidRPr="005D3CE8">
        <w:rPr>
          <w:rFonts w:ascii="Arial" w:hAnsi="Arial" w:cs="Arial"/>
          <w:sz w:val="22"/>
          <w:szCs w:val="22"/>
        </w:rPr>
        <w:fldChar w:fldCharType="end"/>
      </w:r>
      <w:r w:rsidRPr="005D3CE8">
        <w:rPr>
          <w:rFonts w:ascii="Arial" w:hAnsi="Arial" w:cs="Arial"/>
          <w:sz w:val="22"/>
          <w:szCs w:val="22"/>
        </w:rPr>
        <w:t xml:space="preserve"> 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 w:rsidRPr="005D3CE8">
        <w:rPr>
          <w:rFonts w:ascii="Arial" w:hAnsi="Arial" w:cs="Arial"/>
        </w:rPr>
        <w:t xml:space="preserve"> </w:t>
      </w:r>
      <w:r w:rsidRPr="005D3CE8">
        <w:rPr>
          <w:rFonts w:ascii="Arial" w:hAnsi="Arial" w:cs="Arial"/>
          <w:sz w:val="22"/>
          <w:szCs w:val="22"/>
        </w:rPr>
        <w:t xml:space="preserve">de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7B1A3075" w14:textId="0391C069" w:rsidR="00333156" w:rsidRDefault="00333156" w:rsidP="00333156">
      <w:pPr>
        <w:ind w:right="74"/>
        <w:rPr>
          <w:rFonts w:ascii="Arial" w:hAnsi="Arial" w:cs="Arial"/>
          <w:sz w:val="22"/>
          <w:szCs w:val="22"/>
        </w:rPr>
      </w:pPr>
    </w:p>
    <w:p w14:paraId="098F24FC" w14:textId="288B292E" w:rsidR="00A1097C" w:rsidRDefault="00A1097C" w:rsidP="00333156">
      <w:pPr>
        <w:ind w:right="74"/>
        <w:rPr>
          <w:rFonts w:ascii="Arial" w:hAnsi="Arial" w:cs="Arial"/>
          <w:sz w:val="22"/>
          <w:szCs w:val="22"/>
        </w:rPr>
      </w:pPr>
    </w:p>
    <w:p w14:paraId="7DB79875" w14:textId="77777777" w:rsidR="00BC72CE" w:rsidRPr="005D3CE8" w:rsidRDefault="00BC72CE" w:rsidP="00333156">
      <w:pPr>
        <w:ind w:right="74"/>
        <w:rPr>
          <w:rFonts w:ascii="Arial" w:hAnsi="Arial" w:cs="Arial"/>
          <w:sz w:val="22"/>
          <w:szCs w:val="22"/>
        </w:rPr>
      </w:pPr>
    </w:p>
    <w:p w14:paraId="460880DF" w14:textId="4F44C633" w:rsidR="007E1B37" w:rsidRDefault="007E1B37" w:rsidP="007E1B37">
      <w:pPr>
        <w:ind w:right="74"/>
        <w:jc w:val="center"/>
        <w:rPr>
          <w:rFonts w:ascii="Arial" w:hAnsi="Arial" w:cs="Arial"/>
          <w:b/>
        </w:rPr>
      </w:pPr>
    </w:p>
    <w:p w14:paraId="36C1F2B6" w14:textId="3479A912" w:rsidR="00333156" w:rsidRPr="005D3CE8" w:rsidRDefault="00333156" w:rsidP="007E1B37">
      <w:pPr>
        <w:ind w:right="74"/>
        <w:jc w:val="center"/>
        <w:rPr>
          <w:rFonts w:ascii="Arial" w:hAnsi="Arial" w:cs="Arial"/>
          <w:b/>
        </w:rPr>
      </w:pPr>
      <w:proofErr w:type="spellStart"/>
      <w:r w:rsidRPr="005D3CE8">
        <w:rPr>
          <w:rFonts w:ascii="Arial" w:hAnsi="Arial" w:cs="Arial"/>
          <w:b/>
        </w:rPr>
        <w:t>VºBº</w:t>
      </w:r>
      <w:proofErr w:type="spellEnd"/>
      <w:r w:rsidRPr="005D3CE8">
        <w:rPr>
          <w:rFonts w:ascii="Arial" w:hAnsi="Arial" w:cs="Arial"/>
          <w:b/>
        </w:rPr>
        <w:t xml:space="preserve"> </w:t>
      </w:r>
      <w:proofErr w:type="gramStart"/>
      <w:r w:rsidR="00FA0C2D">
        <w:rPr>
          <w:rFonts w:ascii="Arial" w:hAnsi="Arial" w:cs="Arial"/>
          <w:b/>
        </w:rPr>
        <w:t>Director</w:t>
      </w:r>
      <w:proofErr w:type="gramEnd"/>
      <w:r w:rsidR="00C6695E">
        <w:rPr>
          <w:rFonts w:ascii="Arial" w:hAnsi="Arial" w:cs="Arial"/>
          <w:b/>
        </w:rPr>
        <w:t>/a</w:t>
      </w:r>
      <w:r w:rsidR="00FA0C2D">
        <w:rPr>
          <w:rFonts w:ascii="Arial" w:hAnsi="Arial" w:cs="Arial"/>
          <w:b/>
        </w:rPr>
        <w:t xml:space="preserve"> y </w:t>
      </w:r>
      <w:proofErr w:type="spellStart"/>
      <w:proofErr w:type="gramStart"/>
      <w:r w:rsidR="00FA0C2D">
        <w:rPr>
          <w:rFonts w:ascii="Arial" w:hAnsi="Arial" w:cs="Arial"/>
          <w:b/>
        </w:rPr>
        <w:t>Secretario</w:t>
      </w:r>
      <w:proofErr w:type="gramEnd"/>
      <w:r w:rsidR="00C6695E">
        <w:rPr>
          <w:rFonts w:ascii="Arial" w:hAnsi="Arial" w:cs="Arial"/>
          <w:b/>
        </w:rPr>
        <w:t>/a</w:t>
      </w:r>
      <w:proofErr w:type="spellEnd"/>
      <w:r w:rsidR="00FA0C2D">
        <w:rPr>
          <w:rFonts w:ascii="Arial" w:hAnsi="Arial" w:cs="Arial"/>
          <w:b/>
        </w:rPr>
        <w:t xml:space="preserve"> de Departamento</w:t>
      </w:r>
    </w:p>
    <w:p w14:paraId="498913D9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2ACB3C9B" w14:textId="77777777" w:rsidR="00333156" w:rsidRPr="005D3CE8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51E0D8CE" w14:textId="0760BD0A" w:rsidR="00333156" w:rsidRDefault="00333156" w:rsidP="00333156">
      <w:pPr>
        <w:ind w:right="74"/>
        <w:jc w:val="center"/>
        <w:rPr>
          <w:rFonts w:ascii="Arial" w:hAnsi="Arial" w:cs="Arial"/>
          <w:b/>
        </w:rPr>
      </w:pPr>
    </w:p>
    <w:p w14:paraId="667C8EFA" w14:textId="77777777" w:rsidR="00333156" w:rsidRPr="005D3CE8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7AE2FA64" w14:textId="77777777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2FEC4F9F" w14:textId="665ED31C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5ED5CBF6" w14:textId="4AFE80B2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0EB0E6FA" w14:textId="77777777" w:rsidR="007E1B37" w:rsidRDefault="007E1B37" w:rsidP="007E1B37">
      <w:pPr>
        <w:jc w:val="center"/>
        <w:rPr>
          <w:rFonts w:ascii="Arial" w:hAnsi="Arial" w:cs="Arial"/>
        </w:rPr>
      </w:pP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 w:rsidRPr="005D3CE8">
        <w:rPr>
          <w:rFonts w:ascii="Arial" w:hAnsi="Arial" w:cs="Arial"/>
        </w:rPr>
        <w:t xml:space="preserve">Fdo. </w:t>
      </w:r>
      <w:r w:rsidRPr="005D3CE8">
        <w:rPr>
          <w:rFonts w:ascii="Arial" w:hAnsi="Arial"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D3CE8">
        <w:rPr>
          <w:rFonts w:ascii="Arial" w:hAnsi="Arial" w:cs="Arial"/>
        </w:rPr>
        <w:instrText xml:space="preserve"> FORMTEXT </w:instrText>
      </w:r>
      <w:r w:rsidRPr="005D3CE8">
        <w:rPr>
          <w:rFonts w:ascii="Arial" w:hAnsi="Arial" w:cs="Arial"/>
        </w:rPr>
      </w:r>
      <w:r w:rsidRPr="005D3CE8">
        <w:rPr>
          <w:rFonts w:ascii="Arial" w:hAnsi="Arial" w:cs="Arial"/>
        </w:rPr>
        <w:fldChar w:fldCharType="separate"/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  <w:noProof/>
        </w:rPr>
        <w:t> </w:t>
      </w:r>
      <w:r w:rsidRPr="005D3CE8">
        <w:rPr>
          <w:rFonts w:ascii="Arial" w:hAnsi="Arial" w:cs="Arial"/>
        </w:rPr>
        <w:fldChar w:fldCharType="end"/>
      </w:r>
    </w:p>
    <w:p w14:paraId="209C0ED3" w14:textId="1DF1662F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50E9CF06" w14:textId="77777777" w:rsidR="007E1B37" w:rsidRDefault="007E1B37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17B74F12" w14:textId="77777777" w:rsidR="00333156" w:rsidRDefault="00333156" w:rsidP="00333156">
      <w:pPr>
        <w:pStyle w:val="Prrafodelista"/>
        <w:ind w:left="0" w:right="74"/>
        <w:rPr>
          <w:rFonts w:ascii="Arial" w:hAnsi="Arial" w:cs="Arial"/>
          <w:b/>
          <w:sz w:val="22"/>
          <w:szCs w:val="22"/>
        </w:rPr>
      </w:pPr>
    </w:p>
    <w:p w14:paraId="062625F4" w14:textId="68FFA939" w:rsidR="00E750D5" w:rsidRDefault="00BC72CE" w:rsidP="00BC72CE">
      <w:pPr>
        <w:jc w:val="center"/>
      </w:pPr>
      <w:r w:rsidRPr="00BC72CE">
        <w:rPr>
          <w:rFonts w:ascii="Arial" w:hAnsi="Arial" w:cs="Arial"/>
          <w:b/>
          <w:sz w:val="16"/>
          <w:szCs w:val="16"/>
        </w:rPr>
        <w:t xml:space="preserve">Presentar por correo electrónico a </w:t>
      </w:r>
      <w:r w:rsidRPr="00BC72CE">
        <w:rPr>
          <w:rFonts w:ascii="Arial" w:hAnsi="Arial" w:cs="Arial"/>
          <w:b/>
          <w:color w:val="0070C0"/>
          <w:sz w:val="16"/>
          <w:szCs w:val="16"/>
        </w:rPr>
        <w:t>ayudasrrhh@sgi.upv.es</w:t>
      </w:r>
      <w:r w:rsidRPr="00BC72CE">
        <w:rPr>
          <w:rFonts w:ascii="Arial" w:hAnsi="Arial" w:cs="Arial"/>
          <w:b/>
          <w:sz w:val="16"/>
          <w:szCs w:val="16"/>
        </w:rPr>
        <w:t xml:space="preserve"> hasta las 14:00 horas del </w:t>
      </w:r>
      <w:r w:rsidR="00D36AC4">
        <w:rPr>
          <w:rFonts w:ascii="Arial" w:hAnsi="Arial" w:cs="Arial"/>
          <w:b/>
          <w:sz w:val="16"/>
          <w:szCs w:val="16"/>
        </w:rPr>
        <w:t>16 de mayo de 2025</w:t>
      </w:r>
    </w:p>
    <w:sectPr w:rsidR="00E750D5" w:rsidSect="00CD344E">
      <w:headerReference w:type="default" r:id="rId7"/>
      <w:footerReference w:type="default" r:id="rId8"/>
      <w:pgSz w:w="11906" w:h="16838"/>
      <w:pgMar w:top="2722" w:right="1134" w:bottom="2126" w:left="1134" w:header="709" w:footer="7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F863F" w14:textId="77777777" w:rsidR="00A265F5" w:rsidRDefault="00A265F5" w:rsidP="00E750D5">
      <w:r>
        <w:separator/>
      </w:r>
    </w:p>
  </w:endnote>
  <w:endnote w:type="continuationSeparator" w:id="0">
    <w:p w14:paraId="3188A74F" w14:textId="77777777" w:rsidR="00A265F5" w:rsidRDefault="00A265F5" w:rsidP="00E7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583F4" w14:textId="77777777" w:rsidR="00E750D5" w:rsidRPr="00A7516D" w:rsidRDefault="006348F7" w:rsidP="00E750D5">
    <w:pPr>
      <w:pStyle w:val="Piedepgina"/>
      <w:rPr>
        <w:rFonts w:ascii="Arial" w:hAnsi="Arial" w:cs="Arial"/>
        <w:sz w:val="14"/>
      </w:rPr>
    </w:pPr>
    <w:r>
      <w:rPr>
        <w:noProof/>
      </w:rPr>
      <w:drawing>
        <wp:anchor distT="0" distB="0" distL="114300" distR="114300" simplePos="0" relativeHeight="251658752" behindDoc="0" locked="0" layoutInCell="1" allowOverlap="1" wp14:anchorId="268BB44A" wp14:editId="58904AFB">
          <wp:simplePos x="0" y="0"/>
          <wp:positionH relativeFrom="margin">
            <wp:posOffset>2999105</wp:posOffset>
          </wp:positionH>
          <wp:positionV relativeFrom="margin">
            <wp:posOffset>7642860</wp:posOffset>
          </wp:positionV>
          <wp:extent cx="553720" cy="626110"/>
          <wp:effectExtent l="0" t="0" r="0" b="2540"/>
          <wp:wrapSquare wrapText="bothSides"/>
          <wp:docPr id="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53720" cy="626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800" behindDoc="1" locked="0" layoutInCell="1" allowOverlap="1" wp14:anchorId="32995FB1" wp14:editId="40F8E157">
          <wp:simplePos x="0" y="0"/>
          <wp:positionH relativeFrom="margin">
            <wp:align>right</wp:align>
          </wp:positionH>
          <wp:positionV relativeFrom="paragraph">
            <wp:posOffset>6350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4DE6" w:rsidRPr="006348F7">
      <w:rPr>
        <w:rFonts w:ascii="Arial" w:hAnsi="Arial" w:cs="Arial"/>
        <w:sz w:val="14"/>
        <w:szCs w:val="24"/>
      </w:rPr>
      <w:t xml:space="preserve">Vicerrectorado </w:t>
    </w:r>
    <w:r w:rsidR="00A64DE6" w:rsidRPr="00A64DE6">
      <w:rPr>
        <w:rFonts w:ascii="Arial" w:hAnsi="Arial" w:cs="Arial"/>
        <w:noProof/>
        <w:sz w:val="14"/>
        <w:szCs w:val="24"/>
      </w:rPr>
      <w:t>de Investigación</w:t>
    </w:r>
  </w:p>
  <w:p w14:paraId="3874065A" w14:textId="77777777" w:rsidR="00E750D5" w:rsidRPr="00A7516D" w:rsidRDefault="00E750D5" w:rsidP="00E750D5">
    <w:pPr>
      <w:pStyle w:val="Piedepgina"/>
      <w:rPr>
        <w:rFonts w:ascii="Arial" w:hAnsi="Arial" w:cs="Arial"/>
        <w:sz w:val="14"/>
      </w:rPr>
    </w:pPr>
    <w:proofErr w:type="spellStart"/>
    <w:r>
      <w:rPr>
        <w:rFonts w:ascii="Arial" w:hAnsi="Arial" w:cs="Arial"/>
        <w:sz w:val="14"/>
      </w:rPr>
      <w:t>Universitat</w:t>
    </w:r>
    <w:proofErr w:type="spellEnd"/>
    <w:r>
      <w:rPr>
        <w:rFonts w:ascii="Arial" w:hAnsi="Arial" w:cs="Arial"/>
        <w:sz w:val="14"/>
      </w:rPr>
      <w:t xml:space="preserve"> </w:t>
    </w:r>
    <w:proofErr w:type="spellStart"/>
    <w:r>
      <w:rPr>
        <w:rFonts w:ascii="Arial" w:hAnsi="Arial" w:cs="Arial"/>
        <w:sz w:val="14"/>
      </w:rPr>
      <w:t>Politè</w:t>
    </w:r>
    <w:r w:rsidRPr="00A7516D">
      <w:rPr>
        <w:rFonts w:ascii="Arial" w:hAnsi="Arial" w:cs="Arial"/>
        <w:sz w:val="14"/>
      </w:rPr>
      <w:t>cnica</w:t>
    </w:r>
    <w:proofErr w:type="spellEnd"/>
    <w:r w:rsidRPr="00A7516D">
      <w:rPr>
        <w:rFonts w:ascii="Arial" w:hAnsi="Arial" w:cs="Arial"/>
        <w:sz w:val="14"/>
      </w:rPr>
      <w:t xml:space="preserve"> de València</w:t>
    </w:r>
  </w:p>
  <w:p w14:paraId="562474F3" w14:textId="77777777" w:rsidR="00E750D5" w:rsidRPr="00A7516D" w:rsidRDefault="00A64DE6" w:rsidP="00E750D5">
    <w:pPr>
      <w:pStyle w:val="Piedepgina"/>
      <w:rPr>
        <w:rFonts w:ascii="Arial" w:hAnsi="Arial" w:cs="Arial"/>
        <w:sz w:val="14"/>
      </w:rPr>
    </w:pPr>
    <w:r w:rsidRPr="002B6521">
      <w:rPr>
        <w:rFonts w:ascii="Arial" w:hAnsi="Arial" w:cs="Arial"/>
        <w:sz w:val="14"/>
      </w:rPr>
      <w:t>Edificio 3A</w:t>
    </w:r>
    <w:r w:rsidR="00E750D5" w:rsidRPr="00A7516D">
      <w:rPr>
        <w:rFonts w:ascii="Arial" w:hAnsi="Arial" w:cs="Arial"/>
        <w:sz w:val="14"/>
      </w:rPr>
      <w:t>. Cam</w:t>
    </w:r>
    <w:r>
      <w:rPr>
        <w:rFonts w:ascii="Arial" w:hAnsi="Arial" w:cs="Arial"/>
        <w:sz w:val="14"/>
      </w:rPr>
      <w:t>ino</w:t>
    </w:r>
    <w:r w:rsidR="00E750D5" w:rsidRPr="00A7516D">
      <w:rPr>
        <w:rFonts w:ascii="Arial" w:hAnsi="Arial" w:cs="Arial"/>
        <w:sz w:val="14"/>
      </w:rPr>
      <w:t xml:space="preserve"> de Vera, s/n 46022 VALÈNCIA</w:t>
    </w:r>
  </w:p>
  <w:p w14:paraId="4FA76857" w14:textId="77777777" w:rsidR="00E750D5" w:rsidRPr="00352233" w:rsidRDefault="00E750D5" w:rsidP="00E750D5">
    <w:pPr>
      <w:pStyle w:val="Piedepgina"/>
      <w:rPr>
        <w:rFonts w:ascii="Arial" w:hAnsi="Arial" w:cs="Arial"/>
        <w:sz w:val="14"/>
        <w:lang w:val="en-US"/>
      </w:rPr>
    </w:pPr>
    <w:r w:rsidRPr="00352233">
      <w:rPr>
        <w:rFonts w:ascii="Arial" w:hAnsi="Arial" w:cs="Arial"/>
        <w:sz w:val="14"/>
        <w:lang w:val="en-US"/>
      </w:rPr>
      <w:t xml:space="preserve">Tel. +34 963 87 </w:t>
    </w:r>
    <w:r w:rsidR="00A64DE6">
      <w:rPr>
        <w:rFonts w:ascii="Arial" w:hAnsi="Arial" w:cs="Arial"/>
        <w:sz w:val="14"/>
        <w:lang w:val="en-US"/>
      </w:rPr>
      <w:t>71</w:t>
    </w:r>
    <w:r w:rsidRPr="00352233">
      <w:rPr>
        <w:rFonts w:ascii="Arial" w:hAnsi="Arial" w:cs="Arial"/>
        <w:sz w:val="14"/>
        <w:lang w:val="en-US"/>
      </w:rPr>
      <w:t xml:space="preserve"> 0</w:t>
    </w:r>
    <w:r w:rsidR="00A64DE6">
      <w:rPr>
        <w:rFonts w:ascii="Arial" w:hAnsi="Arial" w:cs="Arial"/>
        <w:sz w:val="14"/>
        <w:lang w:val="en-US"/>
      </w:rPr>
      <w:t>3</w:t>
    </w:r>
    <w:r w:rsidRPr="00352233">
      <w:rPr>
        <w:rFonts w:ascii="Arial" w:hAnsi="Arial" w:cs="Arial"/>
        <w:sz w:val="14"/>
        <w:lang w:val="en-US"/>
      </w:rPr>
      <w:t>, ext. 7</w:t>
    </w:r>
    <w:r w:rsidR="00A64DE6">
      <w:rPr>
        <w:rFonts w:ascii="Arial" w:hAnsi="Arial" w:cs="Arial"/>
        <w:sz w:val="14"/>
        <w:lang w:val="en-US"/>
      </w:rPr>
      <w:t>1</w:t>
    </w:r>
    <w:r w:rsidRPr="00352233">
      <w:rPr>
        <w:rFonts w:ascii="Arial" w:hAnsi="Arial" w:cs="Arial"/>
        <w:sz w:val="14"/>
        <w:lang w:val="en-US"/>
      </w:rPr>
      <w:t>0</w:t>
    </w:r>
    <w:r w:rsidR="00A64DE6">
      <w:rPr>
        <w:rFonts w:ascii="Arial" w:hAnsi="Arial" w:cs="Arial"/>
        <w:sz w:val="14"/>
        <w:lang w:val="en-US"/>
      </w:rPr>
      <w:t>3</w:t>
    </w:r>
    <w:r w:rsidRPr="00352233">
      <w:rPr>
        <w:rFonts w:ascii="Arial" w:hAnsi="Arial" w:cs="Arial"/>
        <w:sz w:val="14"/>
        <w:lang w:val="en-US"/>
      </w:rPr>
      <w:t xml:space="preserve">0 </w:t>
    </w:r>
  </w:p>
  <w:p w14:paraId="645AB82E" w14:textId="77777777" w:rsidR="00E750D5" w:rsidRPr="00352233" w:rsidRDefault="00A64DE6" w:rsidP="00E750D5">
    <w:pPr>
      <w:pStyle w:val="Piedepgina"/>
      <w:rPr>
        <w:rFonts w:ascii="Arial" w:hAnsi="Arial" w:cs="Arial"/>
        <w:sz w:val="14"/>
        <w:lang w:val="en-US"/>
      </w:rPr>
    </w:pPr>
    <w:r>
      <w:rPr>
        <w:rFonts w:ascii="Arial" w:hAnsi="Arial" w:cs="Arial"/>
        <w:sz w:val="14"/>
        <w:lang w:val="en-US"/>
      </w:rPr>
      <w:t>vinv</w:t>
    </w:r>
    <w:r w:rsidR="00E750D5" w:rsidRPr="00352233">
      <w:rPr>
        <w:rFonts w:ascii="Arial" w:hAnsi="Arial" w:cs="Arial"/>
        <w:sz w:val="14"/>
        <w:lang w:val="en-US"/>
      </w:rPr>
      <w:t xml:space="preserve">@upv.es </w:t>
    </w:r>
  </w:p>
  <w:p w14:paraId="0758B01B" w14:textId="77777777" w:rsidR="00E750D5" w:rsidRPr="00A7516D" w:rsidRDefault="00A64DE6" w:rsidP="00E750D5">
    <w:pPr>
      <w:pStyle w:val="Piedepgina"/>
      <w:rPr>
        <w:rFonts w:ascii="Arial" w:hAnsi="Arial" w:cs="Arial"/>
        <w:b/>
      </w:rPr>
    </w:pPr>
    <w:r w:rsidRPr="00A64DE6">
      <w:rPr>
        <w:rFonts w:ascii="Arial" w:hAnsi="Arial" w:cs="Arial"/>
        <w:b/>
        <w:lang w:val="en-US"/>
      </w:rPr>
      <w:t>www.upv.es/vinv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D702B" w14:textId="77777777" w:rsidR="00A265F5" w:rsidRDefault="00A265F5" w:rsidP="00E750D5">
      <w:r>
        <w:separator/>
      </w:r>
    </w:p>
  </w:footnote>
  <w:footnote w:type="continuationSeparator" w:id="0">
    <w:p w14:paraId="06D77781" w14:textId="77777777" w:rsidR="00A265F5" w:rsidRDefault="00A265F5" w:rsidP="00E75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0CA11" w14:textId="77777777" w:rsidR="00E750D5" w:rsidRDefault="00A64DE6">
    <w:pPr>
      <w:pStyle w:val="Encabezado"/>
    </w:pPr>
    <w:r w:rsidRPr="0004684E">
      <w:rPr>
        <w:noProof/>
      </w:rPr>
      <w:drawing>
        <wp:inline distT="0" distB="0" distL="0" distR="0" wp14:anchorId="476429A6" wp14:editId="689E9374">
          <wp:extent cx="1781175" cy="870796"/>
          <wp:effectExtent l="0" t="0" r="0" b="5715"/>
          <wp:docPr id="29" name="Imagen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2_VPOA\jpg_reducido\VPOA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07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146230"/>
    <w:multiLevelType w:val="hybridMultilevel"/>
    <w:tmpl w:val="392EF9AC"/>
    <w:lvl w:ilvl="0" w:tplc="FFA64FD6">
      <w:start w:val="1"/>
      <w:numFmt w:val="decimal"/>
      <w:lvlText w:val="(%1)"/>
      <w:lvlJc w:val="left"/>
      <w:pPr>
        <w:ind w:left="11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0" w:hanging="360"/>
      </w:pPr>
    </w:lvl>
    <w:lvl w:ilvl="2" w:tplc="0C0A001B" w:tentative="1">
      <w:start w:val="1"/>
      <w:numFmt w:val="lowerRoman"/>
      <w:lvlText w:val="%3."/>
      <w:lvlJc w:val="right"/>
      <w:pPr>
        <w:ind w:left="2580" w:hanging="180"/>
      </w:pPr>
    </w:lvl>
    <w:lvl w:ilvl="3" w:tplc="0C0A000F" w:tentative="1">
      <w:start w:val="1"/>
      <w:numFmt w:val="decimal"/>
      <w:lvlText w:val="%4."/>
      <w:lvlJc w:val="left"/>
      <w:pPr>
        <w:ind w:left="3300" w:hanging="360"/>
      </w:pPr>
    </w:lvl>
    <w:lvl w:ilvl="4" w:tplc="0C0A0019" w:tentative="1">
      <w:start w:val="1"/>
      <w:numFmt w:val="lowerLetter"/>
      <w:lvlText w:val="%5."/>
      <w:lvlJc w:val="left"/>
      <w:pPr>
        <w:ind w:left="4020" w:hanging="360"/>
      </w:pPr>
    </w:lvl>
    <w:lvl w:ilvl="5" w:tplc="0C0A001B" w:tentative="1">
      <w:start w:val="1"/>
      <w:numFmt w:val="lowerRoman"/>
      <w:lvlText w:val="%6."/>
      <w:lvlJc w:val="right"/>
      <w:pPr>
        <w:ind w:left="4740" w:hanging="180"/>
      </w:pPr>
    </w:lvl>
    <w:lvl w:ilvl="6" w:tplc="0C0A000F" w:tentative="1">
      <w:start w:val="1"/>
      <w:numFmt w:val="decimal"/>
      <w:lvlText w:val="%7."/>
      <w:lvlJc w:val="left"/>
      <w:pPr>
        <w:ind w:left="5460" w:hanging="360"/>
      </w:pPr>
    </w:lvl>
    <w:lvl w:ilvl="7" w:tplc="0C0A0019" w:tentative="1">
      <w:start w:val="1"/>
      <w:numFmt w:val="lowerLetter"/>
      <w:lvlText w:val="%8."/>
      <w:lvlJc w:val="left"/>
      <w:pPr>
        <w:ind w:left="6180" w:hanging="360"/>
      </w:pPr>
    </w:lvl>
    <w:lvl w:ilvl="8" w:tplc="0C0A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73752C9F"/>
    <w:multiLevelType w:val="hybridMultilevel"/>
    <w:tmpl w:val="0AFCCA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6568601">
    <w:abstractNumId w:val="1"/>
  </w:num>
  <w:num w:numId="2" w16cid:durableId="1262838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8F7"/>
    <w:rsid w:val="0008040B"/>
    <w:rsid w:val="00080F15"/>
    <w:rsid w:val="00106F8C"/>
    <w:rsid w:val="00120490"/>
    <w:rsid w:val="001F63DD"/>
    <w:rsid w:val="002161AE"/>
    <w:rsid w:val="00217A30"/>
    <w:rsid w:val="00223F4C"/>
    <w:rsid w:val="002A77BF"/>
    <w:rsid w:val="002B1756"/>
    <w:rsid w:val="002B6521"/>
    <w:rsid w:val="002D1D4B"/>
    <w:rsid w:val="00333156"/>
    <w:rsid w:val="00345B7E"/>
    <w:rsid w:val="00352233"/>
    <w:rsid w:val="003F70F0"/>
    <w:rsid w:val="004A30AE"/>
    <w:rsid w:val="004D429B"/>
    <w:rsid w:val="00505455"/>
    <w:rsid w:val="00541029"/>
    <w:rsid w:val="005846A2"/>
    <w:rsid w:val="0059756C"/>
    <w:rsid w:val="005A1528"/>
    <w:rsid w:val="005A2E4B"/>
    <w:rsid w:val="00615A7B"/>
    <w:rsid w:val="006348F7"/>
    <w:rsid w:val="00642843"/>
    <w:rsid w:val="006B58DE"/>
    <w:rsid w:val="00710659"/>
    <w:rsid w:val="00731438"/>
    <w:rsid w:val="00747BED"/>
    <w:rsid w:val="007D6E57"/>
    <w:rsid w:val="007E1B37"/>
    <w:rsid w:val="007F7323"/>
    <w:rsid w:val="00844783"/>
    <w:rsid w:val="008A2A75"/>
    <w:rsid w:val="008F78B3"/>
    <w:rsid w:val="0095198F"/>
    <w:rsid w:val="009B1B41"/>
    <w:rsid w:val="00A1097C"/>
    <w:rsid w:val="00A265F5"/>
    <w:rsid w:val="00A64DE6"/>
    <w:rsid w:val="00AB48B5"/>
    <w:rsid w:val="00AC057B"/>
    <w:rsid w:val="00B60499"/>
    <w:rsid w:val="00B8684D"/>
    <w:rsid w:val="00BC72CE"/>
    <w:rsid w:val="00C47072"/>
    <w:rsid w:val="00C6695E"/>
    <w:rsid w:val="00C77A70"/>
    <w:rsid w:val="00C96127"/>
    <w:rsid w:val="00CB0ABE"/>
    <w:rsid w:val="00CD344E"/>
    <w:rsid w:val="00D36AC4"/>
    <w:rsid w:val="00DA5B34"/>
    <w:rsid w:val="00E750D5"/>
    <w:rsid w:val="00F56CDE"/>
    <w:rsid w:val="00F72B9D"/>
    <w:rsid w:val="00F86D35"/>
    <w:rsid w:val="00FA0C2D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328AC3"/>
  <w15:chartTrackingRefBased/>
  <w15:docId w15:val="{FB9457B0-9D6C-40DD-8F98-21B740A23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156"/>
    <w:rPr>
      <w:rFonts w:ascii="Times New Roman" w:eastAsia="Times New Roman" w:hAnsi="Times New Roman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331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next w:val="Normal"/>
    <w:link w:val="Ttulo4Car"/>
    <w:unhideWhenUsed/>
    <w:qFormat/>
    <w:rsid w:val="0033315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51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516D"/>
  </w:style>
  <w:style w:type="paragraph" w:styleId="Piedepgina">
    <w:name w:val="footer"/>
    <w:basedOn w:val="Normal"/>
    <w:link w:val="PiedepginaCar"/>
    <w:uiPriority w:val="99"/>
    <w:unhideWhenUsed/>
    <w:rsid w:val="00A751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516D"/>
  </w:style>
  <w:style w:type="character" w:customStyle="1" w:styleId="Ttulo4Car">
    <w:name w:val="Título 4 Car"/>
    <w:basedOn w:val="Fuentedeprrafopredeter"/>
    <w:link w:val="Ttulo4"/>
    <w:rsid w:val="00333156"/>
    <w:rPr>
      <w:rFonts w:eastAsia="Times New Roman"/>
      <w:b/>
      <w:bCs/>
      <w:sz w:val="28"/>
      <w:szCs w:val="28"/>
      <w:lang w:eastAsia="es-ES"/>
    </w:rPr>
  </w:style>
  <w:style w:type="paragraph" w:styleId="Prrafodelista">
    <w:name w:val="List Paragraph"/>
    <w:basedOn w:val="Normal"/>
    <w:uiPriority w:val="34"/>
    <w:qFormat/>
    <w:rsid w:val="00333156"/>
    <w:pPr>
      <w:ind w:left="720"/>
      <w:contextualSpacing/>
    </w:pPr>
  </w:style>
  <w:style w:type="character" w:styleId="Hipervnculo">
    <w:name w:val="Hyperlink"/>
    <w:basedOn w:val="Fuentedeprrafopredeter"/>
    <w:unhideWhenUsed/>
    <w:rsid w:val="0033315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3331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styleId="Textoindependiente">
    <w:name w:val="Body Text"/>
    <w:basedOn w:val="Normal"/>
    <w:link w:val="TextoindependienteCar"/>
    <w:rsid w:val="00333156"/>
    <w:pPr>
      <w:jc w:val="both"/>
    </w:pPr>
    <w:rPr>
      <w:rFonts w:ascii="Arial" w:hAnsi="Arial"/>
      <w:sz w:val="22"/>
    </w:rPr>
  </w:style>
  <w:style w:type="character" w:customStyle="1" w:styleId="TextoindependienteCar">
    <w:name w:val="Texto independiente Car"/>
    <w:basedOn w:val="Fuentedeprrafopredeter"/>
    <w:link w:val="Textoindependiente"/>
    <w:rsid w:val="00333156"/>
    <w:rPr>
      <w:rFonts w:ascii="Arial" w:eastAsia="Times New Roman" w:hAnsi="Arial"/>
      <w:sz w:val="22"/>
      <w:lang w:eastAsia="es-ES"/>
    </w:rPr>
  </w:style>
  <w:style w:type="paragraph" w:styleId="Ttulo">
    <w:name w:val="Title"/>
    <w:basedOn w:val="Normal"/>
    <w:link w:val="TtuloCar"/>
    <w:qFormat/>
    <w:rsid w:val="00333156"/>
    <w:pPr>
      <w:jc w:val="center"/>
    </w:pPr>
    <w:rPr>
      <w:sz w:val="32"/>
    </w:rPr>
  </w:style>
  <w:style w:type="character" w:customStyle="1" w:styleId="TtuloCar">
    <w:name w:val="Título Car"/>
    <w:basedOn w:val="Fuentedeprrafopredeter"/>
    <w:link w:val="Ttulo"/>
    <w:rsid w:val="00333156"/>
    <w:rPr>
      <w:rFonts w:ascii="Times New Roman" w:eastAsia="Times New Roman" w:hAnsi="Times New Roman"/>
      <w:sz w:val="32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615A7B"/>
    <w:rPr>
      <w:color w:val="954F72" w:themeColor="followed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15A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a\Downloads\VINV_c_ver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</Template>
  <TotalTime>1</TotalTime>
  <Pages>4</Pages>
  <Words>828</Words>
  <Characters>4554</Characters>
  <Application>Microsoft Office Word</Application>
  <DocSecurity>0</DocSecurity>
  <Lines>37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5372</CharactersWithSpaces>
  <SharedDoc>false</SharedDoc>
  <HLinks>
    <vt:vector size="12" baseType="variant">
      <vt:variant>
        <vt:i4>3276920</vt:i4>
      </vt:variant>
      <vt:variant>
        <vt:i4>-1</vt:i4>
      </vt:variant>
      <vt:variant>
        <vt:i4>2056</vt:i4>
      </vt:variant>
      <vt:variant>
        <vt:i4>1</vt:i4>
      </vt:variant>
      <vt:variant>
        <vt:lpwstr>logos2</vt:lpwstr>
      </vt:variant>
      <vt:variant>
        <vt:lpwstr/>
      </vt:variant>
      <vt:variant>
        <vt:i4>720989</vt:i4>
      </vt:variant>
      <vt:variant>
        <vt:i4>-1</vt:i4>
      </vt:variant>
      <vt:variant>
        <vt:i4>2057</vt:i4>
      </vt:variant>
      <vt:variant>
        <vt:i4>1</vt:i4>
      </vt:variant>
      <vt:variant>
        <vt:lpwstr>image001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ERC</dc:creator>
  <cp:keywords/>
  <dc:description/>
  <cp:lastModifiedBy>Maria Belén Picó Sirvent</cp:lastModifiedBy>
  <cp:revision>3</cp:revision>
  <cp:lastPrinted>2015-01-16T11:59:00Z</cp:lastPrinted>
  <dcterms:created xsi:type="dcterms:W3CDTF">2025-04-20T18:02:00Z</dcterms:created>
  <dcterms:modified xsi:type="dcterms:W3CDTF">2025-04-20T18:02:00Z</dcterms:modified>
</cp:coreProperties>
</file>