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FC1DC" w14:textId="77777777" w:rsidR="0066642D" w:rsidRPr="001B3ADB" w:rsidRDefault="0066642D" w:rsidP="0066642D">
      <w:pPr>
        <w:spacing w:line="240" w:lineRule="auto"/>
        <w:rPr>
          <w:b/>
          <w:szCs w:val="22"/>
        </w:rPr>
      </w:pPr>
      <w:bookmarkStart w:id="0" w:name="_Hlk131666542"/>
    </w:p>
    <w:p w14:paraId="3DBCCCBE" w14:textId="2C1B9DF2" w:rsidR="0066642D" w:rsidRPr="008E5187" w:rsidRDefault="0066642D" w:rsidP="0066642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Cs w:val="22"/>
          <w:lang w:eastAsia="es-ES"/>
        </w:rPr>
      </w:pPr>
      <w:r w:rsidRPr="008E5187">
        <w:rPr>
          <w:b/>
          <w:bCs/>
          <w:color w:val="000000"/>
          <w:szCs w:val="22"/>
          <w:lang w:eastAsia="es-ES"/>
        </w:rPr>
        <w:t>AYUDAS PARA CON</w:t>
      </w:r>
      <w:r w:rsidR="009542A3">
        <w:rPr>
          <w:b/>
          <w:bCs/>
          <w:color w:val="000000"/>
          <w:szCs w:val="22"/>
          <w:lang w:eastAsia="es-ES"/>
        </w:rPr>
        <w:t>T</w:t>
      </w:r>
      <w:r w:rsidRPr="008E5187">
        <w:rPr>
          <w:b/>
          <w:bCs/>
          <w:color w:val="000000"/>
          <w:szCs w:val="22"/>
          <w:lang w:eastAsia="es-ES"/>
        </w:rPr>
        <w:t>RATACIÓN DE TÉCNICOS/AS GEST</w:t>
      </w:r>
      <w:r w:rsidR="009542A3">
        <w:rPr>
          <w:b/>
          <w:bCs/>
          <w:color w:val="000000"/>
          <w:szCs w:val="22"/>
          <w:lang w:eastAsia="es-ES"/>
        </w:rPr>
        <w:t>IÓN C-T</w:t>
      </w:r>
    </w:p>
    <w:p w14:paraId="0F077B3B" w14:textId="77777777" w:rsidR="0066642D" w:rsidRPr="008E5187" w:rsidRDefault="0066642D" w:rsidP="0066642D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Cs w:val="22"/>
          <w:lang w:eastAsia="es-ES"/>
        </w:rPr>
      </w:pPr>
      <w:r w:rsidRPr="008E5187">
        <w:rPr>
          <w:b/>
          <w:bCs/>
          <w:color w:val="000000"/>
          <w:szCs w:val="22"/>
          <w:lang w:eastAsia="es-ES"/>
        </w:rPr>
        <w:t xml:space="preserve">Impreso </w:t>
      </w:r>
      <w:r w:rsidRPr="001B3ADB">
        <w:rPr>
          <w:b/>
          <w:bCs/>
          <w:color w:val="000000"/>
          <w:szCs w:val="22"/>
          <w:lang w:eastAsia="es-ES"/>
        </w:rPr>
        <w:t>3</w:t>
      </w:r>
      <w:r w:rsidRPr="008E5187">
        <w:rPr>
          <w:b/>
          <w:bCs/>
          <w:color w:val="000000"/>
          <w:szCs w:val="22"/>
          <w:lang w:eastAsia="es-ES"/>
        </w:rPr>
        <w:t xml:space="preserve"> </w:t>
      </w:r>
      <w:r w:rsidRPr="001B3ADB">
        <w:rPr>
          <w:b/>
          <w:bCs/>
          <w:color w:val="000000"/>
          <w:szCs w:val="22"/>
          <w:lang w:eastAsia="es-ES"/>
        </w:rPr>
        <w:t>Impacto ambiental</w:t>
      </w:r>
    </w:p>
    <w:bookmarkEnd w:id="0"/>
    <w:p w14:paraId="3AC9015A" w14:textId="0D8A8D9D" w:rsidR="0066642D" w:rsidRDefault="0066642D" w:rsidP="0066642D">
      <w:pPr>
        <w:spacing w:line="240" w:lineRule="auto"/>
        <w:rPr>
          <w:b/>
          <w:szCs w:val="22"/>
        </w:rPr>
      </w:pPr>
      <w:r w:rsidRPr="001B3ADB">
        <w:rPr>
          <w:b/>
          <w:szCs w:val="22"/>
        </w:rPr>
        <w:t>Se solicita a modo informativo, en relación con las actividades de investigación cuya gestión científico-técnica se realizará.</w:t>
      </w:r>
    </w:p>
    <w:p w14:paraId="4C45BF5F" w14:textId="77777777" w:rsidR="00BA6328" w:rsidRPr="001B3ADB" w:rsidRDefault="00BA6328" w:rsidP="0066642D">
      <w:pPr>
        <w:spacing w:line="240" w:lineRule="auto"/>
        <w:rPr>
          <w:b/>
          <w:szCs w:val="22"/>
        </w:rPr>
      </w:pPr>
    </w:p>
    <w:p w14:paraId="2ACB8C02" w14:textId="77777777" w:rsidR="00BA6328" w:rsidRDefault="00BA6328" w:rsidP="00BA6328">
      <w:pPr>
        <w:rPr>
          <w:rFonts w:cs="Times New Roman"/>
          <w:b/>
          <w:sz w:val="28"/>
          <w:szCs w:val="28"/>
          <w:lang w:eastAsia="es-ES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5DC7032A" w14:textId="77777777" w:rsidR="00BA6328" w:rsidRDefault="00BA6328" w:rsidP="00BA6328">
      <w:pPr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BA6328" w14:paraId="28F7120E" w14:textId="77777777" w:rsidTr="00BA6328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4550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155CECDA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A6328" w14:paraId="273BE87F" w14:textId="77777777" w:rsidTr="00BA6328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C7908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BA6328" w14:paraId="3D439FFD" w14:textId="77777777" w:rsidTr="00BA6328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319A4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4F0B89AF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E801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12AA1148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C35C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58046FD8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BA6328" w14:paraId="73E42A7A" w14:textId="77777777" w:rsidTr="00BA6328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83AD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C916ABA" w14:textId="77777777" w:rsidR="00BA6328" w:rsidRDefault="00BA6328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8241B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704E0509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1351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0F05FDBE" w14:textId="77777777" w:rsidR="00BA6328" w:rsidRDefault="00BA6328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33E7CF7" w14:textId="77777777" w:rsidR="00BA6328" w:rsidRDefault="00BA6328" w:rsidP="00BA632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2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2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3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3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Reglamento (UE) nº 517/2014 de 16 de abril de 2014 sobre los gases fluorados de efecto invernadero</w:t>
      </w:r>
    </w:p>
    <w:p w14:paraId="416D06EC" w14:textId="77777777" w:rsidR="0066642D" w:rsidRPr="001B3ADB" w:rsidRDefault="0066642D" w:rsidP="0066642D">
      <w:pPr>
        <w:rPr>
          <w:szCs w:val="22"/>
        </w:rPr>
      </w:pPr>
    </w:p>
    <w:p w14:paraId="0EAF5DEF" w14:textId="77777777" w:rsidR="00D26A3A" w:rsidRDefault="00D26A3A" w:rsidP="00D26A3A">
      <w:pPr>
        <w:rPr>
          <w:rFonts w:cs="Times New Roman"/>
          <w:sz w:val="20"/>
          <w:lang w:val="es-ES_tradnl" w:eastAsia="es-ES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78B35743" w14:textId="77777777" w:rsidR="00D26A3A" w:rsidRDefault="00D26A3A" w:rsidP="00D26A3A">
      <w:pPr>
        <w:rPr>
          <w:lang w:val="es-ES_tradnl"/>
        </w:rPr>
      </w:pPr>
    </w:p>
    <w:p w14:paraId="1327A372" w14:textId="77777777" w:rsidR="00D26A3A" w:rsidRDefault="00D26A3A" w:rsidP="00D26A3A">
      <w:pPr>
        <w:rPr>
          <w:lang w:val="es-ES_tradnl"/>
        </w:rPr>
      </w:pPr>
    </w:p>
    <w:p w14:paraId="72B61ADC" w14:textId="77777777" w:rsidR="00D26A3A" w:rsidRDefault="00D26A3A" w:rsidP="00D26A3A">
      <w:pPr>
        <w:rPr>
          <w:lang w:val="es-ES_tradnl"/>
        </w:rPr>
      </w:pPr>
    </w:p>
    <w:p w14:paraId="4F3170F1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6C6B3AE" w14:textId="77777777" w:rsidR="00D26A3A" w:rsidRDefault="00D26A3A" w:rsidP="00D26A3A">
      <w:pPr>
        <w:rPr>
          <w:rFonts w:cs="Times New Roman"/>
          <w:sz w:val="20"/>
          <w:lang w:val="es-ES_tradnl"/>
        </w:rPr>
      </w:pPr>
    </w:p>
    <w:p w14:paraId="7FE7E3C9" w14:textId="77777777" w:rsidR="00D26A3A" w:rsidRDefault="00D26A3A" w:rsidP="00D26A3A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F9D43" w14:textId="77777777" w:rsidR="003C4618" w:rsidRDefault="003C4618" w:rsidP="00E750D5">
      <w:pPr>
        <w:spacing w:after="0" w:line="240" w:lineRule="auto"/>
      </w:pPr>
      <w:r>
        <w:separator/>
      </w:r>
    </w:p>
  </w:endnote>
  <w:endnote w:type="continuationSeparator" w:id="0">
    <w:p w14:paraId="2E6BE414" w14:textId="77777777" w:rsidR="003C4618" w:rsidRDefault="003C4618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Universitat Politè</w:t>
    </w:r>
    <w:r w:rsidRPr="00A7516D">
      <w:rPr>
        <w:rFonts w:ascii="Arial" w:hAnsi="Arial" w:cs="Arial"/>
        <w:sz w:val="14"/>
      </w:rPr>
      <w:t>cnica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24306" w14:textId="77777777" w:rsidR="003C4618" w:rsidRDefault="003C4618" w:rsidP="00E750D5">
      <w:pPr>
        <w:spacing w:after="0" w:line="240" w:lineRule="auto"/>
      </w:pPr>
      <w:r>
        <w:separator/>
      </w:r>
    </w:p>
  </w:footnote>
  <w:footnote w:type="continuationSeparator" w:id="0">
    <w:p w14:paraId="56F23F7B" w14:textId="77777777" w:rsidR="003C4618" w:rsidRDefault="003C4618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D15B8"/>
    <w:rsid w:val="00193CBF"/>
    <w:rsid w:val="001F63DD"/>
    <w:rsid w:val="00223F4C"/>
    <w:rsid w:val="00337C64"/>
    <w:rsid w:val="00352233"/>
    <w:rsid w:val="00384AEA"/>
    <w:rsid w:val="003C4618"/>
    <w:rsid w:val="003F70F0"/>
    <w:rsid w:val="004C65E4"/>
    <w:rsid w:val="004D429B"/>
    <w:rsid w:val="00505455"/>
    <w:rsid w:val="00575C0F"/>
    <w:rsid w:val="005846A2"/>
    <w:rsid w:val="0059756C"/>
    <w:rsid w:val="0066642D"/>
    <w:rsid w:val="00710659"/>
    <w:rsid w:val="00747BED"/>
    <w:rsid w:val="007B6C00"/>
    <w:rsid w:val="0086035E"/>
    <w:rsid w:val="009542A3"/>
    <w:rsid w:val="00B86C23"/>
    <w:rsid w:val="00BA6328"/>
    <w:rsid w:val="00C41D4D"/>
    <w:rsid w:val="00CB0ABE"/>
    <w:rsid w:val="00D26A3A"/>
    <w:rsid w:val="00DC1108"/>
    <w:rsid w:val="00E750D5"/>
    <w:rsid w:val="00EE1FF6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1</TotalTime>
  <Pages>3</Pages>
  <Words>328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2132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Alberto Sanchez Soto</cp:lastModifiedBy>
  <cp:revision>2</cp:revision>
  <cp:lastPrinted>2015-01-16T11:59:00Z</cp:lastPrinted>
  <dcterms:created xsi:type="dcterms:W3CDTF">2024-12-02T09:18:00Z</dcterms:created>
  <dcterms:modified xsi:type="dcterms:W3CDTF">2024-12-02T09:18:00Z</dcterms:modified>
</cp:coreProperties>
</file>