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40A02" w14:textId="77777777" w:rsidR="00B57F24" w:rsidRPr="00B57F24" w:rsidRDefault="006455C6" w:rsidP="006455C6">
      <w:pPr>
        <w:jc w:val="center"/>
        <w:rPr>
          <w:rFonts w:ascii="Arial" w:hAnsi="Arial" w:cs="Arial"/>
          <w:b/>
        </w:rPr>
      </w:pPr>
      <w:r w:rsidRPr="00B57F24">
        <w:rPr>
          <w:rFonts w:ascii="Arial" w:hAnsi="Arial" w:cs="Arial"/>
          <w:b/>
        </w:rPr>
        <w:t xml:space="preserve">SOLICITUD DE CREACIÓN DE CENTRO DE INVESTIGACIÓN </w:t>
      </w:r>
    </w:p>
    <w:p w14:paraId="6250F811" w14:textId="77777777" w:rsidR="006455C6" w:rsidRPr="00B57F24" w:rsidRDefault="006455C6" w:rsidP="006455C6">
      <w:pPr>
        <w:jc w:val="center"/>
        <w:rPr>
          <w:rFonts w:ascii="Arial" w:hAnsi="Arial" w:cs="Arial"/>
          <w:b/>
        </w:rPr>
      </w:pPr>
      <w:r w:rsidRPr="00B57F24">
        <w:rPr>
          <w:rFonts w:ascii="Arial" w:hAnsi="Arial" w:cs="Arial"/>
          <w:b/>
        </w:rPr>
        <w:t>E INSCRIPCION EN EL REGISTRO OFICIAL DE ESTRUCTURAS DE INVESTIGACIÓN Y DE PERSONAL EN INVESTIGACIÓN</w:t>
      </w:r>
    </w:p>
    <w:p w14:paraId="5749A26E" w14:textId="77777777" w:rsidR="006455C6" w:rsidRDefault="006455C6" w:rsidP="006455C6">
      <w:pPr>
        <w:jc w:val="both"/>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
        <w:gridCol w:w="534"/>
        <w:gridCol w:w="1449"/>
        <w:gridCol w:w="414"/>
        <w:gridCol w:w="486"/>
        <w:gridCol w:w="1050"/>
        <w:gridCol w:w="930"/>
        <w:gridCol w:w="815"/>
        <w:gridCol w:w="85"/>
        <w:gridCol w:w="3201"/>
      </w:tblGrid>
      <w:tr w:rsidR="006455C6" w14:paraId="453C1439" w14:textId="77777777" w:rsidTr="002E6897">
        <w:tc>
          <w:tcPr>
            <w:tcW w:w="6588" w:type="dxa"/>
            <w:gridSpan w:val="9"/>
          </w:tcPr>
          <w:p w14:paraId="3EE93246" w14:textId="77777777" w:rsidR="006455C6" w:rsidRDefault="006455C6" w:rsidP="002E6897">
            <w:pPr>
              <w:spacing w:before="120" w:after="120"/>
              <w:jc w:val="center"/>
            </w:pPr>
            <w:r>
              <w:t>NOMBRE DE LA ESTRUCTURA PROPUESTA:</w:t>
            </w:r>
          </w:p>
        </w:tc>
        <w:tc>
          <w:tcPr>
            <w:tcW w:w="3201" w:type="dxa"/>
          </w:tcPr>
          <w:p w14:paraId="133A78E1" w14:textId="77777777" w:rsidR="006455C6" w:rsidRDefault="006455C6" w:rsidP="002E6897">
            <w:pPr>
              <w:spacing w:before="120" w:after="120"/>
              <w:jc w:val="center"/>
            </w:pPr>
            <w:r>
              <w:t>ACRÓNIMO:</w:t>
            </w:r>
          </w:p>
        </w:tc>
      </w:tr>
      <w:tr w:rsidR="006455C6" w14:paraId="39DC61B4" w14:textId="77777777" w:rsidTr="002E6897">
        <w:tc>
          <w:tcPr>
            <w:tcW w:w="6588" w:type="dxa"/>
            <w:gridSpan w:val="9"/>
          </w:tcPr>
          <w:p w14:paraId="2CE0A94C" w14:textId="77777777" w:rsidR="006455C6" w:rsidRDefault="006455C6" w:rsidP="002E6897">
            <w:pPr>
              <w:spacing w:before="120" w:after="120"/>
              <w:jc w:val="both"/>
            </w:pPr>
          </w:p>
        </w:tc>
        <w:tc>
          <w:tcPr>
            <w:tcW w:w="3201" w:type="dxa"/>
          </w:tcPr>
          <w:p w14:paraId="41CB933D" w14:textId="77777777" w:rsidR="006455C6" w:rsidRDefault="006455C6" w:rsidP="002E6897">
            <w:pPr>
              <w:spacing w:before="120" w:after="120"/>
              <w:jc w:val="both"/>
            </w:pPr>
          </w:p>
        </w:tc>
      </w:tr>
      <w:tr w:rsidR="006455C6" w:rsidRPr="004B40E4" w14:paraId="6156A6AF" w14:textId="77777777" w:rsidTr="002E6897">
        <w:tc>
          <w:tcPr>
            <w:tcW w:w="9789" w:type="dxa"/>
            <w:gridSpan w:val="10"/>
          </w:tcPr>
          <w:p w14:paraId="569D085C" w14:textId="77777777" w:rsidR="006455C6" w:rsidRDefault="006455C6" w:rsidP="002E6897">
            <w:pPr>
              <w:spacing w:before="120" w:after="120"/>
              <w:jc w:val="center"/>
            </w:pPr>
            <w:r>
              <w:t xml:space="preserve">MISIÓN DE </w:t>
            </w:r>
            <w:smartTag w:uri="urn:schemas-microsoft-com:office:smarttags" w:element="PersonName">
              <w:smartTagPr>
                <w:attr w:name="ProductID" w:val="LA ESTRUCTURA PROPUESTA"/>
              </w:smartTagPr>
              <w:r>
                <w:t>LA ESTRUCTURA PROPUESTA</w:t>
              </w:r>
            </w:smartTag>
            <w:r>
              <w:t xml:space="preserve"> .OBJETIVOS</w:t>
            </w:r>
          </w:p>
        </w:tc>
      </w:tr>
      <w:tr w:rsidR="006455C6" w:rsidRPr="004B40E4" w14:paraId="0640BF77" w14:textId="77777777" w:rsidTr="002E6897">
        <w:tc>
          <w:tcPr>
            <w:tcW w:w="9789" w:type="dxa"/>
            <w:gridSpan w:val="10"/>
          </w:tcPr>
          <w:p w14:paraId="54456BAD" w14:textId="77777777" w:rsidR="006455C6" w:rsidRPr="004B40E4" w:rsidRDefault="006455C6" w:rsidP="002E6897">
            <w:pPr>
              <w:spacing w:before="120" w:after="120"/>
              <w:jc w:val="both"/>
              <w:rPr>
                <w:sz w:val="20"/>
                <w:szCs w:val="20"/>
              </w:rPr>
            </w:pPr>
          </w:p>
        </w:tc>
      </w:tr>
      <w:tr w:rsidR="006455C6" w14:paraId="35D7DE73" w14:textId="77777777" w:rsidTr="002E6897">
        <w:tc>
          <w:tcPr>
            <w:tcW w:w="9789" w:type="dxa"/>
            <w:gridSpan w:val="10"/>
          </w:tcPr>
          <w:p w14:paraId="7CFDF61E" w14:textId="77777777" w:rsidR="006455C6" w:rsidRDefault="006455C6" w:rsidP="002E6897">
            <w:pPr>
              <w:spacing w:before="120" w:after="120"/>
              <w:jc w:val="center"/>
            </w:pPr>
            <w:r>
              <w:t>DATOS DE CONTACTO</w:t>
            </w:r>
          </w:p>
        </w:tc>
      </w:tr>
      <w:tr w:rsidR="006455C6" w:rsidRPr="004B40E4" w14:paraId="2632EAA6" w14:textId="77777777" w:rsidTr="002E6897">
        <w:tc>
          <w:tcPr>
            <w:tcW w:w="2808" w:type="dxa"/>
            <w:gridSpan w:val="3"/>
          </w:tcPr>
          <w:p w14:paraId="357DBDDD" w14:textId="77777777" w:rsidR="006455C6" w:rsidRPr="004B40E4" w:rsidRDefault="006455C6" w:rsidP="002E6897">
            <w:pPr>
              <w:spacing w:before="120" w:after="120"/>
              <w:jc w:val="both"/>
              <w:rPr>
                <w:sz w:val="16"/>
                <w:szCs w:val="16"/>
              </w:rPr>
            </w:pPr>
            <w:r w:rsidRPr="004B40E4">
              <w:rPr>
                <w:sz w:val="16"/>
                <w:szCs w:val="16"/>
              </w:rPr>
              <w:t>PERSONA DE CONTACTO</w:t>
            </w:r>
          </w:p>
        </w:tc>
        <w:tc>
          <w:tcPr>
            <w:tcW w:w="6981" w:type="dxa"/>
            <w:gridSpan w:val="7"/>
          </w:tcPr>
          <w:p w14:paraId="33E9AA31" w14:textId="77777777" w:rsidR="006455C6" w:rsidRPr="004B40E4" w:rsidRDefault="006455C6" w:rsidP="002E6897">
            <w:pPr>
              <w:spacing w:before="120" w:after="120"/>
              <w:jc w:val="both"/>
              <w:rPr>
                <w:sz w:val="16"/>
                <w:szCs w:val="16"/>
              </w:rPr>
            </w:pPr>
          </w:p>
        </w:tc>
      </w:tr>
      <w:tr w:rsidR="006455C6" w:rsidRPr="004B40E4" w14:paraId="57EA8578" w14:textId="77777777" w:rsidTr="002E6897">
        <w:tc>
          <w:tcPr>
            <w:tcW w:w="2808" w:type="dxa"/>
            <w:gridSpan w:val="3"/>
          </w:tcPr>
          <w:p w14:paraId="0A60BBC6" w14:textId="77777777" w:rsidR="006455C6" w:rsidRPr="004B40E4" w:rsidRDefault="006455C6" w:rsidP="002E6897">
            <w:pPr>
              <w:spacing w:before="120" w:after="120"/>
              <w:jc w:val="both"/>
              <w:rPr>
                <w:sz w:val="16"/>
                <w:szCs w:val="16"/>
              </w:rPr>
            </w:pPr>
            <w:r w:rsidRPr="004B40E4">
              <w:rPr>
                <w:sz w:val="16"/>
                <w:szCs w:val="16"/>
              </w:rPr>
              <w:t>DIRECCIÓN ELECTRÓNICA:</w:t>
            </w:r>
          </w:p>
        </w:tc>
        <w:tc>
          <w:tcPr>
            <w:tcW w:w="6981" w:type="dxa"/>
            <w:gridSpan w:val="7"/>
          </w:tcPr>
          <w:p w14:paraId="3C1049C3" w14:textId="77777777" w:rsidR="006455C6" w:rsidRPr="004B40E4" w:rsidRDefault="006455C6" w:rsidP="002E6897">
            <w:pPr>
              <w:spacing w:before="120" w:after="120"/>
              <w:jc w:val="both"/>
              <w:rPr>
                <w:sz w:val="16"/>
                <w:szCs w:val="16"/>
              </w:rPr>
            </w:pPr>
          </w:p>
        </w:tc>
      </w:tr>
      <w:tr w:rsidR="006455C6" w:rsidRPr="004B40E4" w14:paraId="162386B3" w14:textId="77777777" w:rsidTr="002E6897">
        <w:tc>
          <w:tcPr>
            <w:tcW w:w="1359" w:type="dxa"/>
            <w:gridSpan w:val="2"/>
          </w:tcPr>
          <w:p w14:paraId="5B0F3F4F" w14:textId="77777777" w:rsidR="006455C6" w:rsidRPr="004B40E4" w:rsidRDefault="006455C6" w:rsidP="002E6897">
            <w:pPr>
              <w:spacing w:before="120" w:after="120"/>
              <w:jc w:val="both"/>
              <w:rPr>
                <w:sz w:val="16"/>
                <w:szCs w:val="16"/>
              </w:rPr>
            </w:pPr>
            <w:r w:rsidRPr="004B40E4">
              <w:rPr>
                <w:sz w:val="16"/>
                <w:szCs w:val="16"/>
              </w:rPr>
              <w:t>TELÉFONO:</w:t>
            </w:r>
          </w:p>
        </w:tc>
        <w:tc>
          <w:tcPr>
            <w:tcW w:w="4329" w:type="dxa"/>
            <w:gridSpan w:val="5"/>
          </w:tcPr>
          <w:p w14:paraId="72FC970F" w14:textId="77777777" w:rsidR="006455C6" w:rsidRPr="004B40E4" w:rsidRDefault="006455C6" w:rsidP="002E6897">
            <w:pPr>
              <w:spacing w:before="120" w:after="120"/>
              <w:jc w:val="both"/>
              <w:rPr>
                <w:sz w:val="16"/>
                <w:szCs w:val="16"/>
              </w:rPr>
            </w:pPr>
          </w:p>
        </w:tc>
        <w:tc>
          <w:tcPr>
            <w:tcW w:w="900" w:type="dxa"/>
            <w:gridSpan w:val="2"/>
          </w:tcPr>
          <w:p w14:paraId="5F3C00BA" w14:textId="77777777" w:rsidR="006455C6" w:rsidRPr="004B40E4" w:rsidRDefault="006455C6" w:rsidP="002E6897">
            <w:pPr>
              <w:spacing w:before="120" w:after="120"/>
              <w:jc w:val="both"/>
              <w:rPr>
                <w:sz w:val="16"/>
                <w:szCs w:val="16"/>
              </w:rPr>
            </w:pPr>
            <w:r w:rsidRPr="004B40E4">
              <w:rPr>
                <w:sz w:val="16"/>
                <w:szCs w:val="16"/>
              </w:rPr>
              <w:t>FAX:</w:t>
            </w:r>
          </w:p>
        </w:tc>
        <w:tc>
          <w:tcPr>
            <w:tcW w:w="3201" w:type="dxa"/>
          </w:tcPr>
          <w:p w14:paraId="1BF4B72A" w14:textId="77777777" w:rsidR="006455C6" w:rsidRPr="004B40E4" w:rsidRDefault="006455C6" w:rsidP="002E6897">
            <w:pPr>
              <w:spacing w:before="120" w:after="120"/>
              <w:jc w:val="both"/>
              <w:rPr>
                <w:sz w:val="16"/>
                <w:szCs w:val="16"/>
              </w:rPr>
            </w:pPr>
          </w:p>
        </w:tc>
      </w:tr>
      <w:tr w:rsidR="006455C6" w:rsidRPr="004B40E4" w14:paraId="5C7FAF80" w14:textId="77777777" w:rsidTr="002E6897">
        <w:tc>
          <w:tcPr>
            <w:tcW w:w="3708" w:type="dxa"/>
            <w:gridSpan w:val="5"/>
          </w:tcPr>
          <w:p w14:paraId="6BF33C98" w14:textId="77777777" w:rsidR="006455C6" w:rsidRPr="004B40E4" w:rsidRDefault="006455C6" w:rsidP="002E6897">
            <w:pPr>
              <w:spacing w:before="120" w:after="120"/>
              <w:jc w:val="both"/>
              <w:rPr>
                <w:sz w:val="16"/>
                <w:szCs w:val="16"/>
              </w:rPr>
            </w:pPr>
            <w:r w:rsidRPr="004B40E4">
              <w:rPr>
                <w:sz w:val="16"/>
                <w:szCs w:val="16"/>
              </w:rPr>
              <w:t>DIRECCIÓN A EFECTOS DE NOTIFICACIONES:</w:t>
            </w:r>
          </w:p>
        </w:tc>
        <w:tc>
          <w:tcPr>
            <w:tcW w:w="6081" w:type="dxa"/>
            <w:gridSpan w:val="5"/>
          </w:tcPr>
          <w:p w14:paraId="6D687C91" w14:textId="77777777" w:rsidR="006455C6" w:rsidRPr="004B40E4" w:rsidRDefault="006455C6" w:rsidP="002E6897">
            <w:pPr>
              <w:spacing w:before="120" w:after="120"/>
              <w:jc w:val="both"/>
              <w:rPr>
                <w:sz w:val="16"/>
                <w:szCs w:val="16"/>
              </w:rPr>
            </w:pPr>
          </w:p>
        </w:tc>
      </w:tr>
      <w:tr w:rsidR="006455C6" w14:paraId="2D0CA285" w14:textId="77777777" w:rsidTr="002E6897">
        <w:tc>
          <w:tcPr>
            <w:tcW w:w="9789" w:type="dxa"/>
            <w:gridSpan w:val="10"/>
          </w:tcPr>
          <w:p w14:paraId="297C9FD6" w14:textId="77777777" w:rsidR="006455C6" w:rsidRDefault="006455C6" w:rsidP="002E6897">
            <w:pPr>
              <w:spacing w:before="120" w:after="120"/>
              <w:jc w:val="center"/>
            </w:pPr>
            <w:r>
              <w:t>DATOS DEL DIRECTOR DE LA ESTRUCTURA PROPUESTA</w:t>
            </w:r>
          </w:p>
        </w:tc>
      </w:tr>
      <w:tr w:rsidR="006455C6" w:rsidRPr="004B40E4" w14:paraId="61900877" w14:textId="77777777" w:rsidTr="002E6897">
        <w:tc>
          <w:tcPr>
            <w:tcW w:w="9789" w:type="dxa"/>
            <w:gridSpan w:val="10"/>
          </w:tcPr>
          <w:p w14:paraId="58C3909F" w14:textId="77777777" w:rsidR="006455C6" w:rsidRPr="004B40E4" w:rsidRDefault="006455C6" w:rsidP="002E6897">
            <w:pPr>
              <w:spacing w:before="120" w:after="120"/>
              <w:jc w:val="both"/>
              <w:rPr>
                <w:sz w:val="16"/>
                <w:szCs w:val="16"/>
              </w:rPr>
            </w:pPr>
            <w:r w:rsidRPr="004B40E4">
              <w:rPr>
                <w:sz w:val="16"/>
                <w:szCs w:val="16"/>
              </w:rPr>
              <w:t>NOMBRE Y APELLIDOS:</w:t>
            </w:r>
          </w:p>
        </w:tc>
      </w:tr>
      <w:tr w:rsidR="006455C6" w:rsidRPr="004B40E4" w14:paraId="6BE556EF" w14:textId="77777777" w:rsidTr="002E6897">
        <w:tc>
          <w:tcPr>
            <w:tcW w:w="9789" w:type="dxa"/>
            <w:gridSpan w:val="10"/>
          </w:tcPr>
          <w:p w14:paraId="6DA19BDD" w14:textId="77777777" w:rsidR="006455C6" w:rsidRPr="004B40E4" w:rsidRDefault="006455C6" w:rsidP="002E6897">
            <w:pPr>
              <w:spacing w:before="120" w:after="120"/>
              <w:jc w:val="both"/>
              <w:rPr>
                <w:sz w:val="16"/>
                <w:szCs w:val="16"/>
              </w:rPr>
            </w:pPr>
          </w:p>
        </w:tc>
      </w:tr>
      <w:tr w:rsidR="006455C6" w:rsidRPr="004B40E4" w14:paraId="557171D4" w14:textId="77777777" w:rsidTr="002E6897">
        <w:tc>
          <w:tcPr>
            <w:tcW w:w="825" w:type="dxa"/>
          </w:tcPr>
          <w:p w14:paraId="5844ED28" w14:textId="77777777" w:rsidR="006455C6" w:rsidRPr="004B40E4" w:rsidRDefault="006455C6" w:rsidP="002E6897">
            <w:pPr>
              <w:spacing w:before="120" w:after="120"/>
              <w:jc w:val="both"/>
              <w:rPr>
                <w:sz w:val="16"/>
                <w:szCs w:val="16"/>
              </w:rPr>
            </w:pPr>
            <w:r w:rsidRPr="004B40E4">
              <w:rPr>
                <w:sz w:val="16"/>
                <w:szCs w:val="16"/>
              </w:rPr>
              <w:t>DNI:</w:t>
            </w:r>
          </w:p>
        </w:tc>
        <w:tc>
          <w:tcPr>
            <w:tcW w:w="2397" w:type="dxa"/>
            <w:gridSpan w:val="3"/>
          </w:tcPr>
          <w:p w14:paraId="674B0BBE" w14:textId="77777777" w:rsidR="006455C6" w:rsidRPr="004B40E4" w:rsidRDefault="006455C6" w:rsidP="002E6897">
            <w:pPr>
              <w:spacing w:before="120" w:after="120"/>
              <w:jc w:val="both"/>
              <w:rPr>
                <w:sz w:val="16"/>
                <w:szCs w:val="16"/>
              </w:rPr>
            </w:pPr>
          </w:p>
        </w:tc>
        <w:tc>
          <w:tcPr>
            <w:tcW w:w="3281" w:type="dxa"/>
            <w:gridSpan w:val="4"/>
          </w:tcPr>
          <w:p w14:paraId="450E6DA9" w14:textId="77777777" w:rsidR="006455C6" w:rsidRPr="004B40E4" w:rsidRDefault="006455C6" w:rsidP="002E6897">
            <w:pPr>
              <w:spacing w:before="120" w:after="120"/>
              <w:jc w:val="both"/>
              <w:rPr>
                <w:sz w:val="16"/>
                <w:szCs w:val="16"/>
              </w:rPr>
            </w:pPr>
            <w:r w:rsidRPr="004B40E4">
              <w:rPr>
                <w:sz w:val="16"/>
                <w:szCs w:val="16"/>
              </w:rPr>
              <w:t>CATEGORIA PROFESIONAL:</w:t>
            </w:r>
          </w:p>
        </w:tc>
        <w:tc>
          <w:tcPr>
            <w:tcW w:w="3286" w:type="dxa"/>
            <w:gridSpan w:val="2"/>
          </w:tcPr>
          <w:p w14:paraId="5591CCFA" w14:textId="77777777" w:rsidR="006455C6" w:rsidRPr="004B40E4" w:rsidRDefault="006455C6" w:rsidP="002E6897">
            <w:pPr>
              <w:spacing w:before="120" w:after="120"/>
              <w:jc w:val="both"/>
              <w:rPr>
                <w:sz w:val="16"/>
                <w:szCs w:val="16"/>
              </w:rPr>
            </w:pPr>
          </w:p>
        </w:tc>
      </w:tr>
      <w:tr w:rsidR="006455C6" w:rsidRPr="004B40E4" w14:paraId="7D25010A" w14:textId="77777777" w:rsidTr="002E6897">
        <w:tc>
          <w:tcPr>
            <w:tcW w:w="4758" w:type="dxa"/>
            <w:gridSpan w:val="6"/>
          </w:tcPr>
          <w:p w14:paraId="7C28B824" w14:textId="77777777" w:rsidR="006455C6" w:rsidRPr="004B40E4" w:rsidRDefault="006455C6" w:rsidP="002E6897">
            <w:pPr>
              <w:spacing w:before="120" w:after="120"/>
              <w:jc w:val="both"/>
              <w:rPr>
                <w:sz w:val="16"/>
                <w:szCs w:val="16"/>
              </w:rPr>
            </w:pPr>
            <w:r w:rsidRPr="004B40E4">
              <w:rPr>
                <w:sz w:val="16"/>
                <w:szCs w:val="16"/>
              </w:rPr>
              <w:t>DEPARTAMENTO O ESTRUCTURA DE ORIGEN</w:t>
            </w:r>
          </w:p>
        </w:tc>
        <w:tc>
          <w:tcPr>
            <w:tcW w:w="5031" w:type="dxa"/>
            <w:gridSpan w:val="4"/>
          </w:tcPr>
          <w:p w14:paraId="412D2D05" w14:textId="77777777" w:rsidR="006455C6" w:rsidRPr="004B40E4" w:rsidRDefault="006455C6" w:rsidP="002E6897">
            <w:pPr>
              <w:spacing w:before="120" w:after="120"/>
              <w:jc w:val="both"/>
              <w:rPr>
                <w:sz w:val="16"/>
                <w:szCs w:val="16"/>
              </w:rPr>
            </w:pPr>
          </w:p>
        </w:tc>
      </w:tr>
    </w:tbl>
    <w:p w14:paraId="0FA5CFE0" w14:textId="77777777" w:rsidR="006455C6" w:rsidRDefault="006455C6" w:rsidP="006455C6">
      <w:pPr>
        <w:jc w:val="both"/>
      </w:pPr>
    </w:p>
    <w:p w14:paraId="672485EF" w14:textId="77777777" w:rsidR="006455C6" w:rsidRDefault="006455C6" w:rsidP="006455C6">
      <w:pPr>
        <w:jc w:val="both"/>
      </w:pPr>
      <w:r w:rsidRPr="00B57F24">
        <w:rPr>
          <w:rFonts w:ascii="Arial" w:hAnsi="Arial" w:cs="Arial"/>
          <w:b/>
        </w:rPr>
        <w:t xml:space="preserve">MIEMBROS DE </w:t>
      </w:r>
      <w:smartTag w:uri="urn:schemas-microsoft-com:office:smarttags" w:element="PersonName">
        <w:smartTagPr>
          <w:attr w:name="ProductID" w:val="LA ESTRUCTURA PROPUESTA"/>
        </w:smartTagPr>
        <w:r w:rsidRPr="00B57F24">
          <w:rPr>
            <w:rFonts w:ascii="Arial" w:hAnsi="Arial" w:cs="Arial"/>
            <w:b/>
          </w:rPr>
          <w:t>LA ESTRUCTURA PROPUESTA</w:t>
        </w:r>
      </w:smartTag>
      <w:r>
        <w:t xml:space="preserve"> </w:t>
      </w:r>
      <w:r w:rsidRPr="00B57F24">
        <w:rPr>
          <w:rFonts w:ascii="Arial" w:hAnsi="Arial" w:cs="Arial"/>
          <w:i/>
          <w:sz w:val="22"/>
          <w:szCs w:val="22"/>
        </w:rPr>
        <w:t>(añadir tantas filas como sea necesario)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7"/>
        <w:gridCol w:w="1539"/>
        <w:gridCol w:w="2779"/>
        <w:gridCol w:w="1669"/>
      </w:tblGrid>
      <w:tr w:rsidR="006455C6" w14:paraId="0BAE8E21" w14:textId="77777777" w:rsidTr="002E6897">
        <w:tc>
          <w:tcPr>
            <w:tcW w:w="3528" w:type="dxa"/>
          </w:tcPr>
          <w:p w14:paraId="7F331F8D" w14:textId="77777777" w:rsidR="006455C6" w:rsidRPr="004B40E4" w:rsidRDefault="006455C6" w:rsidP="002E6897">
            <w:pPr>
              <w:spacing w:before="120" w:after="120"/>
              <w:jc w:val="both"/>
              <w:rPr>
                <w:sz w:val="20"/>
                <w:szCs w:val="20"/>
              </w:rPr>
            </w:pPr>
            <w:r w:rsidRPr="004B40E4">
              <w:rPr>
                <w:sz w:val="20"/>
                <w:szCs w:val="20"/>
              </w:rPr>
              <w:t>NOMBRE Y APELLIDOS</w:t>
            </w:r>
          </w:p>
        </w:tc>
        <w:tc>
          <w:tcPr>
            <w:tcW w:w="1620" w:type="dxa"/>
          </w:tcPr>
          <w:p w14:paraId="674E5C7B" w14:textId="77777777" w:rsidR="006455C6" w:rsidRPr="004B40E4" w:rsidRDefault="006455C6" w:rsidP="002E6897">
            <w:pPr>
              <w:spacing w:before="120" w:after="120"/>
              <w:jc w:val="both"/>
              <w:rPr>
                <w:sz w:val="20"/>
                <w:szCs w:val="20"/>
              </w:rPr>
            </w:pPr>
            <w:r w:rsidRPr="004B40E4">
              <w:rPr>
                <w:sz w:val="20"/>
                <w:szCs w:val="20"/>
              </w:rPr>
              <w:t>DNI</w:t>
            </w:r>
          </w:p>
        </w:tc>
        <w:tc>
          <w:tcPr>
            <w:tcW w:w="2880" w:type="dxa"/>
          </w:tcPr>
          <w:p w14:paraId="443EC90E" w14:textId="77777777" w:rsidR="006455C6" w:rsidRPr="004B40E4" w:rsidRDefault="006455C6" w:rsidP="002E6897">
            <w:pPr>
              <w:spacing w:before="120" w:after="120"/>
              <w:jc w:val="both"/>
              <w:rPr>
                <w:sz w:val="20"/>
                <w:szCs w:val="20"/>
              </w:rPr>
            </w:pPr>
            <w:r w:rsidRPr="004B40E4">
              <w:rPr>
                <w:sz w:val="20"/>
                <w:szCs w:val="20"/>
              </w:rPr>
              <w:t>CATEGORÍA PROFESIONAL</w:t>
            </w:r>
          </w:p>
        </w:tc>
        <w:tc>
          <w:tcPr>
            <w:tcW w:w="1750" w:type="dxa"/>
          </w:tcPr>
          <w:p w14:paraId="37B3E6EB" w14:textId="77777777" w:rsidR="006455C6" w:rsidRPr="004B40E4" w:rsidRDefault="006455C6" w:rsidP="002E6897">
            <w:pPr>
              <w:spacing w:before="120" w:after="120"/>
              <w:jc w:val="both"/>
              <w:rPr>
                <w:sz w:val="20"/>
                <w:szCs w:val="20"/>
              </w:rPr>
            </w:pPr>
            <w:r w:rsidRPr="004B40E4">
              <w:rPr>
                <w:sz w:val="20"/>
                <w:szCs w:val="20"/>
              </w:rPr>
              <w:t>Firma</w:t>
            </w:r>
          </w:p>
        </w:tc>
      </w:tr>
      <w:tr w:rsidR="006455C6" w14:paraId="5C916B54" w14:textId="77777777" w:rsidTr="002E6897">
        <w:tc>
          <w:tcPr>
            <w:tcW w:w="3528" w:type="dxa"/>
          </w:tcPr>
          <w:p w14:paraId="428F49C7" w14:textId="77777777" w:rsidR="006455C6" w:rsidRPr="004B40E4" w:rsidRDefault="006455C6" w:rsidP="002E6897">
            <w:pPr>
              <w:spacing w:before="120"/>
              <w:jc w:val="both"/>
              <w:rPr>
                <w:sz w:val="20"/>
                <w:szCs w:val="20"/>
              </w:rPr>
            </w:pPr>
          </w:p>
        </w:tc>
        <w:tc>
          <w:tcPr>
            <w:tcW w:w="1620" w:type="dxa"/>
          </w:tcPr>
          <w:p w14:paraId="0E0E1D34" w14:textId="77777777" w:rsidR="006455C6" w:rsidRPr="004B40E4" w:rsidRDefault="006455C6" w:rsidP="002E6897">
            <w:pPr>
              <w:spacing w:before="120"/>
              <w:jc w:val="both"/>
              <w:rPr>
                <w:sz w:val="20"/>
                <w:szCs w:val="20"/>
              </w:rPr>
            </w:pPr>
          </w:p>
        </w:tc>
        <w:tc>
          <w:tcPr>
            <w:tcW w:w="2880" w:type="dxa"/>
          </w:tcPr>
          <w:p w14:paraId="4E83196C" w14:textId="77777777" w:rsidR="006455C6" w:rsidRPr="004B40E4" w:rsidRDefault="006455C6" w:rsidP="002E6897">
            <w:pPr>
              <w:spacing w:before="120"/>
              <w:jc w:val="both"/>
              <w:rPr>
                <w:sz w:val="20"/>
                <w:szCs w:val="20"/>
              </w:rPr>
            </w:pPr>
          </w:p>
        </w:tc>
        <w:tc>
          <w:tcPr>
            <w:tcW w:w="1750" w:type="dxa"/>
          </w:tcPr>
          <w:p w14:paraId="167333A8" w14:textId="77777777" w:rsidR="006455C6" w:rsidRPr="004B40E4" w:rsidRDefault="006455C6" w:rsidP="002E6897">
            <w:pPr>
              <w:spacing w:before="120"/>
              <w:jc w:val="both"/>
              <w:rPr>
                <w:sz w:val="20"/>
                <w:szCs w:val="20"/>
              </w:rPr>
            </w:pPr>
          </w:p>
        </w:tc>
      </w:tr>
      <w:tr w:rsidR="006455C6" w14:paraId="20B79496" w14:textId="77777777" w:rsidTr="002E6897">
        <w:tc>
          <w:tcPr>
            <w:tcW w:w="3528" w:type="dxa"/>
          </w:tcPr>
          <w:p w14:paraId="51CF514D" w14:textId="77777777" w:rsidR="006455C6" w:rsidRPr="004B40E4" w:rsidRDefault="006455C6" w:rsidP="002E6897">
            <w:pPr>
              <w:spacing w:before="120"/>
              <w:jc w:val="both"/>
              <w:rPr>
                <w:sz w:val="20"/>
                <w:szCs w:val="20"/>
              </w:rPr>
            </w:pPr>
          </w:p>
        </w:tc>
        <w:tc>
          <w:tcPr>
            <w:tcW w:w="1620" w:type="dxa"/>
          </w:tcPr>
          <w:p w14:paraId="196EE45F" w14:textId="77777777" w:rsidR="006455C6" w:rsidRPr="004B40E4" w:rsidRDefault="006455C6" w:rsidP="002E6897">
            <w:pPr>
              <w:spacing w:before="120"/>
              <w:jc w:val="both"/>
              <w:rPr>
                <w:sz w:val="20"/>
                <w:szCs w:val="20"/>
              </w:rPr>
            </w:pPr>
          </w:p>
        </w:tc>
        <w:tc>
          <w:tcPr>
            <w:tcW w:w="2880" w:type="dxa"/>
          </w:tcPr>
          <w:p w14:paraId="4E3BCB7B" w14:textId="77777777" w:rsidR="006455C6" w:rsidRPr="004B40E4" w:rsidRDefault="006455C6" w:rsidP="002E6897">
            <w:pPr>
              <w:spacing w:before="120"/>
              <w:jc w:val="both"/>
              <w:rPr>
                <w:sz w:val="20"/>
                <w:szCs w:val="20"/>
              </w:rPr>
            </w:pPr>
          </w:p>
        </w:tc>
        <w:tc>
          <w:tcPr>
            <w:tcW w:w="1750" w:type="dxa"/>
          </w:tcPr>
          <w:p w14:paraId="66FA05A6" w14:textId="77777777" w:rsidR="006455C6" w:rsidRPr="004B40E4" w:rsidRDefault="006455C6" w:rsidP="002E6897">
            <w:pPr>
              <w:spacing w:before="120"/>
              <w:jc w:val="both"/>
              <w:rPr>
                <w:sz w:val="20"/>
                <w:szCs w:val="20"/>
              </w:rPr>
            </w:pPr>
          </w:p>
        </w:tc>
      </w:tr>
      <w:tr w:rsidR="006455C6" w14:paraId="0BF1E079" w14:textId="77777777" w:rsidTr="002E6897">
        <w:tc>
          <w:tcPr>
            <w:tcW w:w="3528" w:type="dxa"/>
          </w:tcPr>
          <w:p w14:paraId="3DCC0BD2" w14:textId="77777777" w:rsidR="006455C6" w:rsidRPr="004B40E4" w:rsidRDefault="006455C6" w:rsidP="002E6897">
            <w:pPr>
              <w:spacing w:before="120"/>
              <w:jc w:val="both"/>
              <w:rPr>
                <w:sz w:val="20"/>
                <w:szCs w:val="20"/>
              </w:rPr>
            </w:pPr>
          </w:p>
        </w:tc>
        <w:tc>
          <w:tcPr>
            <w:tcW w:w="1620" w:type="dxa"/>
          </w:tcPr>
          <w:p w14:paraId="57EE3C26" w14:textId="77777777" w:rsidR="006455C6" w:rsidRPr="004B40E4" w:rsidRDefault="006455C6" w:rsidP="002E6897">
            <w:pPr>
              <w:spacing w:before="120"/>
              <w:jc w:val="both"/>
              <w:rPr>
                <w:sz w:val="20"/>
                <w:szCs w:val="20"/>
              </w:rPr>
            </w:pPr>
          </w:p>
        </w:tc>
        <w:tc>
          <w:tcPr>
            <w:tcW w:w="2880" w:type="dxa"/>
          </w:tcPr>
          <w:p w14:paraId="698654DF" w14:textId="77777777" w:rsidR="006455C6" w:rsidRPr="004B40E4" w:rsidRDefault="006455C6" w:rsidP="002E6897">
            <w:pPr>
              <w:spacing w:before="120"/>
              <w:jc w:val="both"/>
              <w:rPr>
                <w:sz w:val="20"/>
                <w:szCs w:val="20"/>
              </w:rPr>
            </w:pPr>
          </w:p>
        </w:tc>
        <w:tc>
          <w:tcPr>
            <w:tcW w:w="1750" w:type="dxa"/>
          </w:tcPr>
          <w:p w14:paraId="6172CB66" w14:textId="77777777" w:rsidR="006455C6" w:rsidRPr="004B40E4" w:rsidRDefault="006455C6" w:rsidP="002E6897">
            <w:pPr>
              <w:spacing w:before="120"/>
              <w:jc w:val="both"/>
              <w:rPr>
                <w:sz w:val="20"/>
                <w:szCs w:val="20"/>
              </w:rPr>
            </w:pPr>
          </w:p>
        </w:tc>
      </w:tr>
      <w:tr w:rsidR="006455C6" w14:paraId="5D3D4AC9" w14:textId="77777777" w:rsidTr="002E6897">
        <w:tc>
          <w:tcPr>
            <w:tcW w:w="3528" w:type="dxa"/>
          </w:tcPr>
          <w:p w14:paraId="593D4252" w14:textId="77777777" w:rsidR="006455C6" w:rsidRPr="004B40E4" w:rsidRDefault="006455C6" w:rsidP="002E6897">
            <w:pPr>
              <w:spacing w:before="120"/>
              <w:jc w:val="both"/>
              <w:rPr>
                <w:sz w:val="20"/>
                <w:szCs w:val="20"/>
              </w:rPr>
            </w:pPr>
          </w:p>
        </w:tc>
        <w:tc>
          <w:tcPr>
            <w:tcW w:w="1620" w:type="dxa"/>
          </w:tcPr>
          <w:p w14:paraId="1E261EC1" w14:textId="77777777" w:rsidR="006455C6" w:rsidRPr="004B40E4" w:rsidRDefault="006455C6" w:rsidP="002E6897">
            <w:pPr>
              <w:spacing w:before="120"/>
              <w:jc w:val="both"/>
              <w:rPr>
                <w:sz w:val="20"/>
                <w:szCs w:val="20"/>
              </w:rPr>
            </w:pPr>
          </w:p>
        </w:tc>
        <w:tc>
          <w:tcPr>
            <w:tcW w:w="2880" w:type="dxa"/>
          </w:tcPr>
          <w:p w14:paraId="37769939" w14:textId="77777777" w:rsidR="006455C6" w:rsidRPr="004B40E4" w:rsidRDefault="006455C6" w:rsidP="002E6897">
            <w:pPr>
              <w:spacing w:before="120"/>
              <w:jc w:val="both"/>
              <w:rPr>
                <w:sz w:val="20"/>
                <w:szCs w:val="20"/>
              </w:rPr>
            </w:pPr>
          </w:p>
        </w:tc>
        <w:tc>
          <w:tcPr>
            <w:tcW w:w="1750" w:type="dxa"/>
          </w:tcPr>
          <w:p w14:paraId="5BE0E1A4" w14:textId="77777777" w:rsidR="006455C6" w:rsidRPr="004B40E4" w:rsidRDefault="006455C6" w:rsidP="002E6897">
            <w:pPr>
              <w:spacing w:before="120"/>
              <w:jc w:val="both"/>
              <w:rPr>
                <w:sz w:val="20"/>
                <w:szCs w:val="20"/>
              </w:rPr>
            </w:pPr>
          </w:p>
        </w:tc>
      </w:tr>
    </w:tbl>
    <w:p w14:paraId="136AE4AD" w14:textId="77777777" w:rsidR="00DD63A1" w:rsidRDefault="00DD63A1" w:rsidP="006455C6">
      <w:pPr>
        <w:jc w:val="both"/>
        <w:rPr>
          <w:rFonts w:ascii="Arial" w:hAnsi="Arial" w:cs="Arial"/>
          <w:b/>
        </w:rPr>
      </w:pPr>
    </w:p>
    <w:p w14:paraId="06D38AA8" w14:textId="77777777" w:rsidR="006455C6" w:rsidRPr="00B57F24" w:rsidRDefault="00DD63A1" w:rsidP="006455C6">
      <w:pPr>
        <w:jc w:val="both"/>
        <w:rPr>
          <w:rFonts w:ascii="Arial" w:hAnsi="Arial" w:cs="Arial"/>
          <w:i/>
          <w:sz w:val="22"/>
          <w:szCs w:val="22"/>
        </w:rPr>
      </w:pPr>
      <w:r>
        <w:rPr>
          <w:rFonts w:ascii="Arial" w:hAnsi="Arial" w:cs="Arial"/>
          <w:b/>
        </w:rPr>
        <w:br w:type="page"/>
      </w:r>
      <w:r w:rsidR="006455C6" w:rsidRPr="00B57F24">
        <w:rPr>
          <w:rFonts w:ascii="Arial" w:hAnsi="Arial" w:cs="Arial"/>
          <w:b/>
        </w:rPr>
        <w:lastRenderedPageBreak/>
        <w:t>INDICADORES</w:t>
      </w:r>
      <w:r w:rsidR="006455C6">
        <w:t xml:space="preserve"> </w:t>
      </w:r>
      <w:r w:rsidR="006455C6" w:rsidRPr="00B57F24">
        <w:rPr>
          <w:rFonts w:ascii="Arial" w:hAnsi="Arial" w:cs="Arial"/>
          <w:i/>
          <w:sz w:val="22"/>
          <w:szCs w:val="22"/>
        </w:rPr>
        <w:t>(artículo 36 Reglamento para las Estructuras de Investigación, Desarrollo e Innovación en la UPV)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4"/>
        <w:gridCol w:w="2520"/>
      </w:tblGrid>
      <w:tr w:rsidR="006455C6" w14:paraId="15A06C76" w14:textId="77777777" w:rsidTr="002E6897">
        <w:tc>
          <w:tcPr>
            <w:tcW w:w="9778" w:type="dxa"/>
            <w:gridSpan w:val="2"/>
          </w:tcPr>
          <w:p w14:paraId="7C7AFF48" w14:textId="77777777" w:rsidR="006455C6" w:rsidRPr="004B40E4" w:rsidRDefault="006455C6" w:rsidP="002E6897">
            <w:pPr>
              <w:spacing w:before="120" w:after="120"/>
              <w:jc w:val="center"/>
              <w:rPr>
                <w:b/>
                <w:sz w:val="20"/>
                <w:szCs w:val="20"/>
              </w:rPr>
            </w:pPr>
            <w:r w:rsidRPr="004B40E4">
              <w:rPr>
                <w:b/>
                <w:sz w:val="20"/>
                <w:szCs w:val="20"/>
              </w:rPr>
              <w:t>DE RECURSOS HUMANOS</w:t>
            </w:r>
          </w:p>
        </w:tc>
      </w:tr>
      <w:tr w:rsidR="006455C6" w14:paraId="5145E5DB" w14:textId="77777777" w:rsidTr="002E6897">
        <w:tc>
          <w:tcPr>
            <w:tcW w:w="7128" w:type="dxa"/>
          </w:tcPr>
          <w:p w14:paraId="466DB5B8" w14:textId="77777777" w:rsidR="006455C6" w:rsidRPr="004B40E4" w:rsidRDefault="006455C6" w:rsidP="002E6897">
            <w:pPr>
              <w:jc w:val="both"/>
              <w:rPr>
                <w:b/>
                <w:sz w:val="20"/>
                <w:szCs w:val="20"/>
              </w:rPr>
            </w:pPr>
            <w:r w:rsidRPr="004B40E4">
              <w:rPr>
                <w:b/>
                <w:sz w:val="20"/>
                <w:szCs w:val="20"/>
              </w:rPr>
              <w:t>Número Total de Miembros</w:t>
            </w:r>
          </w:p>
        </w:tc>
        <w:tc>
          <w:tcPr>
            <w:tcW w:w="2650" w:type="dxa"/>
          </w:tcPr>
          <w:p w14:paraId="79E13F4A" w14:textId="77777777" w:rsidR="006455C6" w:rsidRPr="004B40E4" w:rsidRDefault="006455C6" w:rsidP="002E6897">
            <w:pPr>
              <w:jc w:val="both"/>
              <w:rPr>
                <w:b/>
                <w:sz w:val="20"/>
                <w:szCs w:val="20"/>
              </w:rPr>
            </w:pPr>
          </w:p>
        </w:tc>
      </w:tr>
      <w:tr w:rsidR="006455C6" w14:paraId="33D8212D" w14:textId="77777777" w:rsidTr="002E6897">
        <w:tc>
          <w:tcPr>
            <w:tcW w:w="7128" w:type="dxa"/>
          </w:tcPr>
          <w:p w14:paraId="018FD2A9" w14:textId="77777777" w:rsidR="006455C6" w:rsidRPr="004B40E4" w:rsidRDefault="006455C6" w:rsidP="00DD63A1">
            <w:pPr>
              <w:jc w:val="both"/>
              <w:rPr>
                <w:b/>
                <w:sz w:val="20"/>
                <w:szCs w:val="20"/>
              </w:rPr>
            </w:pPr>
            <w:r w:rsidRPr="004B40E4">
              <w:rPr>
                <w:b/>
                <w:sz w:val="20"/>
                <w:szCs w:val="20"/>
              </w:rPr>
              <w:t xml:space="preserve">Número de </w:t>
            </w:r>
            <w:r w:rsidR="00DD63A1">
              <w:rPr>
                <w:b/>
                <w:sz w:val="20"/>
                <w:szCs w:val="20"/>
              </w:rPr>
              <w:t>Investigadores</w:t>
            </w:r>
          </w:p>
        </w:tc>
        <w:tc>
          <w:tcPr>
            <w:tcW w:w="2650" w:type="dxa"/>
          </w:tcPr>
          <w:p w14:paraId="0591578B" w14:textId="77777777" w:rsidR="006455C6" w:rsidRPr="004B40E4" w:rsidRDefault="006455C6" w:rsidP="002E6897">
            <w:pPr>
              <w:jc w:val="both"/>
              <w:rPr>
                <w:b/>
                <w:sz w:val="20"/>
                <w:szCs w:val="20"/>
              </w:rPr>
            </w:pPr>
          </w:p>
        </w:tc>
      </w:tr>
      <w:tr w:rsidR="006455C6" w14:paraId="7D1F7B37" w14:textId="77777777" w:rsidTr="002E6897">
        <w:tc>
          <w:tcPr>
            <w:tcW w:w="7128" w:type="dxa"/>
          </w:tcPr>
          <w:p w14:paraId="057D8ABC" w14:textId="77777777" w:rsidR="006455C6" w:rsidRPr="004B40E4" w:rsidRDefault="006455C6" w:rsidP="00DD63A1">
            <w:pPr>
              <w:jc w:val="both"/>
              <w:rPr>
                <w:b/>
                <w:sz w:val="20"/>
                <w:szCs w:val="20"/>
              </w:rPr>
            </w:pPr>
            <w:r w:rsidRPr="004B40E4">
              <w:rPr>
                <w:b/>
                <w:sz w:val="20"/>
                <w:szCs w:val="20"/>
              </w:rPr>
              <w:t xml:space="preserve">Número de </w:t>
            </w:r>
            <w:r w:rsidR="00DD63A1">
              <w:rPr>
                <w:b/>
                <w:sz w:val="20"/>
                <w:szCs w:val="20"/>
              </w:rPr>
              <w:t>PDIs</w:t>
            </w:r>
          </w:p>
        </w:tc>
        <w:tc>
          <w:tcPr>
            <w:tcW w:w="2650" w:type="dxa"/>
          </w:tcPr>
          <w:p w14:paraId="3C3FF825" w14:textId="77777777" w:rsidR="006455C6" w:rsidRPr="004B40E4" w:rsidRDefault="006455C6" w:rsidP="002E6897">
            <w:pPr>
              <w:jc w:val="both"/>
              <w:rPr>
                <w:b/>
                <w:sz w:val="20"/>
                <w:szCs w:val="20"/>
              </w:rPr>
            </w:pPr>
          </w:p>
        </w:tc>
      </w:tr>
      <w:tr w:rsidR="006455C6" w14:paraId="322D1B7C" w14:textId="77777777" w:rsidTr="002E6897">
        <w:tc>
          <w:tcPr>
            <w:tcW w:w="7128" w:type="dxa"/>
          </w:tcPr>
          <w:p w14:paraId="3BC6F859" w14:textId="77777777" w:rsidR="006455C6" w:rsidRPr="004B40E4" w:rsidRDefault="006455C6" w:rsidP="00DD63A1">
            <w:pPr>
              <w:jc w:val="both"/>
              <w:rPr>
                <w:b/>
                <w:sz w:val="20"/>
                <w:szCs w:val="20"/>
              </w:rPr>
            </w:pPr>
            <w:r w:rsidRPr="004B40E4">
              <w:rPr>
                <w:b/>
                <w:sz w:val="20"/>
                <w:szCs w:val="20"/>
              </w:rPr>
              <w:t xml:space="preserve">Número de </w:t>
            </w:r>
            <w:r w:rsidR="00DD63A1">
              <w:rPr>
                <w:b/>
                <w:sz w:val="20"/>
                <w:szCs w:val="20"/>
              </w:rPr>
              <w:t>D</w:t>
            </w:r>
            <w:r w:rsidRPr="004B40E4">
              <w:rPr>
                <w:b/>
                <w:sz w:val="20"/>
                <w:szCs w:val="20"/>
              </w:rPr>
              <w:t>octores</w:t>
            </w:r>
          </w:p>
        </w:tc>
        <w:tc>
          <w:tcPr>
            <w:tcW w:w="2650" w:type="dxa"/>
          </w:tcPr>
          <w:p w14:paraId="5B32427A" w14:textId="77777777" w:rsidR="006455C6" w:rsidRPr="004B40E4" w:rsidRDefault="006455C6" w:rsidP="002E6897">
            <w:pPr>
              <w:jc w:val="both"/>
              <w:rPr>
                <w:b/>
                <w:sz w:val="20"/>
                <w:szCs w:val="20"/>
              </w:rPr>
            </w:pPr>
          </w:p>
        </w:tc>
      </w:tr>
      <w:tr w:rsidR="006455C6" w14:paraId="7827350C" w14:textId="77777777" w:rsidTr="002E6897">
        <w:tc>
          <w:tcPr>
            <w:tcW w:w="9778" w:type="dxa"/>
            <w:gridSpan w:val="2"/>
          </w:tcPr>
          <w:p w14:paraId="078443BC" w14:textId="77777777" w:rsidR="006455C6" w:rsidRPr="00DD63A1" w:rsidRDefault="006455C6" w:rsidP="00DD63A1">
            <w:pPr>
              <w:spacing w:before="120" w:after="120"/>
              <w:jc w:val="center"/>
              <w:rPr>
                <w:b/>
                <w:sz w:val="20"/>
                <w:szCs w:val="20"/>
              </w:rPr>
            </w:pPr>
            <w:r w:rsidRPr="004B40E4">
              <w:rPr>
                <w:b/>
                <w:sz w:val="20"/>
                <w:szCs w:val="20"/>
              </w:rPr>
              <w:t>DE PRODUCCIÓN CIENTÍFICA (I+D+I)</w:t>
            </w:r>
          </w:p>
        </w:tc>
      </w:tr>
      <w:tr w:rsidR="006455C6" w14:paraId="7315A8AC" w14:textId="77777777" w:rsidTr="002E6897">
        <w:tc>
          <w:tcPr>
            <w:tcW w:w="7128" w:type="dxa"/>
          </w:tcPr>
          <w:p w14:paraId="132AFE94" w14:textId="77777777" w:rsidR="006455C6" w:rsidRPr="004B40E4" w:rsidRDefault="006455C6" w:rsidP="002E6897">
            <w:pPr>
              <w:jc w:val="both"/>
              <w:rPr>
                <w:b/>
                <w:sz w:val="20"/>
                <w:szCs w:val="20"/>
              </w:rPr>
            </w:pPr>
            <w:r w:rsidRPr="004B40E4">
              <w:rPr>
                <w:b/>
                <w:sz w:val="20"/>
                <w:szCs w:val="20"/>
              </w:rPr>
              <w:t>Número de Sexenios</w:t>
            </w:r>
          </w:p>
        </w:tc>
        <w:tc>
          <w:tcPr>
            <w:tcW w:w="2650" w:type="dxa"/>
          </w:tcPr>
          <w:p w14:paraId="737538EC" w14:textId="77777777" w:rsidR="006455C6" w:rsidRPr="004B40E4" w:rsidRDefault="006455C6" w:rsidP="002E6897">
            <w:pPr>
              <w:jc w:val="both"/>
              <w:rPr>
                <w:b/>
                <w:sz w:val="20"/>
                <w:szCs w:val="20"/>
              </w:rPr>
            </w:pPr>
          </w:p>
        </w:tc>
      </w:tr>
      <w:tr w:rsidR="006455C6" w14:paraId="5559890D" w14:textId="77777777" w:rsidTr="002E6897">
        <w:tc>
          <w:tcPr>
            <w:tcW w:w="7128" w:type="dxa"/>
          </w:tcPr>
          <w:p w14:paraId="20F4C0E7" w14:textId="77777777" w:rsidR="006455C6" w:rsidRPr="004B40E4" w:rsidRDefault="006455C6" w:rsidP="00DD63A1">
            <w:pPr>
              <w:jc w:val="both"/>
              <w:rPr>
                <w:b/>
                <w:sz w:val="20"/>
                <w:szCs w:val="20"/>
              </w:rPr>
            </w:pPr>
            <w:r w:rsidRPr="004B40E4">
              <w:rPr>
                <w:b/>
                <w:sz w:val="20"/>
                <w:szCs w:val="20"/>
              </w:rPr>
              <w:t xml:space="preserve">VAIP </w:t>
            </w:r>
            <w:r w:rsidR="00DD63A1">
              <w:rPr>
                <w:b/>
                <w:sz w:val="20"/>
                <w:szCs w:val="20"/>
              </w:rPr>
              <w:t xml:space="preserve">de la Estructura de Investigación </w:t>
            </w:r>
            <w:r w:rsidR="00DD63A1">
              <w:rPr>
                <w:sz w:val="16"/>
                <w:szCs w:val="16"/>
              </w:rPr>
              <w:t>(referido</w:t>
            </w:r>
            <w:r w:rsidR="00DD63A1" w:rsidRPr="004B40E4">
              <w:rPr>
                <w:sz w:val="16"/>
                <w:szCs w:val="16"/>
              </w:rPr>
              <w:t xml:space="preserve"> al último año)</w:t>
            </w:r>
          </w:p>
        </w:tc>
        <w:tc>
          <w:tcPr>
            <w:tcW w:w="2650" w:type="dxa"/>
          </w:tcPr>
          <w:p w14:paraId="68991F7A" w14:textId="77777777" w:rsidR="006455C6" w:rsidRPr="004B40E4" w:rsidRDefault="006455C6" w:rsidP="002E6897">
            <w:pPr>
              <w:jc w:val="both"/>
              <w:rPr>
                <w:b/>
                <w:sz w:val="20"/>
                <w:szCs w:val="20"/>
              </w:rPr>
            </w:pPr>
          </w:p>
        </w:tc>
      </w:tr>
      <w:tr w:rsidR="006455C6" w14:paraId="50894E86" w14:textId="77777777" w:rsidTr="002E6897">
        <w:tc>
          <w:tcPr>
            <w:tcW w:w="7128" w:type="dxa"/>
          </w:tcPr>
          <w:p w14:paraId="66EB899E" w14:textId="77777777" w:rsidR="006455C6" w:rsidRPr="004B40E4" w:rsidRDefault="006455C6" w:rsidP="002E6897">
            <w:pPr>
              <w:jc w:val="both"/>
              <w:rPr>
                <w:b/>
                <w:sz w:val="20"/>
                <w:szCs w:val="20"/>
              </w:rPr>
            </w:pPr>
            <w:r w:rsidRPr="004B40E4">
              <w:rPr>
                <w:b/>
                <w:sz w:val="20"/>
                <w:szCs w:val="20"/>
              </w:rPr>
              <w:t>VAIP por Investigador</w:t>
            </w:r>
          </w:p>
        </w:tc>
        <w:tc>
          <w:tcPr>
            <w:tcW w:w="2650" w:type="dxa"/>
          </w:tcPr>
          <w:p w14:paraId="750B60B1" w14:textId="77777777" w:rsidR="006455C6" w:rsidRPr="004B40E4" w:rsidRDefault="006455C6" w:rsidP="002E6897">
            <w:pPr>
              <w:jc w:val="both"/>
              <w:rPr>
                <w:b/>
                <w:sz w:val="20"/>
                <w:szCs w:val="20"/>
              </w:rPr>
            </w:pPr>
          </w:p>
        </w:tc>
      </w:tr>
      <w:tr w:rsidR="006455C6" w14:paraId="18262D21" w14:textId="77777777" w:rsidTr="002E6897">
        <w:tc>
          <w:tcPr>
            <w:tcW w:w="7128" w:type="dxa"/>
          </w:tcPr>
          <w:p w14:paraId="3E965DFF" w14:textId="77777777" w:rsidR="006455C6" w:rsidRPr="004B40E4" w:rsidRDefault="006455C6" w:rsidP="00DD63A1">
            <w:pPr>
              <w:jc w:val="both"/>
              <w:rPr>
                <w:b/>
                <w:sz w:val="20"/>
                <w:szCs w:val="20"/>
              </w:rPr>
            </w:pPr>
            <w:r w:rsidRPr="004B40E4">
              <w:rPr>
                <w:b/>
                <w:sz w:val="20"/>
                <w:szCs w:val="20"/>
              </w:rPr>
              <w:t>VAIP por Miembro</w:t>
            </w:r>
          </w:p>
        </w:tc>
        <w:tc>
          <w:tcPr>
            <w:tcW w:w="2650" w:type="dxa"/>
          </w:tcPr>
          <w:p w14:paraId="29A0C805" w14:textId="77777777" w:rsidR="006455C6" w:rsidRPr="004B40E4" w:rsidRDefault="006455C6" w:rsidP="002E6897">
            <w:pPr>
              <w:jc w:val="both"/>
              <w:rPr>
                <w:b/>
                <w:sz w:val="20"/>
                <w:szCs w:val="20"/>
              </w:rPr>
            </w:pPr>
          </w:p>
        </w:tc>
      </w:tr>
      <w:tr w:rsidR="006455C6" w14:paraId="4751CBBD" w14:textId="77777777" w:rsidTr="002E6897">
        <w:tc>
          <w:tcPr>
            <w:tcW w:w="9778" w:type="dxa"/>
            <w:gridSpan w:val="2"/>
          </w:tcPr>
          <w:p w14:paraId="0B9DFF24" w14:textId="77777777" w:rsidR="006455C6" w:rsidRPr="00DD63A1" w:rsidRDefault="006455C6" w:rsidP="00DD63A1">
            <w:pPr>
              <w:spacing w:before="120" w:after="120"/>
              <w:jc w:val="center"/>
              <w:rPr>
                <w:b/>
                <w:sz w:val="20"/>
                <w:szCs w:val="20"/>
              </w:rPr>
            </w:pPr>
            <w:r w:rsidRPr="004B40E4">
              <w:rPr>
                <w:b/>
                <w:sz w:val="20"/>
                <w:szCs w:val="20"/>
              </w:rPr>
              <w:t>DE VOLUMEN DE ACTIVIDAD</w:t>
            </w:r>
          </w:p>
        </w:tc>
      </w:tr>
      <w:tr w:rsidR="006455C6" w14:paraId="1BBA812C" w14:textId="77777777" w:rsidTr="002E6897">
        <w:tc>
          <w:tcPr>
            <w:tcW w:w="7128" w:type="dxa"/>
          </w:tcPr>
          <w:p w14:paraId="2801EC53" w14:textId="77777777" w:rsidR="006455C6" w:rsidRPr="004B40E4" w:rsidRDefault="006455C6" w:rsidP="00DD63A1">
            <w:pPr>
              <w:jc w:val="both"/>
              <w:rPr>
                <w:b/>
                <w:sz w:val="20"/>
                <w:szCs w:val="20"/>
              </w:rPr>
            </w:pPr>
            <w:r w:rsidRPr="004B40E4">
              <w:rPr>
                <w:b/>
                <w:sz w:val="20"/>
                <w:szCs w:val="20"/>
              </w:rPr>
              <w:t>Derechos reconocidos totales</w:t>
            </w:r>
            <w:r w:rsidR="00DD63A1">
              <w:rPr>
                <w:b/>
                <w:sz w:val="20"/>
                <w:szCs w:val="20"/>
              </w:rPr>
              <w:t xml:space="preserve"> </w:t>
            </w:r>
            <w:r w:rsidR="00DD63A1" w:rsidRPr="004B40E4">
              <w:rPr>
                <w:sz w:val="16"/>
                <w:szCs w:val="16"/>
              </w:rPr>
              <w:t>(</w:t>
            </w:r>
            <w:r w:rsidR="00DD63A1">
              <w:rPr>
                <w:sz w:val="16"/>
                <w:szCs w:val="16"/>
              </w:rPr>
              <w:t>media de los 3 últimos años</w:t>
            </w:r>
            <w:r w:rsidR="00DD63A1" w:rsidRPr="004B40E4">
              <w:rPr>
                <w:sz w:val="16"/>
                <w:szCs w:val="16"/>
              </w:rPr>
              <w:t>)</w:t>
            </w:r>
          </w:p>
        </w:tc>
        <w:tc>
          <w:tcPr>
            <w:tcW w:w="2650" w:type="dxa"/>
          </w:tcPr>
          <w:p w14:paraId="6CD3FDBF" w14:textId="77777777" w:rsidR="006455C6" w:rsidRPr="004B40E4" w:rsidRDefault="006455C6" w:rsidP="002E6897">
            <w:pPr>
              <w:jc w:val="both"/>
              <w:rPr>
                <w:b/>
                <w:sz w:val="20"/>
                <w:szCs w:val="20"/>
              </w:rPr>
            </w:pPr>
          </w:p>
        </w:tc>
      </w:tr>
      <w:tr w:rsidR="006455C6" w14:paraId="7D79DA79" w14:textId="77777777" w:rsidTr="002E6897">
        <w:tc>
          <w:tcPr>
            <w:tcW w:w="7128" w:type="dxa"/>
          </w:tcPr>
          <w:p w14:paraId="5CFA4754" w14:textId="77777777" w:rsidR="006455C6" w:rsidRPr="004B40E4" w:rsidRDefault="006455C6" w:rsidP="002E6897">
            <w:pPr>
              <w:jc w:val="both"/>
              <w:rPr>
                <w:b/>
                <w:sz w:val="20"/>
                <w:szCs w:val="20"/>
              </w:rPr>
            </w:pPr>
            <w:r w:rsidRPr="004B40E4">
              <w:rPr>
                <w:b/>
                <w:sz w:val="20"/>
                <w:szCs w:val="20"/>
              </w:rPr>
              <w:t>Derechos reconocidos por Investigador</w:t>
            </w:r>
          </w:p>
        </w:tc>
        <w:tc>
          <w:tcPr>
            <w:tcW w:w="2650" w:type="dxa"/>
          </w:tcPr>
          <w:p w14:paraId="088F5343" w14:textId="77777777" w:rsidR="006455C6" w:rsidRPr="004B40E4" w:rsidRDefault="006455C6" w:rsidP="002E6897">
            <w:pPr>
              <w:jc w:val="both"/>
              <w:rPr>
                <w:b/>
                <w:sz w:val="20"/>
                <w:szCs w:val="20"/>
              </w:rPr>
            </w:pPr>
          </w:p>
        </w:tc>
      </w:tr>
      <w:tr w:rsidR="006455C6" w14:paraId="2171BFB4" w14:textId="77777777" w:rsidTr="002E6897">
        <w:tc>
          <w:tcPr>
            <w:tcW w:w="7128" w:type="dxa"/>
          </w:tcPr>
          <w:p w14:paraId="46BF4972" w14:textId="77777777" w:rsidR="006455C6" w:rsidRPr="004B40E4" w:rsidRDefault="006455C6" w:rsidP="00DD63A1">
            <w:pPr>
              <w:jc w:val="both"/>
              <w:rPr>
                <w:b/>
                <w:sz w:val="20"/>
                <w:szCs w:val="20"/>
              </w:rPr>
            </w:pPr>
            <w:r w:rsidRPr="004B40E4">
              <w:rPr>
                <w:b/>
                <w:sz w:val="20"/>
                <w:szCs w:val="20"/>
              </w:rPr>
              <w:t xml:space="preserve">Derechos reconocidos por </w:t>
            </w:r>
            <w:r w:rsidR="00DD63A1">
              <w:rPr>
                <w:b/>
                <w:sz w:val="20"/>
                <w:szCs w:val="20"/>
              </w:rPr>
              <w:t>Miembro</w:t>
            </w:r>
          </w:p>
        </w:tc>
        <w:tc>
          <w:tcPr>
            <w:tcW w:w="2650" w:type="dxa"/>
          </w:tcPr>
          <w:p w14:paraId="33716D10" w14:textId="77777777" w:rsidR="006455C6" w:rsidRPr="004B40E4" w:rsidRDefault="006455C6" w:rsidP="002E6897">
            <w:pPr>
              <w:jc w:val="both"/>
              <w:rPr>
                <w:b/>
                <w:sz w:val="20"/>
                <w:szCs w:val="20"/>
              </w:rPr>
            </w:pPr>
          </w:p>
        </w:tc>
      </w:tr>
    </w:tbl>
    <w:p w14:paraId="23D41B68" w14:textId="77777777" w:rsidR="006455C6" w:rsidRDefault="006455C6" w:rsidP="006455C6">
      <w:pPr>
        <w:jc w:val="both"/>
      </w:pPr>
    </w:p>
    <w:p w14:paraId="1B2C3568" w14:textId="77777777" w:rsidR="006455C6" w:rsidRPr="00796606" w:rsidRDefault="006455C6" w:rsidP="006455C6">
      <w:pPr>
        <w:jc w:val="both"/>
        <w:rPr>
          <w:rFonts w:ascii="Arial" w:hAnsi="Arial" w:cs="Arial"/>
          <w:sz w:val="18"/>
          <w:szCs w:val="18"/>
        </w:rPr>
      </w:pPr>
      <w:r w:rsidRPr="00B57F24">
        <w:rPr>
          <w:rFonts w:ascii="Arial" w:hAnsi="Arial" w:cs="Arial"/>
          <w:sz w:val="18"/>
          <w:szCs w:val="18"/>
        </w:rPr>
        <w:t xml:space="preserve">DOCUMENTACION QUE SE ACOMPAÑA (artículo 19.1 Reglamento para las Estructuras de Investigación, Desarrollo e innovación, aprobado por Acuerdo de Consejo de Gobierno de 27 de Julio de </w:t>
      </w:r>
      <w:r w:rsidRPr="00796606">
        <w:rPr>
          <w:rFonts w:ascii="Arial" w:hAnsi="Arial" w:cs="Arial"/>
          <w:sz w:val="18"/>
          <w:szCs w:val="18"/>
        </w:rPr>
        <w:t>2006</w:t>
      </w:r>
      <w:r w:rsidR="005256B7" w:rsidRPr="00796606">
        <w:rPr>
          <w:rFonts w:ascii="Arial" w:hAnsi="Arial" w:cs="Arial"/>
          <w:sz w:val="18"/>
          <w:szCs w:val="18"/>
        </w:rPr>
        <w:t xml:space="preserve"> y modificado por Acuerdos del Consejo de Gobierno de 28 de septiembre de 2011 y 15 de diciembre de 2016</w:t>
      </w:r>
      <w:r w:rsidRPr="00796606">
        <w:rPr>
          <w:rFonts w:ascii="Arial" w:hAnsi="Arial" w:cs="Arial"/>
          <w:sz w:val="18"/>
          <w:szCs w:val="18"/>
        </w:rPr>
        <w:t>):</w:t>
      </w:r>
    </w:p>
    <w:p w14:paraId="0A099B58" w14:textId="77777777" w:rsidR="006455C6" w:rsidRDefault="006455C6" w:rsidP="006455C6">
      <w:pPr>
        <w:numPr>
          <w:ilvl w:val="0"/>
          <w:numId w:val="1"/>
        </w:numPr>
        <w:jc w:val="both"/>
        <w:rPr>
          <w:rFonts w:ascii="Arial" w:hAnsi="Arial" w:cs="Arial"/>
          <w:sz w:val="18"/>
          <w:szCs w:val="18"/>
        </w:rPr>
      </w:pPr>
      <w:r w:rsidRPr="00B57F24">
        <w:rPr>
          <w:rFonts w:ascii="Arial" w:hAnsi="Arial" w:cs="Arial"/>
          <w:sz w:val="18"/>
          <w:szCs w:val="18"/>
        </w:rPr>
        <w:t>Justificación de la estructura de investigación</w:t>
      </w:r>
    </w:p>
    <w:p w14:paraId="2D993A2A" w14:textId="77777777" w:rsidR="00C13A71" w:rsidRPr="00B57F24" w:rsidRDefault="00C13A71" w:rsidP="006455C6">
      <w:pPr>
        <w:numPr>
          <w:ilvl w:val="0"/>
          <w:numId w:val="1"/>
        </w:numPr>
        <w:jc w:val="both"/>
        <w:rPr>
          <w:rFonts w:ascii="Arial" w:hAnsi="Arial" w:cs="Arial"/>
          <w:sz w:val="18"/>
          <w:szCs w:val="18"/>
        </w:rPr>
      </w:pPr>
      <w:r>
        <w:rPr>
          <w:rFonts w:ascii="Arial" w:hAnsi="Arial" w:cs="Arial"/>
          <w:sz w:val="18"/>
          <w:szCs w:val="18"/>
        </w:rPr>
        <w:t>Estructura y recursos afectados</w:t>
      </w:r>
    </w:p>
    <w:p w14:paraId="6A5923C3" w14:textId="77777777" w:rsidR="006455C6" w:rsidRPr="00B57F24" w:rsidRDefault="006455C6" w:rsidP="006455C6">
      <w:pPr>
        <w:numPr>
          <w:ilvl w:val="0"/>
          <w:numId w:val="1"/>
        </w:numPr>
        <w:jc w:val="both"/>
        <w:rPr>
          <w:rFonts w:ascii="Arial" w:hAnsi="Arial" w:cs="Arial"/>
          <w:sz w:val="18"/>
          <w:szCs w:val="18"/>
        </w:rPr>
      </w:pPr>
      <w:r w:rsidRPr="00B57F24">
        <w:rPr>
          <w:rFonts w:ascii="Arial" w:hAnsi="Arial" w:cs="Arial"/>
          <w:sz w:val="18"/>
          <w:szCs w:val="18"/>
        </w:rPr>
        <w:t>Reglamento de régimen interno</w:t>
      </w:r>
    </w:p>
    <w:p w14:paraId="78BDED1E" w14:textId="77777777" w:rsidR="006455C6" w:rsidRPr="00B57F24" w:rsidRDefault="006455C6" w:rsidP="006455C6">
      <w:pPr>
        <w:numPr>
          <w:ilvl w:val="0"/>
          <w:numId w:val="1"/>
        </w:numPr>
        <w:jc w:val="both"/>
        <w:rPr>
          <w:rFonts w:ascii="Arial" w:hAnsi="Arial" w:cs="Arial"/>
          <w:sz w:val="18"/>
          <w:szCs w:val="18"/>
        </w:rPr>
      </w:pPr>
      <w:r w:rsidRPr="00B57F24">
        <w:rPr>
          <w:rFonts w:ascii="Arial" w:hAnsi="Arial" w:cs="Arial"/>
          <w:sz w:val="18"/>
          <w:szCs w:val="18"/>
        </w:rPr>
        <w:t>Plan estratégico a tres años</w:t>
      </w:r>
    </w:p>
    <w:p w14:paraId="293E8CB7" w14:textId="77777777" w:rsidR="00C13A71" w:rsidRDefault="006455C6" w:rsidP="006455C6">
      <w:pPr>
        <w:numPr>
          <w:ilvl w:val="0"/>
          <w:numId w:val="1"/>
        </w:numPr>
        <w:jc w:val="both"/>
        <w:rPr>
          <w:rFonts w:ascii="Arial" w:hAnsi="Arial" w:cs="Arial"/>
          <w:sz w:val="18"/>
          <w:szCs w:val="18"/>
        </w:rPr>
      </w:pPr>
      <w:r w:rsidRPr="00C13A71">
        <w:rPr>
          <w:rFonts w:ascii="Arial" w:hAnsi="Arial" w:cs="Arial"/>
          <w:sz w:val="18"/>
          <w:szCs w:val="18"/>
        </w:rPr>
        <w:t>Informes de las estructuras de las que procedan los investigadores que vayan a constituir el Centro</w:t>
      </w:r>
    </w:p>
    <w:p w14:paraId="5FA902D9" w14:textId="77777777" w:rsidR="006455C6" w:rsidRPr="00C13A71" w:rsidRDefault="006455C6" w:rsidP="006455C6">
      <w:pPr>
        <w:numPr>
          <w:ilvl w:val="0"/>
          <w:numId w:val="1"/>
        </w:numPr>
        <w:jc w:val="both"/>
        <w:rPr>
          <w:rFonts w:ascii="Arial" w:hAnsi="Arial" w:cs="Arial"/>
          <w:sz w:val="18"/>
          <w:szCs w:val="18"/>
        </w:rPr>
      </w:pPr>
      <w:r w:rsidRPr="00C13A71">
        <w:rPr>
          <w:rFonts w:ascii="Arial" w:hAnsi="Arial" w:cs="Arial"/>
          <w:sz w:val="18"/>
          <w:szCs w:val="18"/>
        </w:rPr>
        <w:t xml:space="preserve">Compromiso explícito de los miembros de integración y de permanencia en </w:t>
      </w:r>
      <w:r w:rsidR="00C13A71">
        <w:rPr>
          <w:rFonts w:ascii="Arial" w:hAnsi="Arial" w:cs="Arial"/>
          <w:sz w:val="18"/>
          <w:szCs w:val="18"/>
        </w:rPr>
        <w:t>el Centro</w:t>
      </w:r>
      <w:r w:rsidRPr="00C13A71">
        <w:rPr>
          <w:rFonts w:ascii="Arial" w:hAnsi="Arial" w:cs="Arial"/>
          <w:sz w:val="18"/>
          <w:szCs w:val="18"/>
        </w:rPr>
        <w:t xml:space="preserve"> al menos durante </w:t>
      </w:r>
      <w:r w:rsidR="00C13A71">
        <w:rPr>
          <w:rFonts w:ascii="Arial" w:hAnsi="Arial" w:cs="Arial"/>
          <w:sz w:val="18"/>
          <w:szCs w:val="18"/>
        </w:rPr>
        <w:t>cinco</w:t>
      </w:r>
      <w:r w:rsidRPr="00C13A71">
        <w:rPr>
          <w:rFonts w:ascii="Arial" w:hAnsi="Arial" w:cs="Arial"/>
          <w:sz w:val="18"/>
          <w:szCs w:val="18"/>
        </w:rPr>
        <w:t xml:space="preserve"> años</w:t>
      </w:r>
    </w:p>
    <w:p w14:paraId="71DF2BC6" w14:textId="77777777" w:rsidR="006455C6" w:rsidRPr="00B57F24" w:rsidRDefault="006455C6" w:rsidP="006455C6">
      <w:pPr>
        <w:numPr>
          <w:ilvl w:val="0"/>
          <w:numId w:val="1"/>
        </w:numPr>
        <w:jc w:val="both"/>
        <w:rPr>
          <w:rFonts w:ascii="Arial" w:hAnsi="Arial" w:cs="Arial"/>
          <w:sz w:val="18"/>
          <w:szCs w:val="18"/>
        </w:rPr>
      </w:pPr>
      <w:r w:rsidRPr="00B57F24">
        <w:rPr>
          <w:rFonts w:ascii="Arial" w:hAnsi="Arial" w:cs="Arial"/>
          <w:sz w:val="18"/>
          <w:szCs w:val="18"/>
        </w:rPr>
        <w:t>Infraestructura de Investigación relevante de la que dispone</w:t>
      </w:r>
    </w:p>
    <w:p w14:paraId="199F4F2E" w14:textId="77777777" w:rsidR="006455C6" w:rsidRPr="00B57F24" w:rsidRDefault="006455C6" w:rsidP="006455C6">
      <w:pPr>
        <w:numPr>
          <w:ilvl w:val="0"/>
          <w:numId w:val="1"/>
        </w:numPr>
        <w:jc w:val="both"/>
        <w:rPr>
          <w:rFonts w:ascii="Arial" w:hAnsi="Arial" w:cs="Arial"/>
          <w:sz w:val="18"/>
          <w:szCs w:val="18"/>
        </w:rPr>
      </w:pPr>
      <w:r w:rsidRPr="00B57F24">
        <w:rPr>
          <w:rFonts w:ascii="Arial" w:hAnsi="Arial" w:cs="Arial"/>
          <w:sz w:val="18"/>
          <w:szCs w:val="18"/>
        </w:rPr>
        <w:t>Opcionalmente, una evaluación externa del proyecto de creación</w:t>
      </w:r>
    </w:p>
    <w:p w14:paraId="0FAD621E" w14:textId="77777777" w:rsidR="006455C6" w:rsidRDefault="006455C6" w:rsidP="006455C6">
      <w:pPr>
        <w:tabs>
          <w:tab w:val="left" w:pos="3652"/>
        </w:tabs>
        <w:jc w:val="both"/>
      </w:pPr>
      <w:r>
        <w:tab/>
      </w:r>
    </w:p>
    <w:p w14:paraId="0999DA8A" w14:textId="77777777" w:rsidR="006455C6" w:rsidRPr="00B57F24" w:rsidRDefault="006455C6" w:rsidP="006455C6">
      <w:pPr>
        <w:jc w:val="both"/>
        <w:rPr>
          <w:rFonts w:ascii="Arial" w:hAnsi="Arial" w:cs="Arial"/>
        </w:rPr>
      </w:pPr>
      <w:r w:rsidRPr="00B57F24">
        <w:rPr>
          <w:rFonts w:ascii="Arial" w:hAnsi="Arial" w:cs="Arial"/>
        </w:rPr>
        <w:t>Valencia, ____ de _________ de 20__</w:t>
      </w:r>
    </w:p>
    <w:p w14:paraId="6E61981A" w14:textId="77777777" w:rsidR="006455C6" w:rsidRPr="00B57F24" w:rsidRDefault="006455C6" w:rsidP="006455C6">
      <w:pPr>
        <w:jc w:val="both"/>
        <w:rPr>
          <w:rFonts w:ascii="Arial" w:hAnsi="Arial" w:cs="Arial"/>
        </w:rPr>
      </w:pPr>
    </w:p>
    <w:p w14:paraId="31151196" w14:textId="77777777" w:rsidR="006455C6" w:rsidRPr="00B57F24" w:rsidRDefault="006455C6" w:rsidP="006455C6">
      <w:pPr>
        <w:jc w:val="both"/>
        <w:rPr>
          <w:rFonts w:ascii="Arial" w:hAnsi="Arial" w:cs="Arial"/>
        </w:rPr>
      </w:pPr>
      <w:r w:rsidRPr="00B57F24">
        <w:rPr>
          <w:rFonts w:ascii="Arial" w:hAnsi="Arial" w:cs="Arial"/>
        </w:rPr>
        <w:t xml:space="preserve">Firma del Director del </w:t>
      </w:r>
      <w:r w:rsidRPr="0027662D">
        <w:rPr>
          <w:rFonts w:ascii="Arial" w:hAnsi="Arial" w:cs="Arial"/>
          <w:shd w:val="clear" w:color="auto" w:fill="D9D9D9"/>
        </w:rPr>
        <w:t xml:space="preserve">&lt;añadir el nombre de </w:t>
      </w:r>
      <w:smartTag w:uri="urn:schemas-microsoft-com:office:smarttags" w:element="PersonName">
        <w:smartTagPr>
          <w:attr w:name="ProductID" w:val="la Estructura"/>
        </w:smartTagPr>
        <w:r w:rsidRPr="0027662D">
          <w:rPr>
            <w:rFonts w:ascii="Arial" w:hAnsi="Arial" w:cs="Arial"/>
            <w:shd w:val="clear" w:color="auto" w:fill="D9D9D9"/>
          </w:rPr>
          <w:t>la Estructura</w:t>
        </w:r>
      </w:smartTag>
      <w:r w:rsidRPr="0027662D">
        <w:rPr>
          <w:rFonts w:ascii="Arial" w:hAnsi="Arial" w:cs="Arial"/>
          <w:shd w:val="clear" w:color="auto" w:fill="D9D9D9"/>
        </w:rPr>
        <w:t>&gt;</w:t>
      </w:r>
    </w:p>
    <w:p w14:paraId="10506FF3" w14:textId="77777777" w:rsidR="006455C6" w:rsidRPr="005A1721" w:rsidRDefault="006455C6" w:rsidP="006455C6">
      <w:pPr>
        <w:jc w:val="both"/>
        <w:rPr>
          <w:rFonts w:ascii="Arial" w:hAnsi="Arial" w:cs="Arial"/>
          <w:sz w:val="22"/>
          <w:szCs w:val="22"/>
        </w:rPr>
      </w:pPr>
      <w:r w:rsidRPr="005A1721">
        <w:rPr>
          <w:rFonts w:ascii="Arial" w:hAnsi="Arial" w:cs="Arial"/>
          <w:sz w:val="22"/>
          <w:szCs w:val="22"/>
        </w:rPr>
        <w:t xml:space="preserve">(con sello </w:t>
      </w:r>
      <w:r w:rsidR="00DD63A1">
        <w:rPr>
          <w:rFonts w:ascii="Arial" w:hAnsi="Arial" w:cs="Arial"/>
          <w:sz w:val="22"/>
          <w:szCs w:val="22"/>
        </w:rPr>
        <w:t>de la Estructura de Investigación</w:t>
      </w:r>
      <w:r w:rsidRPr="005A1721">
        <w:rPr>
          <w:rFonts w:ascii="Arial" w:hAnsi="Arial" w:cs="Arial"/>
          <w:sz w:val="22"/>
          <w:szCs w:val="22"/>
        </w:rPr>
        <w:t>)</w:t>
      </w:r>
    </w:p>
    <w:p w14:paraId="78E3898D" w14:textId="77777777" w:rsidR="006455C6" w:rsidRPr="00B57F24" w:rsidRDefault="006455C6" w:rsidP="006455C6">
      <w:pPr>
        <w:jc w:val="both"/>
        <w:rPr>
          <w:rFonts w:ascii="Arial" w:hAnsi="Arial" w:cs="Arial"/>
        </w:rPr>
      </w:pPr>
    </w:p>
    <w:p w14:paraId="4C20E2FA" w14:textId="77777777" w:rsidR="006455C6" w:rsidRPr="00B57F24" w:rsidRDefault="006455C6" w:rsidP="006455C6">
      <w:pPr>
        <w:jc w:val="both"/>
        <w:rPr>
          <w:rFonts w:ascii="Arial" w:hAnsi="Arial" w:cs="Arial"/>
        </w:rPr>
      </w:pPr>
    </w:p>
    <w:p w14:paraId="24B07B4C" w14:textId="77777777" w:rsidR="006455C6" w:rsidRPr="00B57F24" w:rsidRDefault="006455C6" w:rsidP="006455C6">
      <w:pPr>
        <w:jc w:val="both"/>
        <w:rPr>
          <w:rFonts w:ascii="Arial" w:hAnsi="Arial" w:cs="Arial"/>
        </w:rPr>
      </w:pPr>
    </w:p>
    <w:p w14:paraId="2176CA5C" w14:textId="77777777" w:rsidR="006455C6" w:rsidRPr="00B57F24" w:rsidRDefault="006455C6" w:rsidP="006455C6">
      <w:pPr>
        <w:jc w:val="both"/>
        <w:rPr>
          <w:rFonts w:ascii="Arial" w:hAnsi="Arial" w:cs="Arial"/>
        </w:rPr>
      </w:pPr>
      <w:r w:rsidRPr="00B57F24">
        <w:rPr>
          <w:rFonts w:ascii="Arial" w:hAnsi="Arial" w:cs="Arial"/>
        </w:rPr>
        <w:t>Fdo.</w:t>
      </w:r>
    </w:p>
    <w:p w14:paraId="653DE44A" w14:textId="77777777" w:rsidR="006455C6" w:rsidRDefault="006455C6" w:rsidP="006455C6">
      <w:pPr>
        <w:jc w:val="both"/>
      </w:pPr>
    </w:p>
    <w:p w14:paraId="126BE5EB" w14:textId="77777777" w:rsidR="006455C6" w:rsidRDefault="006455C6" w:rsidP="006455C6">
      <w:pPr>
        <w:jc w:val="both"/>
      </w:pPr>
    </w:p>
    <w:p w14:paraId="50602596" w14:textId="77777777" w:rsidR="00FB48D4" w:rsidRDefault="00FB48D4">
      <w:pPr>
        <w:rPr>
          <w:lang w:val="es-ES_tradnl"/>
        </w:rPr>
      </w:pPr>
    </w:p>
    <w:p w14:paraId="138ED4B2" w14:textId="77777777" w:rsidR="00472EB0" w:rsidRPr="001D7E4E" w:rsidRDefault="00472EB0">
      <w:pPr>
        <w:rPr>
          <w:lang w:val="es-ES_tradnl"/>
        </w:rPr>
      </w:pPr>
    </w:p>
    <w:sectPr w:rsidR="00472EB0" w:rsidRPr="001D7E4E" w:rsidSect="007D7AFB">
      <w:headerReference w:type="default" r:id="rId7"/>
      <w:footerReference w:type="default" r:id="rId8"/>
      <w:pgSz w:w="11906" w:h="16838" w:code="9"/>
      <w:pgMar w:top="2954" w:right="1418" w:bottom="1134"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3793E" w14:textId="77777777" w:rsidR="00A45FCA" w:rsidRDefault="00A45FCA">
      <w:r>
        <w:separator/>
      </w:r>
    </w:p>
  </w:endnote>
  <w:endnote w:type="continuationSeparator" w:id="0">
    <w:p w14:paraId="764C8FFD" w14:textId="77777777" w:rsidR="00A45FCA" w:rsidRDefault="00A45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0DC9B" w14:textId="1111EC7B" w:rsidR="00737D70" w:rsidRDefault="00224288" w:rsidP="00FB48D4">
    <w:pPr>
      <w:pStyle w:val="Piedepgina"/>
      <w:rPr>
        <w:rFonts w:cs="Arial"/>
        <w:sz w:val="14"/>
      </w:rPr>
    </w:pPr>
    <w:r>
      <w:rPr>
        <w:rFonts w:cs="Arial"/>
        <w:noProof/>
        <w:sz w:val="14"/>
      </w:rPr>
      <mc:AlternateContent>
        <mc:Choice Requires="wps">
          <w:drawing>
            <wp:anchor distT="0" distB="0" distL="114300" distR="114300" simplePos="0" relativeHeight="251658240" behindDoc="0" locked="0" layoutInCell="1" allowOverlap="1" wp14:anchorId="18BA3F7D" wp14:editId="3DC03083">
              <wp:simplePos x="0" y="0"/>
              <wp:positionH relativeFrom="column">
                <wp:posOffset>-210185</wp:posOffset>
              </wp:positionH>
              <wp:positionV relativeFrom="paragraph">
                <wp:posOffset>-1295400</wp:posOffset>
              </wp:positionV>
              <wp:extent cx="6071870" cy="1162050"/>
              <wp:effectExtent l="0" t="0" r="0"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1870" cy="1162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24F57" w14:textId="77777777" w:rsidR="007D7AFB" w:rsidRPr="007D7AFB" w:rsidRDefault="007D7AFB" w:rsidP="007D7AFB">
                          <w:pPr>
                            <w:pStyle w:val="Piedepgina"/>
                            <w:pBdr>
                              <w:bottom w:val="single" w:sz="6" w:space="1" w:color="auto"/>
                            </w:pBdr>
                            <w:ind w:right="74"/>
                            <w:jc w:val="both"/>
                            <w:rPr>
                              <w:i/>
                              <w:sz w:val="16"/>
                              <w:szCs w:val="16"/>
                            </w:rPr>
                          </w:pPr>
                          <w:r w:rsidRPr="007D7AFB">
                            <w:rPr>
                              <w:i/>
                              <w:sz w:val="16"/>
                              <w:szCs w:val="16"/>
                            </w:rPr>
                            <w:t xml:space="preserve">Le informamos que la Universitat Politècnica de València, Camino de Vera s/n, 46022 Valencia, trata sus datos con la finalidad de realizar la instrucción del procedimiento incoado en este escrito, conservándolos durante el tiempo previsto en la normativa de procedimiento administrativo. Este tratamiento se basa en la obligación legal de realizar la gestión de investigación por parte del vicerrectorado. No se prevén cesiones más allá de las previstas por la ley, ni ninguna transferencia internacional de datos de los datos suministrados. Puede ejercer los derechos de acceso, rectificación, supresión y portabilidad de sus datos, y la limitación u oposición a su tratamiento ante la Secretaría General de la Universitat Politècnica de València. Igualmente puede hacer llegar sus consultas, quejas, ejercicios de derechos, y comentarios relacionados con la protección de datos a la dirección dpd@upv.es. </w:t>
                          </w:r>
                        </w:p>
                        <w:p w14:paraId="0B4A878A" w14:textId="77777777" w:rsidR="006455C6" w:rsidRPr="007D7AFB" w:rsidRDefault="007D7AFB" w:rsidP="007D7AFB">
                          <w:pPr>
                            <w:jc w:val="both"/>
                            <w:rPr>
                              <w:rFonts w:ascii="Calibri" w:hAnsi="Calibri"/>
                              <w:sz w:val="16"/>
                              <w:szCs w:val="16"/>
                            </w:rPr>
                          </w:pPr>
                          <w:r w:rsidRPr="007D7AFB">
                            <w:rPr>
                              <w:i/>
                              <w:sz w:val="16"/>
                              <w:szCs w:val="16"/>
                            </w:rPr>
                            <w:t>Sin perjuicio de cualquiera otro recurso administrativo o acción judicial, toda persona interesada tendrá derecho a presentar una reclamación ante una autoridad de control, siendo la de referencia la Agencia Española de Protección de Datos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BA3F7D" id="_x0000_t202" coordsize="21600,21600" o:spt="202" path="m,l,21600r21600,l21600,xe">
              <v:stroke joinstyle="miter"/>
              <v:path gradientshapeok="t" o:connecttype="rect"/>
            </v:shapetype>
            <v:shape id="Text Box 11" o:spid="_x0000_s1026" type="#_x0000_t202" style="position:absolute;margin-left:-16.55pt;margin-top:-102pt;width:478.1pt;height: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" stroked="f">
              <v:textbox>
                <w:txbxContent>
                  <w:p w14:paraId="3C224F57" w14:textId="77777777" w:rsidR="007D7AFB" w:rsidRPr="007D7AFB" w:rsidRDefault="007D7AFB" w:rsidP="007D7AFB">
                    <w:pPr>
                      <w:pStyle w:val="Piedepgina"/>
                      <w:pBdr>
                        <w:bottom w:val="single" w:sz="6" w:space="1" w:color="auto"/>
                      </w:pBdr>
                      <w:ind w:right="74"/>
                      <w:jc w:val="both"/>
                      <w:rPr>
                        <w:i/>
                        <w:sz w:val="16"/>
                        <w:szCs w:val="16"/>
                      </w:rPr>
                    </w:pPr>
                    <w:r w:rsidRPr="007D7AFB">
                      <w:rPr>
                        <w:i/>
                        <w:sz w:val="16"/>
                        <w:szCs w:val="16"/>
                      </w:rPr>
                      <w:t xml:space="preserve">Le informamos que la Universitat Politècnica de València, Camino de Vera s/n, 46022 Valencia, trata sus datos con la finalidad de realizar la instrucción del procedimiento incoado en este escrito, conservándolos durante el tiempo previsto en la normativa de procedimiento administrativo. Este tratamiento se basa en la obligación legal de realizar la gestión de investigación por parte del vicerrectorado. No se prevén cesiones más allá de las previstas por la ley, ni ninguna transferencia internacional de datos de los datos suministrados. Puede ejercer los derechos de acceso, rectificación, supresión y portabilidad de sus datos, y la limitación u oposición a su tratamiento ante la Secretaría General de la Universitat Politècnica de València. Igualmente puede hacer llegar sus consultas, quejas, ejercicios de derechos, y comentarios relacionados con la protección de datos a la dirección dpd@upv.es. </w:t>
                    </w:r>
                  </w:p>
                  <w:p w14:paraId="0B4A878A" w14:textId="77777777" w:rsidR="006455C6" w:rsidRPr="007D7AFB" w:rsidRDefault="007D7AFB" w:rsidP="007D7AFB">
                    <w:pPr>
                      <w:jc w:val="both"/>
                      <w:rPr>
                        <w:rFonts w:ascii="Calibri" w:hAnsi="Calibri"/>
                        <w:sz w:val="16"/>
                        <w:szCs w:val="16"/>
                      </w:rPr>
                    </w:pPr>
                    <w:r w:rsidRPr="007D7AFB">
                      <w:rPr>
                        <w:i/>
                        <w:sz w:val="16"/>
                        <w:szCs w:val="16"/>
                      </w:rPr>
                      <w:t>Sin perjuicio de cualquiera otro recurso administrativo o acción judicial, toda persona interesada tendrá derecho a presentar una reclamación ante una autoridad de control, siendo la de referencia la Agencia Española de Protección de Datos</w:t>
                    </w:r>
                  </w:p>
                </w:txbxContent>
              </v:textbox>
            </v:shape>
          </w:pict>
        </mc:Fallback>
      </mc:AlternateContent>
    </w:r>
    <w:r w:rsidR="00737D70" w:rsidRPr="00737D70">
      <w:rPr>
        <w:rFonts w:cs="Arial"/>
        <w:sz w:val="14"/>
      </w:rPr>
      <w:t>Vicerrectorado de Investigación, Innovación y Transferencia</w:t>
    </w:r>
  </w:p>
  <w:p w14:paraId="128C0F49" w14:textId="77777777" w:rsidR="00FB48D4" w:rsidRPr="00FB48D4" w:rsidRDefault="00FB48D4" w:rsidP="00FB48D4">
    <w:pPr>
      <w:pStyle w:val="Piedepgina"/>
      <w:rPr>
        <w:rFonts w:cs="Arial"/>
        <w:sz w:val="14"/>
      </w:rPr>
    </w:pPr>
    <w:r w:rsidRPr="00FB48D4">
      <w:rPr>
        <w:rFonts w:cs="Arial"/>
        <w:sz w:val="14"/>
      </w:rPr>
      <w:t>Universitat Politècnica de València</w:t>
    </w:r>
  </w:p>
  <w:p w14:paraId="2233295B" w14:textId="77777777" w:rsidR="00FB48D4" w:rsidRPr="00FB48D4" w:rsidRDefault="00FB48D4" w:rsidP="00FB48D4">
    <w:pPr>
      <w:pStyle w:val="Piedepgina"/>
      <w:rPr>
        <w:rFonts w:cs="Arial"/>
        <w:sz w:val="14"/>
      </w:rPr>
    </w:pPr>
    <w:r w:rsidRPr="00FB48D4">
      <w:rPr>
        <w:rFonts w:cs="Arial"/>
        <w:sz w:val="14"/>
      </w:rPr>
      <w:t>Edifici</w:t>
    </w:r>
    <w:r w:rsidR="00737D70">
      <w:rPr>
        <w:rFonts w:cs="Arial"/>
        <w:sz w:val="14"/>
      </w:rPr>
      <w:t>o 3A. Camino</w:t>
    </w:r>
    <w:r w:rsidRPr="00FB48D4">
      <w:rPr>
        <w:rFonts w:cs="Arial"/>
        <w:sz w:val="14"/>
      </w:rPr>
      <w:t xml:space="preserve"> de Vera, s/n, 46022 Val</w:t>
    </w:r>
    <w:r w:rsidR="00737D70">
      <w:rPr>
        <w:rFonts w:cs="Arial"/>
        <w:sz w:val="14"/>
      </w:rPr>
      <w:t>e</w:t>
    </w:r>
    <w:r w:rsidRPr="00FB48D4">
      <w:rPr>
        <w:rFonts w:cs="Arial"/>
        <w:sz w:val="14"/>
      </w:rPr>
      <w:t>ncia</w:t>
    </w:r>
  </w:p>
  <w:p w14:paraId="1FC646A0" w14:textId="77777777" w:rsidR="00FB48D4" w:rsidRPr="00FB48D4" w:rsidRDefault="00FB48D4" w:rsidP="00FB48D4">
    <w:pPr>
      <w:pStyle w:val="Piedepgina"/>
      <w:rPr>
        <w:rFonts w:cs="Arial"/>
        <w:sz w:val="14"/>
        <w:lang w:val="en-GB"/>
      </w:rPr>
    </w:pPr>
    <w:r w:rsidRPr="00FB48D4">
      <w:rPr>
        <w:rFonts w:cs="Arial"/>
        <w:sz w:val="14"/>
        <w:lang w:val="en-GB"/>
      </w:rPr>
      <w:t>Tel. +34 96 387 7</w:t>
    </w:r>
    <w:r w:rsidR="001C3B4A">
      <w:rPr>
        <w:rFonts w:cs="Arial"/>
        <w:sz w:val="14"/>
        <w:lang w:val="en-GB"/>
      </w:rPr>
      <w:t>1</w:t>
    </w:r>
    <w:r w:rsidRPr="00FB48D4">
      <w:rPr>
        <w:rFonts w:cs="Arial"/>
        <w:sz w:val="14"/>
        <w:lang w:val="en-GB"/>
      </w:rPr>
      <w:t xml:space="preserve"> </w:t>
    </w:r>
    <w:r w:rsidR="001C3B4A">
      <w:rPr>
        <w:rFonts w:cs="Arial"/>
        <w:sz w:val="14"/>
        <w:lang w:val="en-GB"/>
      </w:rPr>
      <w:t>03</w:t>
    </w:r>
    <w:r w:rsidRPr="00FB48D4">
      <w:rPr>
        <w:rFonts w:cs="Arial"/>
        <w:sz w:val="14"/>
        <w:lang w:val="en-GB"/>
      </w:rPr>
      <w:t>, ext. 7</w:t>
    </w:r>
    <w:r w:rsidR="001C3B4A">
      <w:rPr>
        <w:rFonts w:cs="Arial"/>
        <w:sz w:val="14"/>
        <w:lang w:val="en-GB"/>
      </w:rPr>
      <w:t>103</w:t>
    </w:r>
    <w:r w:rsidR="0077235E">
      <w:rPr>
        <w:rFonts w:cs="Arial"/>
        <w:sz w:val="14"/>
        <w:lang w:val="en-GB"/>
      </w:rPr>
      <w:t>0</w:t>
    </w:r>
    <w:r w:rsidRPr="00FB48D4">
      <w:rPr>
        <w:rFonts w:cs="Arial"/>
        <w:sz w:val="14"/>
        <w:lang w:val="en-GB"/>
      </w:rPr>
      <w:t xml:space="preserve"> • Fax +34 96 387 79 </w:t>
    </w:r>
    <w:r w:rsidR="0077235E">
      <w:rPr>
        <w:rFonts w:cs="Arial"/>
        <w:sz w:val="14"/>
        <w:lang w:val="en-GB"/>
      </w:rPr>
      <w:t>29</w:t>
    </w:r>
    <w:r w:rsidRPr="00FB48D4">
      <w:rPr>
        <w:rFonts w:cs="Arial"/>
        <w:sz w:val="14"/>
        <w:lang w:val="en-GB"/>
      </w:rPr>
      <w:t>, ext. 779</w:t>
    </w:r>
    <w:r w:rsidR="0077235E">
      <w:rPr>
        <w:rFonts w:cs="Arial"/>
        <w:sz w:val="14"/>
        <w:lang w:val="en-GB"/>
      </w:rPr>
      <w:t>29</w:t>
    </w:r>
  </w:p>
  <w:p w14:paraId="1490354E" w14:textId="77777777" w:rsidR="00FB48D4" w:rsidRPr="00FB48D4" w:rsidRDefault="001C3B4A" w:rsidP="00FB48D4">
    <w:pPr>
      <w:pStyle w:val="Piedepgina"/>
      <w:rPr>
        <w:rFonts w:cs="Arial"/>
        <w:sz w:val="14"/>
        <w:lang w:val="en-GB"/>
      </w:rPr>
    </w:pPr>
    <w:r>
      <w:rPr>
        <w:rFonts w:cs="Arial"/>
        <w:sz w:val="14"/>
        <w:lang w:val="en-GB"/>
      </w:rPr>
      <w:t>viit</w:t>
    </w:r>
    <w:r w:rsidR="0077235E">
      <w:rPr>
        <w:rFonts w:cs="Arial"/>
        <w:sz w:val="14"/>
        <w:lang w:val="en-GB"/>
      </w:rPr>
      <w:t>@upv.es</w:t>
    </w:r>
  </w:p>
  <w:p w14:paraId="7B59A841" w14:textId="77777777" w:rsidR="00FB48D4" w:rsidRPr="0077235E" w:rsidRDefault="0077235E" w:rsidP="00FB48D4">
    <w:pPr>
      <w:pStyle w:val="Piedepgina"/>
      <w:rPr>
        <w:rFonts w:cs="Arial"/>
        <w:b/>
        <w:lang w:val="en-US"/>
      </w:rPr>
    </w:pPr>
    <w:r>
      <w:rPr>
        <w:rFonts w:cs="Arial"/>
        <w:b/>
        <w:lang w:val="en-US"/>
      </w:rPr>
      <w:t>www.upv.es/</w:t>
    </w:r>
    <w:r w:rsidR="000511D0">
      <w:rPr>
        <w:rFonts w:cs="Arial"/>
        <w:b/>
        <w:lang w:val="en-US"/>
      </w:rPr>
      <w:t>v</w:t>
    </w:r>
    <w:r w:rsidR="001C3B4A">
      <w:rPr>
        <w:rFonts w:cs="Arial"/>
        <w:b/>
        <w:lang w:val="en-US"/>
      </w:rPr>
      <w:t>iit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52560" w14:textId="77777777" w:rsidR="00A45FCA" w:rsidRDefault="00A45FCA">
      <w:r>
        <w:separator/>
      </w:r>
    </w:p>
  </w:footnote>
  <w:footnote w:type="continuationSeparator" w:id="0">
    <w:p w14:paraId="6688A81C" w14:textId="77777777" w:rsidR="00A45FCA" w:rsidRDefault="00A45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0CBCF" w14:textId="2A79C46C" w:rsidR="00FB48D4" w:rsidRDefault="00224288">
    <w:pPr>
      <w:pStyle w:val="Encabezado"/>
    </w:pPr>
    <w:r>
      <w:rPr>
        <w:noProof/>
      </w:rPr>
      <w:drawing>
        <wp:anchor distT="0" distB="0" distL="114300" distR="114300" simplePos="0" relativeHeight="251657216" behindDoc="0" locked="0" layoutInCell="1" allowOverlap="1" wp14:anchorId="76D65CFD" wp14:editId="173D6C8B">
          <wp:simplePos x="0" y="0"/>
          <wp:positionH relativeFrom="page">
            <wp:posOffset>3803650</wp:posOffset>
          </wp:positionH>
          <wp:positionV relativeFrom="page">
            <wp:posOffset>9564370</wp:posOffset>
          </wp:positionV>
          <wp:extent cx="2908300" cy="808990"/>
          <wp:effectExtent l="0" t="0" r="0" b="0"/>
          <wp:wrapNone/>
          <wp:docPr id="3" name="v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l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08300" cy="808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E583DBD" wp14:editId="7CC9B160">
          <wp:extent cx="1771650" cy="1038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1650" cy="10382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F6152"/>
    <w:multiLevelType w:val="hybridMultilevel"/>
    <w:tmpl w:val="890E6F20"/>
    <w:lvl w:ilvl="0" w:tplc="0C0A0003">
      <w:start w:val="1"/>
      <w:numFmt w:val="bullet"/>
      <w:lvlText w:val="o"/>
      <w:lvlJc w:val="left"/>
      <w:pPr>
        <w:tabs>
          <w:tab w:val="num" w:pos="900"/>
        </w:tabs>
        <w:ind w:left="900" w:hanging="360"/>
      </w:pPr>
      <w:rPr>
        <w:rFonts w:ascii="Courier New" w:hAnsi="Courier New" w:cs="Courier New"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820"/>
    <w:rsid w:val="000511D0"/>
    <w:rsid w:val="00155969"/>
    <w:rsid w:val="001C3B4A"/>
    <w:rsid w:val="001D7E4E"/>
    <w:rsid w:val="001E3679"/>
    <w:rsid w:val="001F3A2C"/>
    <w:rsid w:val="00224288"/>
    <w:rsid w:val="0027662D"/>
    <w:rsid w:val="002A7E50"/>
    <w:rsid w:val="002E6897"/>
    <w:rsid w:val="003B5237"/>
    <w:rsid w:val="003B5536"/>
    <w:rsid w:val="0045385B"/>
    <w:rsid w:val="00472EB0"/>
    <w:rsid w:val="00485820"/>
    <w:rsid w:val="004D3A9D"/>
    <w:rsid w:val="005256B7"/>
    <w:rsid w:val="00526DBB"/>
    <w:rsid w:val="005406C2"/>
    <w:rsid w:val="00595BA6"/>
    <w:rsid w:val="005A1721"/>
    <w:rsid w:val="006455C6"/>
    <w:rsid w:val="006A12B1"/>
    <w:rsid w:val="006A3566"/>
    <w:rsid w:val="006A68D8"/>
    <w:rsid w:val="00737D70"/>
    <w:rsid w:val="0077235E"/>
    <w:rsid w:val="00796606"/>
    <w:rsid w:val="007969D5"/>
    <w:rsid w:val="007A1EAA"/>
    <w:rsid w:val="007D7AFB"/>
    <w:rsid w:val="007F2834"/>
    <w:rsid w:val="00843485"/>
    <w:rsid w:val="009C54B8"/>
    <w:rsid w:val="00A45FCA"/>
    <w:rsid w:val="00AD37CB"/>
    <w:rsid w:val="00B57F24"/>
    <w:rsid w:val="00C06345"/>
    <w:rsid w:val="00C13A71"/>
    <w:rsid w:val="00C84CFD"/>
    <w:rsid w:val="00D65024"/>
    <w:rsid w:val="00D87A89"/>
    <w:rsid w:val="00DD63A1"/>
    <w:rsid w:val="00E3338E"/>
    <w:rsid w:val="00E80701"/>
    <w:rsid w:val="00EE3D9F"/>
    <w:rsid w:val="00EF1BBB"/>
    <w:rsid w:val="00EF4A01"/>
    <w:rsid w:val="00FB48D4"/>
    <w:rsid w:val="00FE27A9"/>
    <w:rsid w:val="00FE3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6AF99556"/>
  <w15:chartTrackingRefBased/>
  <w15:docId w15:val="{80EA8EE7-DEF6-4A8B-A1F8-7AD10BEC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55C6"/>
    <w:rPr>
      <w:sz w:val="24"/>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B48D4"/>
    <w:pPr>
      <w:tabs>
        <w:tab w:val="center" w:pos="4252"/>
        <w:tab w:val="right" w:pos="8504"/>
      </w:tabs>
    </w:pPr>
  </w:style>
  <w:style w:type="paragraph" w:styleId="Piedepgina">
    <w:name w:val="footer"/>
    <w:basedOn w:val="Normal"/>
    <w:rsid w:val="00FB48D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tothom\GESTI&#211;N%20GENERAL\Logos%20y%20plantillas\Plantillas%20y%20Logos%20VIIT\VIIT\Plantillas\VIIT_c_ve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VIIT_c_ver</Template>
  <TotalTime>0</TotalTime>
  <Pages>2</Pages>
  <Words>332</Words>
  <Characters>1803</Characters>
  <Application>Microsoft Office Word</Application>
  <DocSecurity>0</DocSecurity>
  <Lines>48</Lines>
  <Paragraphs>18</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Garcia Baztan</dc:creator>
  <cp:keywords/>
  <cp:lastModifiedBy>Alberto Sanchez Soto</cp:lastModifiedBy>
  <cp:revision>2</cp:revision>
  <dcterms:created xsi:type="dcterms:W3CDTF">2024-11-22T11:49:00Z</dcterms:created>
  <dcterms:modified xsi:type="dcterms:W3CDTF">2024-11-22T11:49:00Z</dcterms:modified>
</cp:coreProperties>
</file>