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69901" w14:textId="77777777" w:rsidR="001E726D" w:rsidRPr="00CC323B" w:rsidRDefault="001E726D" w:rsidP="001E726D">
      <w:pPr>
        <w:jc w:val="center"/>
        <w:rPr>
          <w:rFonts w:ascii="Arial" w:hAnsi="Arial" w:cs="Arial"/>
          <w:b/>
        </w:rPr>
      </w:pPr>
      <w:r w:rsidRPr="00CC323B">
        <w:rPr>
          <w:rFonts w:ascii="Arial" w:hAnsi="Arial" w:cs="Arial"/>
          <w:b/>
        </w:rPr>
        <w:t>PROPUESTA DE SOLICITUD DE CRE</w:t>
      </w:r>
      <w:r w:rsidR="00BC3092">
        <w:rPr>
          <w:rFonts w:ascii="Arial" w:hAnsi="Arial" w:cs="Arial"/>
          <w:b/>
        </w:rPr>
        <w:t>ACIÓN DE INSTITUTO PROPIO</w:t>
      </w:r>
      <w:r w:rsidRPr="00CC323B">
        <w:rPr>
          <w:rFonts w:ascii="Arial" w:hAnsi="Arial" w:cs="Arial"/>
          <w:b/>
        </w:rPr>
        <w:t xml:space="preserve"> DE INVESTIGACIÓN E INSCRIPCION EN EL REGISTRO OFICIAL DE ESTRUCTURAS DE INVESTIGACIÓN Y DE PERSONAL EN INVESTIGACIÓN</w:t>
      </w:r>
    </w:p>
    <w:p w14:paraId="61F8853E" w14:textId="77777777" w:rsidR="001E726D" w:rsidRDefault="001E726D" w:rsidP="001E726D">
      <w:pPr>
        <w:jc w:val="both"/>
      </w:pPr>
    </w:p>
    <w:tbl>
      <w:tblPr>
        <w:tblW w:w="9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5"/>
        <w:gridCol w:w="534"/>
        <w:gridCol w:w="1449"/>
        <w:gridCol w:w="414"/>
        <w:gridCol w:w="486"/>
        <w:gridCol w:w="1050"/>
        <w:gridCol w:w="930"/>
        <w:gridCol w:w="815"/>
        <w:gridCol w:w="85"/>
        <w:gridCol w:w="3201"/>
      </w:tblGrid>
      <w:tr w:rsidR="001E726D" w14:paraId="1FF60A6E" w14:textId="77777777" w:rsidTr="00C96339">
        <w:tc>
          <w:tcPr>
            <w:tcW w:w="6588" w:type="dxa"/>
            <w:gridSpan w:val="9"/>
          </w:tcPr>
          <w:p w14:paraId="161C791D" w14:textId="77777777" w:rsidR="001E726D" w:rsidRDefault="001E726D" w:rsidP="00C96339">
            <w:pPr>
              <w:spacing w:before="120" w:after="120"/>
              <w:jc w:val="center"/>
            </w:pPr>
            <w:r>
              <w:t>NO</w:t>
            </w:r>
            <w:r w:rsidR="00BC3092">
              <w:t>MBRE DEL INSTITUTO</w:t>
            </w:r>
            <w:r>
              <w:t xml:space="preserve"> PROPUESTO:</w:t>
            </w:r>
          </w:p>
        </w:tc>
        <w:tc>
          <w:tcPr>
            <w:tcW w:w="3201" w:type="dxa"/>
          </w:tcPr>
          <w:p w14:paraId="5D5EFBFD" w14:textId="77777777" w:rsidR="001E726D" w:rsidRDefault="001E726D" w:rsidP="00C96339">
            <w:pPr>
              <w:spacing w:before="120" w:after="120"/>
              <w:jc w:val="center"/>
            </w:pPr>
            <w:r>
              <w:t>ACRÓNIMO:</w:t>
            </w:r>
          </w:p>
        </w:tc>
      </w:tr>
      <w:tr w:rsidR="001E726D" w14:paraId="4213F96D" w14:textId="77777777" w:rsidTr="00C96339">
        <w:tc>
          <w:tcPr>
            <w:tcW w:w="6588" w:type="dxa"/>
            <w:gridSpan w:val="9"/>
          </w:tcPr>
          <w:p w14:paraId="3CFAD88E" w14:textId="77777777" w:rsidR="001E726D" w:rsidRDefault="001E726D" w:rsidP="00C96339">
            <w:pPr>
              <w:spacing w:before="120" w:after="120"/>
              <w:jc w:val="both"/>
            </w:pPr>
          </w:p>
        </w:tc>
        <w:tc>
          <w:tcPr>
            <w:tcW w:w="3201" w:type="dxa"/>
          </w:tcPr>
          <w:p w14:paraId="7E529B12" w14:textId="77777777" w:rsidR="001E726D" w:rsidRDefault="001E726D" w:rsidP="00C96339">
            <w:pPr>
              <w:spacing w:before="120" w:after="120"/>
              <w:jc w:val="both"/>
            </w:pPr>
          </w:p>
        </w:tc>
      </w:tr>
      <w:tr w:rsidR="001E726D" w14:paraId="2F0D4731" w14:textId="77777777" w:rsidTr="00C96339">
        <w:tc>
          <w:tcPr>
            <w:tcW w:w="9789" w:type="dxa"/>
            <w:gridSpan w:val="10"/>
          </w:tcPr>
          <w:p w14:paraId="1354960E" w14:textId="77777777" w:rsidR="001E726D" w:rsidRDefault="001E726D" w:rsidP="00C96339">
            <w:pPr>
              <w:spacing w:before="120" w:after="120"/>
              <w:jc w:val="center"/>
            </w:pPr>
            <w:r>
              <w:t>NOMBRE Y ACRÓNIMO DE LA ESTRUCTURA ACTUAL</w:t>
            </w:r>
          </w:p>
        </w:tc>
      </w:tr>
      <w:tr w:rsidR="001E726D" w:rsidRPr="00F304BE" w14:paraId="265FCADC" w14:textId="77777777" w:rsidTr="00C96339">
        <w:tc>
          <w:tcPr>
            <w:tcW w:w="9789" w:type="dxa"/>
            <w:gridSpan w:val="10"/>
          </w:tcPr>
          <w:p w14:paraId="2B70EDCE" w14:textId="77777777" w:rsidR="001E726D" w:rsidRPr="00F304BE" w:rsidRDefault="001E726D" w:rsidP="00C96339">
            <w:pPr>
              <w:spacing w:before="120" w:after="120"/>
              <w:jc w:val="both"/>
              <w:rPr>
                <w:sz w:val="20"/>
                <w:szCs w:val="20"/>
              </w:rPr>
            </w:pPr>
          </w:p>
        </w:tc>
      </w:tr>
      <w:tr w:rsidR="001E726D" w14:paraId="52E842A8" w14:textId="77777777" w:rsidTr="00C96339">
        <w:tc>
          <w:tcPr>
            <w:tcW w:w="9789" w:type="dxa"/>
            <w:gridSpan w:val="10"/>
          </w:tcPr>
          <w:p w14:paraId="43F6174A" w14:textId="77777777" w:rsidR="001E726D" w:rsidRDefault="001E726D" w:rsidP="00C96339">
            <w:pPr>
              <w:spacing w:before="120" w:after="120"/>
              <w:jc w:val="center"/>
            </w:pPr>
            <w:r>
              <w:t>DATOS DE CONTACTO</w:t>
            </w:r>
          </w:p>
        </w:tc>
      </w:tr>
      <w:tr w:rsidR="001E726D" w:rsidRPr="00F304BE" w14:paraId="764855AD" w14:textId="77777777" w:rsidTr="00C96339">
        <w:tc>
          <w:tcPr>
            <w:tcW w:w="2808" w:type="dxa"/>
            <w:gridSpan w:val="3"/>
          </w:tcPr>
          <w:p w14:paraId="3351F987" w14:textId="77777777" w:rsidR="001E726D" w:rsidRPr="00F304BE" w:rsidRDefault="001E726D" w:rsidP="00C96339">
            <w:pPr>
              <w:spacing w:before="120" w:after="120"/>
              <w:jc w:val="both"/>
              <w:rPr>
                <w:sz w:val="16"/>
                <w:szCs w:val="16"/>
              </w:rPr>
            </w:pPr>
            <w:r w:rsidRPr="00F304BE">
              <w:rPr>
                <w:sz w:val="16"/>
                <w:szCs w:val="16"/>
              </w:rPr>
              <w:t>PERSONA DE CONTACTO</w:t>
            </w:r>
          </w:p>
        </w:tc>
        <w:tc>
          <w:tcPr>
            <w:tcW w:w="6981" w:type="dxa"/>
            <w:gridSpan w:val="7"/>
          </w:tcPr>
          <w:p w14:paraId="6ADE895B" w14:textId="77777777" w:rsidR="001E726D" w:rsidRPr="00F304BE" w:rsidRDefault="001E726D" w:rsidP="00C96339">
            <w:pPr>
              <w:spacing w:before="120" w:after="120"/>
              <w:jc w:val="both"/>
              <w:rPr>
                <w:sz w:val="16"/>
                <w:szCs w:val="16"/>
              </w:rPr>
            </w:pPr>
          </w:p>
        </w:tc>
      </w:tr>
      <w:tr w:rsidR="001E726D" w:rsidRPr="00F304BE" w14:paraId="06A03463" w14:textId="77777777" w:rsidTr="00C96339">
        <w:tc>
          <w:tcPr>
            <w:tcW w:w="2808" w:type="dxa"/>
            <w:gridSpan w:val="3"/>
          </w:tcPr>
          <w:p w14:paraId="500BC429" w14:textId="77777777" w:rsidR="001E726D" w:rsidRPr="00F304BE" w:rsidRDefault="001E726D" w:rsidP="00C96339">
            <w:pPr>
              <w:spacing w:before="120" w:after="120"/>
              <w:jc w:val="both"/>
              <w:rPr>
                <w:sz w:val="16"/>
                <w:szCs w:val="16"/>
              </w:rPr>
            </w:pPr>
            <w:r w:rsidRPr="00F304BE">
              <w:rPr>
                <w:sz w:val="16"/>
                <w:szCs w:val="16"/>
              </w:rPr>
              <w:t>DIRECCIÓN ELECTRÓNICA:</w:t>
            </w:r>
          </w:p>
        </w:tc>
        <w:tc>
          <w:tcPr>
            <w:tcW w:w="6981" w:type="dxa"/>
            <w:gridSpan w:val="7"/>
          </w:tcPr>
          <w:p w14:paraId="6E712B8A" w14:textId="77777777" w:rsidR="001E726D" w:rsidRPr="00F304BE" w:rsidRDefault="001E726D" w:rsidP="00C96339">
            <w:pPr>
              <w:spacing w:before="120" w:after="120"/>
              <w:jc w:val="both"/>
              <w:rPr>
                <w:sz w:val="16"/>
                <w:szCs w:val="16"/>
              </w:rPr>
            </w:pPr>
          </w:p>
        </w:tc>
      </w:tr>
      <w:tr w:rsidR="00024241" w:rsidRPr="00F304BE" w14:paraId="55718670" w14:textId="77777777" w:rsidTr="00B65985">
        <w:tc>
          <w:tcPr>
            <w:tcW w:w="1359" w:type="dxa"/>
            <w:gridSpan w:val="2"/>
          </w:tcPr>
          <w:p w14:paraId="4B067921" w14:textId="77777777" w:rsidR="00024241" w:rsidRPr="00F304BE" w:rsidRDefault="00024241" w:rsidP="00C96339">
            <w:pPr>
              <w:spacing w:before="120" w:after="120"/>
              <w:jc w:val="both"/>
              <w:rPr>
                <w:sz w:val="16"/>
                <w:szCs w:val="16"/>
              </w:rPr>
            </w:pPr>
            <w:r w:rsidRPr="00F304BE">
              <w:rPr>
                <w:sz w:val="16"/>
                <w:szCs w:val="16"/>
              </w:rPr>
              <w:t>TELÉFONO:</w:t>
            </w:r>
          </w:p>
        </w:tc>
        <w:tc>
          <w:tcPr>
            <w:tcW w:w="4329" w:type="dxa"/>
            <w:gridSpan w:val="5"/>
          </w:tcPr>
          <w:p w14:paraId="5261C58C" w14:textId="77777777" w:rsidR="00024241" w:rsidRPr="00F304BE" w:rsidRDefault="00024241" w:rsidP="00C96339">
            <w:pPr>
              <w:spacing w:before="120" w:after="120"/>
              <w:jc w:val="both"/>
              <w:rPr>
                <w:sz w:val="16"/>
                <w:szCs w:val="16"/>
              </w:rPr>
            </w:pPr>
          </w:p>
        </w:tc>
        <w:tc>
          <w:tcPr>
            <w:tcW w:w="4101" w:type="dxa"/>
            <w:gridSpan w:val="3"/>
          </w:tcPr>
          <w:p w14:paraId="0BE46E8B" w14:textId="77777777" w:rsidR="00024241" w:rsidRPr="00F304BE" w:rsidRDefault="00024241" w:rsidP="00C96339">
            <w:pPr>
              <w:spacing w:before="120" w:after="120"/>
              <w:jc w:val="both"/>
              <w:rPr>
                <w:sz w:val="16"/>
                <w:szCs w:val="16"/>
              </w:rPr>
            </w:pPr>
          </w:p>
        </w:tc>
      </w:tr>
      <w:tr w:rsidR="001E726D" w:rsidRPr="00F304BE" w14:paraId="20B9A087" w14:textId="77777777" w:rsidTr="00C96339">
        <w:tc>
          <w:tcPr>
            <w:tcW w:w="3708" w:type="dxa"/>
            <w:gridSpan w:val="5"/>
          </w:tcPr>
          <w:p w14:paraId="7F3F5C83" w14:textId="77777777" w:rsidR="001E726D" w:rsidRPr="00F304BE" w:rsidRDefault="001E726D" w:rsidP="00C96339">
            <w:pPr>
              <w:spacing w:before="120" w:after="120"/>
              <w:jc w:val="both"/>
              <w:rPr>
                <w:sz w:val="16"/>
                <w:szCs w:val="16"/>
              </w:rPr>
            </w:pPr>
            <w:r w:rsidRPr="00F304BE">
              <w:rPr>
                <w:sz w:val="16"/>
                <w:szCs w:val="16"/>
              </w:rPr>
              <w:t>DIRECCIÓN A EFECTOS DE NOTIFICACIONES:</w:t>
            </w:r>
          </w:p>
        </w:tc>
        <w:tc>
          <w:tcPr>
            <w:tcW w:w="6081" w:type="dxa"/>
            <w:gridSpan w:val="5"/>
          </w:tcPr>
          <w:p w14:paraId="3CCD0806" w14:textId="77777777" w:rsidR="001E726D" w:rsidRPr="00F304BE" w:rsidRDefault="001E726D" w:rsidP="00C96339">
            <w:pPr>
              <w:spacing w:before="120" w:after="120"/>
              <w:jc w:val="both"/>
              <w:rPr>
                <w:sz w:val="16"/>
                <w:szCs w:val="16"/>
              </w:rPr>
            </w:pPr>
          </w:p>
        </w:tc>
      </w:tr>
      <w:tr w:rsidR="001E726D" w14:paraId="79DECCBB" w14:textId="77777777" w:rsidTr="00C96339">
        <w:tc>
          <w:tcPr>
            <w:tcW w:w="9789" w:type="dxa"/>
            <w:gridSpan w:val="10"/>
          </w:tcPr>
          <w:p w14:paraId="0C50266D" w14:textId="77777777" w:rsidR="001E726D" w:rsidRDefault="001E726D" w:rsidP="00C96339">
            <w:pPr>
              <w:spacing w:before="120" w:after="120"/>
              <w:jc w:val="center"/>
            </w:pPr>
            <w:r>
              <w:t xml:space="preserve">DATOS DEL DIRECTOR </w:t>
            </w:r>
          </w:p>
        </w:tc>
      </w:tr>
      <w:tr w:rsidR="001E726D" w:rsidRPr="00F304BE" w14:paraId="6ECC5CE1" w14:textId="77777777" w:rsidTr="00C96339">
        <w:tc>
          <w:tcPr>
            <w:tcW w:w="9789" w:type="dxa"/>
            <w:gridSpan w:val="10"/>
          </w:tcPr>
          <w:p w14:paraId="7361176B" w14:textId="77777777" w:rsidR="001E726D" w:rsidRPr="00F304BE" w:rsidRDefault="001E726D" w:rsidP="00C96339">
            <w:pPr>
              <w:spacing w:before="120" w:after="120"/>
              <w:jc w:val="both"/>
              <w:rPr>
                <w:sz w:val="16"/>
                <w:szCs w:val="16"/>
              </w:rPr>
            </w:pPr>
            <w:r w:rsidRPr="00F304BE">
              <w:rPr>
                <w:sz w:val="16"/>
                <w:szCs w:val="16"/>
              </w:rPr>
              <w:t>NOMBRE Y APELLIDOS:</w:t>
            </w:r>
          </w:p>
        </w:tc>
      </w:tr>
      <w:tr w:rsidR="001E726D" w:rsidRPr="00F304BE" w14:paraId="68F9513B" w14:textId="77777777" w:rsidTr="00C96339">
        <w:tc>
          <w:tcPr>
            <w:tcW w:w="9789" w:type="dxa"/>
            <w:gridSpan w:val="10"/>
          </w:tcPr>
          <w:p w14:paraId="31140B11" w14:textId="77777777" w:rsidR="001E726D" w:rsidRPr="00F304BE" w:rsidRDefault="001E726D" w:rsidP="00C96339">
            <w:pPr>
              <w:spacing w:before="120" w:after="120"/>
              <w:jc w:val="both"/>
              <w:rPr>
                <w:sz w:val="16"/>
                <w:szCs w:val="16"/>
              </w:rPr>
            </w:pPr>
          </w:p>
        </w:tc>
      </w:tr>
      <w:tr w:rsidR="001E726D" w:rsidRPr="00F304BE" w14:paraId="35B06A69" w14:textId="77777777" w:rsidTr="00C96339">
        <w:tc>
          <w:tcPr>
            <w:tcW w:w="825" w:type="dxa"/>
          </w:tcPr>
          <w:p w14:paraId="3FAE3E44" w14:textId="77777777" w:rsidR="001E726D" w:rsidRPr="00F304BE" w:rsidRDefault="001E726D" w:rsidP="00C96339">
            <w:pPr>
              <w:spacing w:before="120" w:after="120"/>
              <w:jc w:val="both"/>
              <w:rPr>
                <w:sz w:val="16"/>
                <w:szCs w:val="16"/>
              </w:rPr>
            </w:pPr>
            <w:r w:rsidRPr="00F304BE">
              <w:rPr>
                <w:sz w:val="16"/>
                <w:szCs w:val="16"/>
              </w:rPr>
              <w:t>DNI:</w:t>
            </w:r>
          </w:p>
        </w:tc>
        <w:tc>
          <w:tcPr>
            <w:tcW w:w="2397" w:type="dxa"/>
            <w:gridSpan w:val="3"/>
          </w:tcPr>
          <w:p w14:paraId="1A979DE2" w14:textId="77777777" w:rsidR="001E726D" w:rsidRPr="00F304BE" w:rsidRDefault="001E726D" w:rsidP="00C96339">
            <w:pPr>
              <w:spacing w:before="120" w:after="120"/>
              <w:jc w:val="both"/>
              <w:rPr>
                <w:sz w:val="16"/>
                <w:szCs w:val="16"/>
              </w:rPr>
            </w:pPr>
          </w:p>
        </w:tc>
        <w:tc>
          <w:tcPr>
            <w:tcW w:w="3281" w:type="dxa"/>
            <w:gridSpan w:val="4"/>
          </w:tcPr>
          <w:p w14:paraId="45909F26" w14:textId="77777777" w:rsidR="001E726D" w:rsidRPr="00F304BE" w:rsidRDefault="001E726D" w:rsidP="00C96339">
            <w:pPr>
              <w:spacing w:before="120" w:after="120"/>
              <w:jc w:val="both"/>
              <w:rPr>
                <w:sz w:val="16"/>
                <w:szCs w:val="16"/>
              </w:rPr>
            </w:pPr>
            <w:r w:rsidRPr="00F304BE">
              <w:rPr>
                <w:sz w:val="16"/>
                <w:szCs w:val="16"/>
              </w:rPr>
              <w:t>CATEGORIA PROFESIONAL:</w:t>
            </w:r>
          </w:p>
        </w:tc>
        <w:tc>
          <w:tcPr>
            <w:tcW w:w="3286" w:type="dxa"/>
            <w:gridSpan w:val="2"/>
          </w:tcPr>
          <w:p w14:paraId="5836498C" w14:textId="77777777" w:rsidR="001E726D" w:rsidRPr="00F304BE" w:rsidRDefault="001E726D" w:rsidP="00C96339">
            <w:pPr>
              <w:spacing w:before="120" w:after="120"/>
              <w:jc w:val="both"/>
              <w:rPr>
                <w:sz w:val="16"/>
                <w:szCs w:val="16"/>
              </w:rPr>
            </w:pPr>
          </w:p>
        </w:tc>
      </w:tr>
      <w:tr w:rsidR="001E726D" w:rsidRPr="00F304BE" w14:paraId="5AB5B150" w14:textId="77777777" w:rsidTr="00C96339">
        <w:tc>
          <w:tcPr>
            <w:tcW w:w="4758" w:type="dxa"/>
            <w:gridSpan w:val="6"/>
          </w:tcPr>
          <w:p w14:paraId="4BEEFCDC" w14:textId="77777777" w:rsidR="001E726D" w:rsidRPr="00F304BE" w:rsidRDefault="001E726D" w:rsidP="00C96339">
            <w:pPr>
              <w:spacing w:before="120" w:after="120"/>
              <w:jc w:val="both"/>
              <w:rPr>
                <w:sz w:val="16"/>
                <w:szCs w:val="16"/>
              </w:rPr>
            </w:pPr>
            <w:r w:rsidRPr="00F304BE">
              <w:rPr>
                <w:sz w:val="16"/>
                <w:szCs w:val="16"/>
              </w:rPr>
              <w:t>ESTRUCTURA DE ORIGEN</w:t>
            </w:r>
          </w:p>
        </w:tc>
        <w:tc>
          <w:tcPr>
            <w:tcW w:w="5031" w:type="dxa"/>
            <w:gridSpan w:val="4"/>
          </w:tcPr>
          <w:p w14:paraId="2A675F09" w14:textId="77777777" w:rsidR="001E726D" w:rsidRPr="00F304BE" w:rsidRDefault="001E726D" w:rsidP="00C96339">
            <w:pPr>
              <w:spacing w:before="120" w:after="120"/>
              <w:jc w:val="both"/>
              <w:rPr>
                <w:sz w:val="16"/>
                <w:szCs w:val="16"/>
              </w:rPr>
            </w:pPr>
          </w:p>
        </w:tc>
      </w:tr>
    </w:tbl>
    <w:p w14:paraId="07602A20" w14:textId="77777777" w:rsidR="001E726D" w:rsidRDefault="001E726D" w:rsidP="001E726D">
      <w:pPr>
        <w:jc w:val="both"/>
      </w:pPr>
    </w:p>
    <w:p w14:paraId="0F3CBBDC" w14:textId="77777777" w:rsidR="001E726D" w:rsidRDefault="001E726D" w:rsidP="001E726D">
      <w:pPr>
        <w:jc w:val="both"/>
      </w:pPr>
      <w:r w:rsidRPr="00CC323B">
        <w:rPr>
          <w:rFonts w:ascii="Arial" w:hAnsi="Arial" w:cs="Arial"/>
          <w:b/>
        </w:rPr>
        <w:t>MIEM</w:t>
      </w:r>
      <w:r w:rsidR="00302BAF">
        <w:rPr>
          <w:rFonts w:ascii="Arial" w:hAnsi="Arial" w:cs="Arial"/>
          <w:b/>
        </w:rPr>
        <w:t>BROS DEL INSTITUTO</w:t>
      </w:r>
      <w:r w:rsidRPr="00CC323B">
        <w:rPr>
          <w:rFonts w:ascii="Arial" w:hAnsi="Arial" w:cs="Arial"/>
          <w:b/>
        </w:rPr>
        <w:t xml:space="preserve"> PROPUESTO</w:t>
      </w:r>
      <w:r>
        <w:t xml:space="preserve"> </w:t>
      </w:r>
      <w:r w:rsidRPr="00CC323B">
        <w:rPr>
          <w:rFonts w:ascii="Arial" w:hAnsi="Arial" w:cs="Arial"/>
          <w:i/>
          <w:sz w:val="22"/>
          <w:szCs w:val="22"/>
        </w:rPr>
        <w:t>(añadir tantas filas como sea necesario)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7"/>
        <w:gridCol w:w="1539"/>
        <w:gridCol w:w="2779"/>
        <w:gridCol w:w="1669"/>
      </w:tblGrid>
      <w:tr w:rsidR="001E726D" w14:paraId="241F86A0" w14:textId="77777777" w:rsidTr="00C96339">
        <w:tc>
          <w:tcPr>
            <w:tcW w:w="3528" w:type="dxa"/>
          </w:tcPr>
          <w:p w14:paraId="27FF9D2C" w14:textId="77777777" w:rsidR="001E726D" w:rsidRPr="00F304BE" w:rsidRDefault="001E726D" w:rsidP="00C96339">
            <w:pPr>
              <w:spacing w:before="120" w:after="120"/>
              <w:jc w:val="both"/>
              <w:rPr>
                <w:sz w:val="20"/>
                <w:szCs w:val="20"/>
              </w:rPr>
            </w:pPr>
            <w:r w:rsidRPr="00F304BE">
              <w:rPr>
                <w:sz w:val="20"/>
                <w:szCs w:val="20"/>
              </w:rPr>
              <w:t>NOMBRE Y APELLIDOS</w:t>
            </w:r>
          </w:p>
        </w:tc>
        <w:tc>
          <w:tcPr>
            <w:tcW w:w="1620" w:type="dxa"/>
          </w:tcPr>
          <w:p w14:paraId="143D67F2" w14:textId="77777777" w:rsidR="001E726D" w:rsidRPr="00F304BE" w:rsidRDefault="001E726D" w:rsidP="00C96339">
            <w:pPr>
              <w:spacing w:before="120" w:after="120"/>
              <w:jc w:val="both"/>
              <w:rPr>
                <w:sz w:val="20"/>
                <w:szCs w:val="20"/>
              </w:rPr>
            </w:pPr>
            <w:r w:rsidRPr="00F304BE">
              <w:rPr>
                <w:sz w:val="20"/>
                <w:szCs w:val="20"/>
              </w:rPr>
              <w:t>DNI</w:t>
            </w:r>
          </w:p>
        </w:tc>
        <w:tc>
          <w:tcPr>
            <w:tcW w:w="2880" w:type="dxa"/>
          </w:tcPr>
          <w:p w14:paraId="12C962EB" w14:textId="77777777" w:rsidR="001E726D" w:rsidRPr="00F304BE" w:rsidRDefault="001E726D" w:rsidP="00C96339">
            <w:pPr>
              <w:spacing w:before="120" w:after="120"/>
              <w:jc w:val="both"/>
              <w:rPr>
                <w:sz w:val="20"/>
                <w:szCs w:val="20"/>
              </w:rPr>
            </w:pPr>
            <w:r w:rsidRPr="00F304BE">
              <w:rPr>
                <w:sz w:val="20"/>
                <w:szCs w:val="20"/>
              </w:rPr>
              <w:t>CATEGORÍA PROFESIONAL</w:t>
            </w:r>
          </w:p>
        </w:tc>
        <w:tc>
          <w:tcPr>
            <w:tcW w:w="1750" w:type="dxa"/>
          </w:tcPr>
          <w:p w14:paraId="52E48718" w14:textId="77777777" w:rsidR="001E726D" w:rsidRPr="00F304BE" w:rsidRDefault="001E726D" w:rsidP="00C96339">
            <w:pPr>
              <w:spacing w:before="120" w:after="120"/>
              <w:jc w:val="both"/>
              <w:rPr>
                <w:sz w:val="20"/>
                <w:szCs w:val="20"/>
              </w:rPr>
            </w:pPr>
            <w:r w:rsidRPr="00F304BE">
              <w:rPr>
                <w:sz w:val="20"/>
                <w:szCs w:val="20"/>
              </w:rPr>
              <w:t>Firma</w:t>
            </w:r>
          </w:p>
        </w:tc>
      </w:tr>
      <w:tr w:rsidR="001E726D" w14:paraId="4D3FD612" w14:textId="77777777" w:rsidTr="00C96339">
        <w:tc>
          <w:tcPr>
            <w:tcW w:w="3528" w:type="dxa"/>
          </w:tcPr>
          <w:p w14:paraId="687C78F8" w14:textId="77777777" w:rsidR="001E726D" w:rsidRPr="00F304BE" w:rsidRDefault="001E726D" w:rsidP="00C96339">
            <w:pPr>
              <w:spacing w:before="120"/>
              <w:jc w:val="both"/>
              <w:rPr>
                <w:sz w:val="20"/>
                <w:szCs w:val="20"/>
              </w:rPr>
            </w:pPr>
          </w:p>
        </w:tc>
        <w:tc>
          <w:tcPr>
            <w:tcW w:w="1620" w:type="dxa"/>
          </w:tcPr>
          <w:p w14:paraId="0A39C1ED" w14:textId="77777777" w:rsidR="001E726D" w:rsidRPr="00F304BE" w:rsidRDefault="001E726D" w:rsidP="00C96339">
            <w:pPr>
              <w:spacing w:before="120"/>
              <w:jc w:val="both"/>
              <w:rPr>
                <w:sz w:val="20"/>
                <w:szCs w:val="20"/>
              </w:rPr>
            </w:pPr>
          </w:p>
        </w:tc>
        <w:tc>
          <w:tcPr>
            <w:tcW w:w="2880" w:type="dxa"/>
          </w:tcPr>
          <w:p w14:paraId="64D14FED" w14:textId="77777777" w:rsidR="001E726D" w:rsidRPr="00F304BE" w:rsidRDefault="001E726D" w:rsidP="00C96339">
            <w:pPr>
              <w:spacing w:before="120"/>
              <w:jc w:val="both"/>
              <w:rPr>
                <w:sz w:val="20"/>
                <w:szCs w:val="20"/>
              </w:rPr>
            </w:pPr>
          </w:p>
        </w:tc>
        <w:tc>
          <w:tcPr>
            <w:tcW w:w="1750" w:type="dxa"/>
          </w:tcPr>
          <w:p w14:paraId="4CF42518" w14:textId="77777777" w:rsidR="001E726D" w:rsidRPr="00F304BE" w:rsidRDefault="001E726D" w:rsidP="00C96339">
            <w:pPr>
              <w:spacing w:before="120"/>
              <w:jc w:val="both"/>
              <w:rPr>
                <w:sz w:val="20"/>
                <w:szCs w:val="20"/>
              </w:rPr>
            </w:pPr>
          </w:p>
        </w:tc>
      </w:tr>
      <w:tr w:rsidR="001E726D" w14:paraId="5EE9993B" w14:textId="77777777" w:rsidTr="00C96339">
        <w:tc>
          <w:tcPr>
            <w:tcW w:w="3528" w:type="dxa"/>
          </w:tcPr>
          <w:p w14:paraId="25044DE7" w14:textId="77777777" w:rsidR="001E726D" w:rsidRPr="00F304BE" w:rsidRDefault="001E726D" w:rsidP="00C96339">
            <w:pPr>
              <w:spacing w:before="120"/>
              <w:jc w:val="both"/>
              <w:rPr>
                <w:sz w:val="20"/>
                <w:szCs w:val="20"/>
              </w:rPr>
            </w:pPr>
          </w:p>
        </w:tc>
        <w:tc>
          <w:tcPr>
            <w:tcW w:w="1620" w:type="dxa"/>
          </w:tcPr>
          <w:p w14:paraId="312D56D5" w14:textId="77777777" w:rsidR="001E726D" w:rsidRPr="00F304BE" w:rsidRDefault="001E726D" w:rsidP="00C96339">
            <w:pPr>
              <w:spacing w:before="120"/>
              <w:jc w:val="both"/>
              <w:rPr>
                <w:sz w:val="20"/>
                <w:szCs w:val="20"/>
              </w:rPr>
            </w:pPr>
          </w:p>
        </w:tc>
        <w:tc>
          <w:tcPr>
            <w:tcW w:w="2880" w:type="dxa"/>
          </w:tcPr>
          <w:p w14:paraId="336900E5" w14:textId="77777777" w:rsidR="001E726D" w:rsidRPr="00F304BE" w:rsidRDefault="001E726D" w:rsidP="00C96339">
            <w:pPr>
              <w:spacing w:before="120"/>
              <w:jc w:val="both"/>
              <w:rPr>
                <w:sz w:val="20"/>
                <w:szCs w:val="20"/>
              </w:rPr>
            </w:pPr>
          </w:p>
        </w:tc>
        <w:tc>
          <w:tcPr>
            <w:tcW w:w="1750" w:type="dxa"/>
          </w:tcPr>
          <w:p w14:paraId="5E543106" w14:textId="77777777" w:rsidR="001E726D" w:rsidRPr="00F304BE" w:rsidRDefault="001E726D" w:rsidP="00C96339">
            <w:pPr>
              <w:spacing w:before="120"/>
              <w:jc w:val="both"/>
              <w:rPr>
                <w:sz w:val="20"/>
                <w:szCs w:val="20"/>
              </w:rPr>
            </w:pPr>
          </w:p>
        </w:tc>
      </w:tr>
      <w:tr w:rsidR="001E726D" w14:paraId="76A5C861" w14:textId="77777777" w:rsidTr="00C96339">
        <w:tc>
          <w:tcPr>
            <w:tcW w:w="3528" w:type="dxa"/>
          </w:tcPr>
          <w:p w14:paraId="42A85569" w14:textId="77777777" w:rsidR="001E726D" w:rsidRPr="00F304BE" w:rsidRDefault="001E726D" w:rsidP="00C96339">
            <w:pPr>
              <w:spacing w:before="120"/>
              <w:jc w:val="both"/>
              <w:rPr>
                <w:sz w:val="20"/>
                <w:szCs w:val="20"/>
              </w:rPr>
            </w:pPr>
          </w:p>
        </w:tc>
        <w:tc>
          <w:tcPr>
            <w:tcW w:w="1620" w:type="dxa"/>
          </w:tcPr>
          <w:p w14:paraId="4EE162FA" w14:textId="77777777" w:rsidR="001E726D" w:rsidRPr="00F304BE" w:rsidRDefault="001E726D" w:rsidP="00C96339">
            <w:pPr>
              <w:spacing w:before="120"/>
              <w:jc w:val="both"/>
              <w:rPr>
                <w:sz w:val="20"/>
                <w:szCs w:val="20"/>
              </w:rPr>
            </w:pPr>
          </w:p>
        </w:tc>
        <w:tc>
          <w:tcPr>
            <w:tcW w:w="2880" w:type="dxa"/>
          </w:tcPr>
          <w:p w14:paraId="379EF5C0" w14:textId="77777777" w:rsidR="001E726D" w:rsidRPr="00F304BE" w:rsidRDefault="001E726D" w:rsidP="00C96339">
            <w:pPr>
              <w:spacing w:before="120"/>
              <w:jc w:val="both"/>
              <w:rPr>
                <w:sz w:val="20"/>
                <w:szCs w:val="20"/>
              </w:rPr>
            </w:pPr>
          </w:p>
        </w:tc>
        <w:tc>
          <w:tcPr>
            <w:tcW w:w="1750" w:type="dxa"/>
          </w:tcPr>
          <w:p w14:paraId="684693ED" w14:textId="77777777" w:rsidR="001E726D" w:rsidRPr="00F304BE" w:rsidRDefault="001E726D" w:rsidP="00C96339">
            <w:pPr>
              <w:spacing w:before="120"/>
              <w:jc w:val="both"/>
              <w:rPr>
                <w:sz w:val="20"/>
                <w:szCs w:val="20"/>
              </w:rPr>
            </w:pPr>
          </w:p>
        </w:tc>
      </w:tr>
      <w:tr w:rsidR="001E726D" w14:paraId="3EF38CE4" w14:textId="77777777" w:rsidTr="00C96339">
        <w:tc>
          <w:tcPr>
            <w:tcW w:w="3528" w:type="dxa"/>
          </w:tcPr>
          <w:p w14:paraId="510536E9" w14:textId="77777777" w:rsidR="001E726D" w:rsidRPr="00F304BE" w:rsidRDefault="001E726D" w:rsidP="00C96339">
            <w:pPr>
              <w:spacing w:before="120"/>
              <w:jc w:val="both"/>
              <w:rPr>
                <w:sz w:val="20"/>
                <w:szCs w:val="20"/>
              </w:rPr>
            </w:pPr>
          </w:p>
        </w:tc>
        <w:tc>
          <w:tcPr>
            <w:tcW w:w="1620" w:type="dxa"/>
          </w:tcPr>
          <w:p w14:paraId="50186448" w14:textId="77777777" w:rsidR="001E726D" w:rsidRPr="00F304BE" w:rsidRDefault="001E726D" w:rsidP="00C96339">
            <w:pPr>
              <w:spacing w:before="120"/>
              <w:jc w:val="both"/>
              <w:rPr>
                <w:sz w:val="20"/>
                <w:szCs w:val="20"/>
              </w:rPr>
            </w:pPr>
          </w:p>
        </w:tc>
        <w:tc>
          <w:tcPr>
            <w:tcW w:w="2880" w:type="dxa"/>
          </w:tcPr>
          <w:p w14:paraId="52CBFD9D" w14:textId="77777777" w:rsidR="001E726D" w:rsidRPr="00F304BE" w:rsidRDefault="001E726D" w:rsidP="00C96339">
            <w:pPr>
              <w:spacing w:before="120"/>
              <w:jc w:val="both"/>
              <w:rPr>
                <w:sz w:val="20"/>
                <w:szCs w:val="20"/>
              </w:rPr>
            </w:pPr>
          </w:p>
        </w:tc>
        <w:tc>
          <w:tcPr>
            <w:tcW w:w="1750" w:type="dxa"/>
          </w:tcPr>
          <w:p w14:paraId="76CD599B" w14:textId="77777777" w:rsidR="001E726D" w:rsidRPr="00F304BE" w:rsidRDefault="001E726D" w:rsidP="00C96339">
            <w:pPr>
              <w:spacing w:before="120"/>
              <w:jc w:val="both"/>
              <w:rPr>
                <w:sz w:val="20"/>
                <w:szCs w:val="20"/>
              </w:rPr>
            </w:pPr>
          </w:p>
        </w:tc>
      </w:tr>
      <w:tr w:rsidR="001E726D" w14:paraId="6A4ADF8E" w14:textId="77777777" w:rsidTr="00C96339">
        <w:tc>
          <w:tcPr>
            <w:tcW w:w="3528" w:type="dxa"/>
          </w:tcPr>
          <w:p w14:paraId="2070CACA" w14:textId="77777777" w:rsidR="001E726D" w:rsidRPr="00F304BE" w:rsidRDefault="001E726D" w:rsidP="00C96339">
            <w:pPr>
              <w:spacing w:before="120"/>
              <w:jc w:val="both"/>
              <w:rPr>
                <w:sz w:val="20"/>
                <w:szCs w:val="20"/>
              </w:rPr>
            </w:pPr>
          </w:p>
        </w:tc>
        <w:tc>
          <w:tcPr>
            <w:tcW w:w="1620" w:type="dxa"/>
          </w:tcPr>
          <w:p w14:paraId="2220778F" w14:textId="77777777" w:rsidR="001E726D" w:rsidRPr="00F304BE" w:rsidRDefault="001E726D" w:rsidP="00C96339">
            <w:pPr>
              <w:spacing w:before="120"/>
              <w:jc w:val="both"/>
              <w:rPr>
                <w:sz w:val="20"/>
                <w:szCs w:val="20"/>
              </w:rPr>
            </w:pPr>
          </w:p>
        </w:tc>
        <w:tc>
          <w:tcPr>
            <w:tcW w:w="2880" w:type="dxa"/>
          </w:tcPr>
          <w:p w14:paraId="52976A10" w14:textId="77777777" w:rsidR="001E726D" w:rsidRPr="00F304BE" w:rsidRDefault="001E726D" w:rsidP="00C96339">
            <w:pPr>
              <w:spacing w:before="120"/>
              <w:jc w:val="both"/>
              <w:rPr>
                <w:sz w:val="20"/>
                <w:szCs w:val="20"/>
              </w:rPr>
            </w:pPr>
          </w:p>
        </w:tc>
        <w:tc>
          <w:tcPr>
            <w:tcW w:w="1750" w:type="dxa"/>
          </w:tcPr>
          <w:p w14:paraId="15CCBBBC" w14:textId="77777777" w:rsidR="001E726D" w:rsidRPr="00F304BE" w:rsidRDefault="001E726D" w:rsidP="00C96339">
            <w:pPr>
              <w:spacing w:before="120"/>
              <w:jc w:val="both"/>
              <w:rPr>
                <w:sz w:val="20"/>
                <w:szCs w:val="20"/>
              </w:rPr>
            </w:pPr>
          </w:p>
        </w:tc>
      </w:tr>
    </w:tbl>
    <w:p w14:paraId="556F36A2" w14:textId="77777777" w:rsidR="00F77872" w:rsidRDefault="00F77872" w:rsidP="001E726D">
      <w:pPr>
        <w:jc w:val="both"/>
      </w:pPr>
    </w:p>
    <w:p w14:paraId="268FBBD8" w14:textId="77777777" w:rsidR="001E726D" w:rsidRDefault="00F77872" w:rsidP="001E726D">
      <w:pPr>
        <w:jc w:val="both"/>
      </w:pPr>
      <w:r>
        <w:br w:type="page"/>
      </w:r>
      <w:r w:rsidR="001E726D" w:rsidRPr="00CC323B">
        <w:rPr>
          <w:rFonts w:ascii="Arial" w:hAnsi="Arial" w:cs="Arial"/>
          <w:b/>
        </w:rPr>
        <w:lastRenderedPageBreak/>
        <w:t xml:space="preserve">INDICADORES </w:t>
      </w:r>
      <w:r w:rsidR="001E726D" w:rsidRPr="00CC323B">
        <w:rPr>
          <w:rFonts w:ascii="Arial" w:hAnsi="Arial" w:cs="Arial"/>
          <w:i/>
          <w:sz w:val="22"/>
          <w:szCs w:val="22"/>
        </w:rPr>
        <w:t>(artículo 36 Reglamento para las Estructuras de Investigación, Desarrollo e Innovación en la UPV)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24"/>
        <w:gridCol w:w="2520"/>
      </w:tblGrid>
      <w:tr w:rsidR="001E726D" w14:paraId="19153B01" w14:textId="77777777" w:rsidTr="00C96339">
        <w:tc>
          <w:tcPr>
            <w:tcW w:w="9778" w:type="dxa"/>
            <w:gridSpan w:val="2"/>
          </w:tcPr>
          <w:p w14:paraId="732622E2" w14:textId="77777777" w:rsidR="001E726D" w:rsidRPr="00F304BE" w:rsidRDefault="001E726D" w:rsidP="00C96339">
            <w:pPr>
              <w:spacing w:before="120" w:after="120"/>
              <w:jc w:val="center"/>
              <w:rPr>
                <w:b/>
                <w:sz w:val="20"/>
                <w:szCs w:val="20"/>
              </w:rPr>
            </w:pPr>
            <w:r w:rsidRPr="00F304BE">
              <w:rPr>
                <w:b/>
                <w:sz w:val="20"/>
                <w:szCs w:val="20"/>
              </w:rPr>
              <w:t>DE RECURSOS HUMANOS</w:t>
            </w:r>
          </w:p>
        </w:tc>
      </w:tr>
      <w:tr w:rsidR="001E726D" w14:paraId="5CDFF650" w14:textId="77777777" w:rsidTr="00C96339">
        <w:tc>
          <w:tcPr>
            <w:tcW w:w="7128" w:type="dxa"/>
          </w:tcPr>
          <w:p w14:paraId="5E85556D" w14:textId="77777777" w:rsidR="001E726D" w:rsidRPr="00F304BE" w:rsidRDefault="001E726D" w:rsidP="00C96339">
            <w:pPr>
              <w:jc w:val="both"/>
              <w:rPr>
                <w:b/>
                <w:sz w:val="20"/>
                <w:szCs w:val="20"/>
              </w:rPr>
            </w:pPr>
            <w:r w:rsidRPr="00F304BE">
              <w:rPr>
                <w:b/>
                <w:sz w:val="20"/>
                <w:szCs w:val="20"/>
              </w:rPr>
              <w:t>Número Total de Miembros</w:t>
            </w:r>
          </w:p>
        </w:tc>
        <w:tc>
          <w:tcPr>
            <w:tcW w:w="2650" w:type="dxa"/>
          </w:tcPr>
          <w:p w14:paraId="3C2B1C0D" w14:textId="77777777" w:rsidR="001E726D" w:rsidRPr="00F304BE" w:rsidRDefault="001E726D" w:rsidP="00C96339">
            <w:pPr>
              <w:jc w:val="both"/>
              <w:rPr>
                <w:b/>
                <w:sz w:val="20"/>
                <w:szCs w:val="20"/>
              </w:rPr>
            </w:pPr>
          </w:p>
        </w:tc>
      </w:tr>
      <w:tr w:rsidR="001E726D" w14:paraId="5C7C3054" w14:textId="77777777" w:rsidTr="00C96339">
        <w:tc>
          <w:tcPr>
            <w:tcW w:w="7128" w:type="dxa"/>
          </w:tcPr>
          <w:p w14:paraId="16F941DE" w14:textId="77777777" w:rsidR="001E726D" w:rsidRPr="00F304BE" w:rsidRDefault="001E726D" w:rsidP="004410B9">
            <w:pPr>
              <w:jc w:val="both"/>
              <w:rPr>
                <w:b/>
                <w:sz w:val="20"/>
                <w:szCs w:val="20"/>
              </w:rPr>
            </w:pPr>
            <w:r w:rsidRPr="00F304BE">
              <w:rPr>
                <w:b/>
                <w:sz w:val="20"/>
                <w:szCs w:val="20"/>
              </w:rPr>
              <w:t xml:space="preserve">Número de </w:t>
            </w:r>
            <w:r w:rsidR="004410B9">
              <w:rPr>
                <w:b/>
                <w:sz w:val="20"/>
                <w:szCs w:val="20"/>
              </w:rPr>
              <w:t>Investigadores</w:t>
            </w:r>
          </w:p>
        </w:tc>
        <w:tc>
          <w:tcPr>
            <w:tcW w:w="2650" w:type="dxa"/>
          </w:tcPr>
          <w:p w14:paraId="73609D37" w14:textId="77777777" w:rsidR="001E726D" w:rsidRPr="00F304BE" w:rsidRDefault="001E726D" w:rsidP="00C96339">
            <w:pPr>
              <w:jc w:val="both"/>
              <w:rPr>
                <w:b/>
                <w:sz w:val="20"/>
                <w:szCs w:val="20"/>
              </w:rPr>
            </w:pPr>
          </w:p>
        </w:tc>
      </w:tr>
      <w:tr w:rsidR="001E726D" w14:paraId="0A959D76" w14:textId="77777777" w:rsidTr="00C96339">
        <w:tc>
          <w:tcPr>
            <w:tcW w:w="7128" w:type="dxa"/>
          </w:tcPr>
          <w:p w14:paraId="2356EF58" w14:textId="77777777" w:rsidR="001E726D" w:rsidRPr="00F304BE" w:rsidRDefault="001E726D" w:rsidP="004410B9">
            <w:pPr>
              <w:jc w:val="both"/>
              <w:rPr>
                <w:b/>
                <w:sz w:val="20"/>
                <w:szCs w:val="20"/>
              </w:rPr>
            </w:pPr>
            <w:r w:rsidRPr="00F304BE">
              <w:rPr>
                <w:b/>
                <w:sz w:val="20"/>
                <w:szCs w:val="20"/>
              </w:rPr>
              <w:t xml:space="preserve">Número de </w:t>
            </w:r>
            <w:r w:rsidR="004410B9">
              <w:rPr>
                <w:b/>
                <w:sz w:val="20"/>
                <w:szCs w:val="20"/>
              </w:rPr>
              <w:t>PDIs</w:t>
            </w:r>
          </w:p>
        </w:tc>
        <w:tc>
          <w:tcPr>
            <w:tcW w:w="2650" w:type="dxa"/>
          </w:tcPr>
          <w:p w14:paraId="5928BADD" w14:textId="77777777" w:rsidR="001E726D" w:rsidRPr="00F304BE" w:rsidRDefault="001E726D" w:rsidP="00C96339">
            <w:pPr>
              <w:jc w:val="both"/>
              <w:rPr>
                <w:b/>
                <w:sz w:val="20"/>
                <w:szCs w:val="20"/>
              </w:rPr>
            </w:pPr>
          </w:p>
        </w:tc>
      </w:tr>
      <w:tr w:rsidR="001E726D" w14:paraId="0A4AC28B" w14:textId="77777777" w:rsidTr="00C96339">
        <w:tc>
          <w:tcPr>
            <w:tcW w:w="7128" w:type="dxa"/>
          </w:tcPr>
          <w:p w14:paraId="28C65DEF" w14:textId="77777777" w:rsidR="001E726D" w:rsidRPr="00F304BE" w:rsidRDefault="004410B9" w:rsidP="00C96339">
            <w:pPr>
              <w:jc w:val="both"/>
              <w:rPr>
                <w:b/>
                <w:sz w:val="20"/>
                <w:szCs w:val="20"/>
              </w:rPr>
            </w:pPr>
            <w:r>
              <w:rPr>
                <w:b/>
                <w:sz w:val="20"/>
                <w:szCs w:val="20"/>
              </w:rPr>
              <w:t>Número de D</w:t>
            </w:r>
            <w:r w:rsidR="001E726D" w:rsidRPr="00F304BE">
              <w:rPr>
                <w:b/>
                <w:sz w:val="20"/>
                <w:szCs w:val="20"/>
              </w:rPr>
              <w:t>octores</w:t>
            </w:r>
          </w:p>
        </w:tc>
        <w:tc>
          <w:tcPr>
            <w:tcW w:w="2650" w:type="dxa"/>
          </w:tcPr>
          <w:p w14:paraId="5D0E57CA" w14:textId="77777777" w:rsidR="001E726D" w:rsidRPr="00F304BE" w:rsidRDefault="001E726D" w:rsidP="00C96339">
            <w:pPr>
              <w:jc w:val="both"/>
              <w:rPr>
                <w:b/>
                <w:sz w:val="20"/>
                <w:szCs w:val="20"/>
              </w:rPr>
            </w:pPr>
          </w:p>
        </w:tc>
      </w:tr>
      <w:tr w:rsidR="001E726D" w14:paraId="740BC27D" w14:textId="77777777" w:rsidTr="00C96339">
        <w:tc>
          <w:tcPr>
            <w:tcW w:w="9778" w:type="dxa"/>
            <w:gridSpan w:val="2"/>
          </w:tcPr>
          <w:p w14:paraId="71160005" w14:textId="77777777" w:rsidR="001E726D" w:rsidRPr="004410B9" w:rsidRDefault="001E726D" w:rsidP="004410B9">
            <w:pPr>
              <w:spacing w:before="120" w:after="120"/>
              <w:jc w:val="center"/>
              <w:rPr>
                <w:b/>
                <w:sz w:val="20"/>
                <w:szCs w:val="20"/>
              </w:rPr>
            </w:pPr>
            <w:r w:rsidRPr="00F304BE">
              <w:rPr>
                <w:b/>
                <w:sz w:val="20"/>
                <w:szCs w:val="20"/>
              </w:rPr>
              <w:t>DE PRODUCCIÓN CIENTÍFICA (I+D+I)</w:t>
            </w:r>
          </w:p>
        </w:tc>
      </w:tr>
      <w:tr w:rsidR="001E726D" w14:paraId="35641A43" w14:textId="77777777" w:rsidTr="00C96339">
        <w:tc>
          <w:tcPr>
            <w:tcW w:w="7128" w:type="dxa"/>
          </w:tcPr>
          <w:p w14:paraId="02312D39" w14:textId="77777777" w:rsidR="001E726D" w:rsidRPr="00F304BE" w:rsidRDefault="001E726D" w:rsidP="00C96339">
            <w:pPr>
              <w:jc w:val="both"/>
              <w:rPr>
                <w:b/>
                <w:sz w:val="20"/>
                <w:szCs w:val="20"/>
              </w:rPr>
            </w:pPr>
            <w:r w:rsidRPr="00F304BE">
              <w:rPr>
                <w:b/>
                <w:sz w:val="20"/>
                <w:szCs w:val="20"/>
              </w:rPr>
              <w:t>Número de Sexenios</w:t>
            </w:r>
          </w:p>
        </w:tc>
        <w:tc>
          <w:tcPr>
            <w:tcW w:w="2650" w:type="dxa"/>
          </w:tcPr>
          <w:p w14:paraId="33A0A844" w14:textId="77777777" w:rsidR="001E726D" w:rsidRPr="00F304BE" w:rsidRDefault="001E726D" w:rsidP="00C96339">
            <w:pPr>
              <w:jc w:val="both"/>
              <w:rPr>
                <w:b/>
                <w:sz w:val="20"/>
                <w:szCs w:val="20"/>
              </w:rPr>
            </w:pPr>
          </w:p>
        </w:tc>
      </w:tr>
      <w:tr w:rsidR="001E726D" w14:paraId="6E5471A2" w14:textId="77777777" w:rsidTr="00C96339">
        <w:tc>
          <w:tcPr>
            <w:tcW w:w="7128" w:type="dxa"/>
          </w:tcPr>
          <w:p w14:paraId="5C5059D9" w14:textId="77777777" w:rsidR="001E726D" w:rsidRPr="00F304BE" w:rsidRDefault="001E726D" w:rsidP="004410B9">
            <w:pPr>
              <w:jc w:val="both"/>
              <w:rPr>
                <w:b/>
                <w:sz w:val="20"/>
                <w:szCs w:val="20"/>
              </w:rPr>
            </w:pPr>
            <w:r w:rsidRPr="00F304BE">
              <w:rPr>
                <w:b/>
                <w:sz w:val="20"/>
                <w:szCs w:val="20"/>
              </w:rPr>
              <w:t>VAIP d</w:t>
            </w:r>
            <w:r w:rsidR="004410B9">
              <w:rPr>
                <w:b/>
                <w:sz w:val="20"/>
                <w:szCs w:val="20"/>
              </w:rPr>
              <w:t xml:space="preserve">e la Estructura de Investigación </w:t>
            </w:r>
            <w:r w:rsidR="004410B9">
              <w:rPr>
                <w:sz w:val="16"/>
                <w:szCs w:val="16"/>
              </w:rPr>
              <w:t>(referido</w:t>
            </w:r>
            <w:r w:rsidR="004410B9" w:rsidRPr="00F304BE">
              <w:rPr>
                <w:sz w:val="16"/>
                <w:szCs w:val="16"/>
              </w:rPr>
              <w:t xml:space="preserve"> al último año)</w:t>
            </w:r>
          </w:p>
        </w:tc>
        <w:tc>
          <w:tcPr>
            <w:tcW w:w="2650" w:type="dxa"/>
          </w:tcPr>
          <w:p w14:paraId="1193CE0D" w14:textId="77777777" w:rsidR="001E726D" w:rsidRPr="00F304BE" w:rsidRDefault="001E726D" w:rsidP="00C96339">
            <w:pPr>
              <w:jc w:val="both"/>
              <w:rPr>
                <w:b/>
                <w:sz w:val="20"/>
                <w:szCs w:val="20"/>
              </w:rPr>
            </w:pPr>
          </w:p>
        </w:tc>
      </w:tr>
      <w:tr w:rsidR="001E726D" w14:paraId="6FDF33E0" w14:textId="77777777" w:rsidTr="00C96339">
        <w:tc>
          <w:tcPr>
            <w:tcW w:w="7128" w:type="dxa"/>
          </w:tcPr>
          <w:p w14:paraId="3898346F" w14:textId="77777777" w:rsidR="001E726D" w:rsidRPr="00F304BE" w:rsidRDefault="001E726D" w:rsidP="00C96339">
            <w:pPr>
              <w:jc w:val="both"/>
              <w:rPr>
                <w:b/>
                <w:sz w:val="20"/>
                <w:szCs w:val="20"/>
              </w:rPr>
            </w:pPr>
            <w:r w:rsidRPr="00F304BE">
              <w:rPr>
                <w:b/>
                <w:sz w:val="20"/>
                <w:szCs w:val="20"/>
              </w:rPr>
              <w:t>VAIP por Investigador</w:t>
            </w:r>
          </w:p>
        </w:tc>
        <w:tc>
          <w:tcPr>
            <w:tcW w:w="2650" w:type="dxa"/>
          </w:tcPr>
          <w:p w14:paraId="42206569" w14:textId="77777777" w:rsidR="001E726D" w:rsidRPr="00F304BE" w:rsidRDefault="001E726D" w:rsidP="00C96339">
            <w:pPr>
              <w:jc w:val="both"/>
              <w:rPr>
                <w:b/>
                <w:sz w:val="20"/>
                <w:szCs w:val="20"/>
              </w:rPr>
            </w:pPr>
          </w:p>
        </w:tc>
      </w:tr>
      <w:tr w:rsidR="001E726D" w14:paraId="7DB17AAF" w14:textId="77777777" w:rsidTr="00C96339">
        <w:tc>
          <w:tcPr>
            <w:tcW w:w="7128" w:type="dxa"/>
          </w:tcPr>
          <w:p w14:paraId="60D60432" w14:textId="77777777" w:rsidR="001E726D" w:rsidRPr="00F304BE" w:rsidRDefault="001E726D" w:rsidP="004410B9">
            <w:pPr>
              <w:jc w:val="both"/>
              <w:rPr>
                <w:b/>
                <w:sz w:val="20"/>
                <w:szCs w:val="20"/>
              </w:rPr>
            </w:pPr>
            <w:r w:rsidRPr="00F304BE">
              <w:rPr>
                <w:b/>
                <w:sz w:val="20"/>
                <w:szCs w:val="20"/>
              </w:rPr>
              <w:t xml:space="preserve">VAIP por </w:t>
            </w:r>
            <w:r w:rsidR="004410B9">
              <w:rPr>
                <w:b/>
                <w:sz w:val="20"/>
                <w:szCs w:val="20"/>
              </w:rPr>
              <w:t>Miembro</w:t>
            </w:r>
          </w:p>
        </w:tc>
        <w:tc>
          <w:tcPr>
            <w:tcW w:w="2650" w:type="dxa"/>
          </w:tcPr>
          <w:p w14:paraId="0D6BDAB1" w14:textId="77777777" w:rsidR="001E726D" w:rsidRPr="00F304BE" w:rsidRDefault="001E726D" w:rsidP="00C96339">
            <w:pPr>
              <w:jc w:val="both"/>
              <w:rPr>
                <w:b/>
                <w:sz w:val="20"/>
                <w:szCs w:val="20"/>
              </w:rPr>
            </w:pPr>
          </w:p>
        </w:tc>
      </w:tr>
      <w:tr w:rsidR="001E726D" w14:paraId="07E96771" w14:textId="77777777" w:rsidTr="00C96339">
        <w:tc>
          <w:tcPr>
            <w:tcW w:w="9778" w:type="dxa"/>
            <w:gridSpan w:val="2"/>
          </w:tcPr>
          <w:p w14:paraId="1CBC893B" w14:textId="77777777" w:rsidR="001E726D" w:rsidRPr="004410B9" w:rsidRDefault="001E726D" w:rsidP="004410B9">
            <w:pPr>
              <w:spacing w:before="120" w:after="120"/>
              <w:jc w:val="center"/>
              <w:rPr>
                <w:b/>
                <w:sz w:val="20"/>
                <w:szCs w:val="20"/>
              </w:rPr>
            </w:pPr>
            <w:r w:rsidRPr="00F304BE">
              <w:rPr>
                <w:b/>
                <w:sz w:val="20"/>
                <w:szCs w:val="20"/>
              </w:rPr>
              <w:t>DE VOLUMEN DE ACTIVIDAD</w:t>
            </w:r>
          </w:p>
        </w:tc>
      </w:tr>
      <w:tr w:rsidR="001E726D" w14:paraId="18CF32D3" w14:textId="77777777" w:rsidTr="00C96339">
        <w:tc>
          <w:tcPr>
            <w:tcW w:w="7128" w:type="dxa"/>
          </w:tcPr>
          <w:p w14:paraId="203206B6" w14:textId="77777777" w:rsidR="001E726D" w:rsidRPr="00F304BE" w:rsidRDefault="001E726D" w:rsidP="00C96339">
            <w:pPr>
              <w:jc w:val="both"/>
              <w:rPr>
                <w:b/>
                <w:sz w:val="20"/>
                <w:szCs w:val="20"/>
              </w:rPr>
            </w:pPr>
            <w:r w:rsidRPr="00F304BE">
              <w:rPr>
                <w:b/>
                <w:sz w:val="20"/>
                <w:szCs w:val="20"/>
              </w:rPr>
              <w:t>Derechos reconocidos totales</w:t>
            </w:r>
            <w:r w:rsidR="004410B9" w:rsidRPr="004410B9">
              <w:rPr>
                <w:sz w:val="16"/>
                <w:szCs w:val="16"/>
              </w:rPr>
              <w:t xml:space="preserve"> (media de los 3 últimos años)</w:t>
            </w:r>
          </w:p>
        </w:tc>
        <w:tc>
          <w:tcPr>
            <w:tcW w:w="2650" w:type="dxa"/>
          </w:tcPr>
          <w:p w14:paraId="3A38317C" w14:textId="77777777" w:rsidR="001E726D" w:rsidRPr="00F304BE" w:rsidRDefault="001E726D" w:rsidP="00C96339">
            <w:pPr>
              <w:jc w:val="both"/>
              <w:rPr>
                <w:b/>
                <w:sz w:val="20"/>
                <w:szCs w:val="20"/>
              </w:rPr>
            </w:pPr>
          </w:p>
        </w:tc>
      </w:tr>
      <w:tr w:rsidR="001E726D" w14:paraId="2A09D680" w14:textId="77777777" w:rsidTr="00C96339">
        <w:tc>
          <w:tcPr>
            <w:tcW w:w="7128" w:type="dxa"/>
          </w:tcPr>
          <w:p w14:paraId="5FDD74C9" w14:textId="77777777" w:rsidR="001E726D" w:rsidRPr="00F304BE" w:rsidRDefault="001E726D" w:rsidP="00C96339">
            <w:pPr>
              <w:jc w:val="both"/>
              <w:rPr>
                <w:b/>
                <w:sz w:val="20"/>
                <w:szCs w:val="20"/>
              </w:rPr>
            </w:pPr>
            <w:r w:rsidRPr="00F304BE">
              <w:rPr>
                <w:b/>
                <w:sz w:val="20"/>
                <w:szCs w:val="20"/>
              </w:rPr>
              <w:t>Derechos reconocidos por Investigador</w:t>
            </w:r>
          </w:p>
        </w:tc>
        <w:tc>
          <w:tcPr>
            <w:tcW w:w="2650" w:type="dxa"/>
          </w:tcPr>
          <w:p w14:paraId="4DD61C55" w14:textId="77777777" w:rsidR="001E726D" w:rsidRPr="00F304BE" w:rsidRDefault="001E726D" w:rsidP="00C96339">
            <w:pPr>
              <w:jc w:val="both"/>
              <w:rPr>
                <w:b/>
                <w:sz w:val="20"/>
                <w:szCs w:val="20"/>
              </w:rPr>
            </w:pPr>
          </w:p>
        </w:tc>
      </w:tr>
      <w:tr w:rsidR="001E726D" w14:paraId="4CD87EB9" w14:textId="77777777" w:rsidTr="00C96339">
        <w:tc>
          <w:tcPr>
            <w:tcW w:w="7128" w:type="dxa"/>
          </w:tcPr>
          <w:p w14:paraId="5676BC5F" w14:textId="77777777" w:rsidR="001E726D" w:rsidRPr="00F304BE" w:rsidRDefault="001E726D" w:rsidP="004410B9">
            <w:pPr>
              <w:jc w:val="both"/>
              <w:rPr>
                <w:b/>
                <w:sz w:val="20"/>
                <w:szCs w:val="20"/>
              </w:rPr>
            </w:pPr>
            <w:r w:rsidRPr="00F304BE">
              <w:rPr>
                <w:b/>
                <w:sz w:val="20"/>
                <w:szCs w:val="20"/>
              </w:rPr>
              <w:t xml:space="preserve">Derechos reconocidos por </w:t>
            </w:r>
            <w:r w:rsidR="004410B9">
              <w:rPr>
                <w:b/>
                <w:sz w:val="20"/>
                <w:szCs w:val="20"/>
              </w:rPr>
              <w:t>Miembro</w:t>
            </w:r>
          </w:p>
        </w:tc>
        <w:tc>
          <w:tcPr>
            <w:tcW w:w="2650" w:type="dxa"/>
          </w:tcPr>
          <w:p w14:paraId="24257A7B" w14:textId="77777777" w:rsidR="001E726D" w:rsidRPr="00F304BE" w:rsidRDefault="001E726D" w:rsidP="00C96339">
            <w:pPr>
              <w:jc w:val="both"/>
              <w:rPr>
                <w:b/>
                <w:sz w:val="20"/>
                <w:szCs w:val="20"/>
              </w:rPr>
            </w:pPr>
          </w:p>
        </w:tc>
      </w:tr>
    </w:tbl>
    <w:p w14:paraId="28826855" w14:textId="77777777" w:rsidR="001E726D" w:rsidRDefault="001E726D" w:rsidP="001E726D">
      <w:pPr>
        <w:jc w:val="both"/>
      </w:pPr>
    </w:p>
    <w:p w14:paraId="2DE958A6" w14:textId="77777777" w:rsidR="001E726D" w:rsidRPr="00521970" w:rsidRDefault="001E726D" w:rsidP="001E726D">
      <w:pPr>
        <w:jc w:val="both"/>
        <w:rPr>
          <w:rFonts w:ascii="Arial" w:hAnsi="Arial" w:cs="Arial"/>
          <w:sz w:val="18"/>
          <w:szCs w:val="18"/>
        </w:rPr>
      </w:pPr>
      <w:r w:rsidRPr="00EE69FD">
        <w:rPr>
          <w:rFonts w:ascii="Arial" w:hAnsi="Arial" w:cs="Arial"/>
          <w:sz w:val="18"/>
          <w:szCs w:val="18"/>
        </w:rPr>
        <w:t>DOCUMENTACION QUE SE ACOMPAÑA (artículo 28 Reglamento para las Estructuras de Investigación, Desarrollo e innovación, aprobado por Acuerdo de Consejo de Gobierno de 27 de Julio de 2006</w:t>
      </w:r>
      <w:r w:rsidR="00521970">
        <w:rPr>
          <w:rFonts w:ascii="Arial" w:hAnsi="Arial" w:cs="Arial"/>
          <w:sz w:val="18"/>
          <w:szCs w:val="18"/>
        </w:rPr>
        <w:t xml:space="preserve"> </w:t>
      </w:r>
      <w:r w:rsidR="00521970" w:rsidRPr="00521970">
        <w:rPr>
          <w:rFonts w:ascii="Arial" w:hAnsi="Arial" w:cs="Arial"/>
          <w:sz w:val="18"/>
          <w:szCs w:val="18"/>
        </w:rPr>
        <w:t>2006 y modificado por Acuerdos del Consejo de Gobierno de 28 de septiembre de 2011 y 15 de diciembre de 2016):</w:t>
      </w:r>
    </w:p>
    <w:p w14:paraId="6BFAB4FD" w14:textId="77777777" w:rsidR="001E726D" w:rsidRPr="00EE69FD" w:rsidRDefault="001E726D" w:rsidP="001E726D">
      <w:pPr>
        <w:numPr>
          <w:ilvl w:val="0"/>
          <w:numId w:val="1"/>
        </w:numPr>
        <w:jc w:val="both"/>
        <w:rPr>
          <w:rFonts w:ascii="Arial" w:hAnsi="Arial" w:cs="Arial"/>
          <w:sz w:val="18"/>
          <w:szCs w:val="18"/>
        </w:rPr>
      </w:pPr>
      <w:r w:rsidRPr="00EE69FD">
        <w:rPr>
          <w:rFonts w:ascii="Arial" w:hAnsi="Arial" w:cs="Arial"/>
          <w:sz w:val="18"/>
          <w:szCs w:val="18"/>
        </w:rPr>
        <w:t>Memoria justificativa de la creación del Instituto Universitario</w:t>
      </w:r>
    </w:p>
    <w:p w14:paraId="0BFE4234" w14:textId="77777777" w:rsidR="001E726D" w:rsidRPr="00EE69FD" w:rsidRDefault="001E726D" w:rsidP="001E726D">
      <w:pPr>
        <w:numPr>
          <w:ilvl w:val="0"/>
          <w:numId w:val="1"/>
        </w:numPr>
        <w:jc w:val="both"/>
        <w:rPr>
          <w:rFonts w:ascii="Arial" w:hAnsi="Arial" w:cs="Arial"/>
          <w:sz w:val="18"/>
          <w:szCs w:val="18"/>
        </w:rPr>
      </w:pPr>
      <w:r w:rsidRPr="00EE69FD">
        <w:rPr>
          <w:rFonts w:ascii="Arial" w:hAnsi="Arial" w:cs="Arial"/>
          <w:sz w:val="18"/>
          <w:szCs w:val="18"/>
        </w:rPr>
        <w:t>Informe</w:t>
      </w:r>
      <w:r w:rsidR="004410B9">
        <w:rPr>
          <w:rFonts w:ascii="Arial" w:hAnsi="Arial" w:cs="Arial"/>
          <w:sz w:val="18"/>
          <w:szCs w:val="18"/>
        </w:rPr>
        <w:t>s</w:t>
      </w:r>
      <w:r w:rsidRPr="00EE69FD">
        <w:rPr>
          <w:rFonts w:ascii="Arial" w:hAnsi="Arial" w:cs="Arial"/>
          <w:sz w:val="18"/>
          <w:szCs w:val="18"/>
        </w:rPr>
        <w:t xml:space="preserve"> de </w:t>
      </w:r>
      <w:r w:rsidR="00EE69FD">
        <w:rPr>
          <w:rFonts w:ascii="Arial" w:hAnsi="Arial" w:cs="Arial"/>
          <w:sz w:val="18"/>
          <w:szCs w:val="18"/>
        </w:rPr>
        <w:t>las</w:t>
      </w:r>
      <w:r w:rsidRPr="00EE69FD">
        <w:rPr>
          <w:rFonts w:ascii="Arial" w:hAnsi="Arial" w:cs="Arial"/>
          <w:sz w:val="18"/>
          <w:szCs w:val="18"/>
        </w:rPr>
        <w:t xml:space="preserve"> Agencia</w:t>
      </w:r>
      <w:r w:rsidR="00EE69FD">
        <w:rPr>
          <w:rFonts w:ascii="Arial" w:hAnsi="Arial" w:cs="Arial"/>
          <w:sz w:val="18"/>
          <w:szCs w:val="18"/>
        </w:rPr>
        <w:t>s</w:t>
      </w:r>
      <w:r w:rsidRPr="00EE69FD">
        <w:rPr>
          <w:rFonts w:ascii="Arial" w:hAnsi="Arial" w:cs="Arial"/>
          <w:sz w:val="18"/>
          <w:szCs w:val="18"/>
        </w:rPr>
        <w:t xml:space="preserve"> Evaluadora</w:t>
      </w:r>
      <w:r w:rsidR="00EE69FD">
        <w:rPr>
          <w:rFonts w:ascii="Arial" w:hAnsi="Arial" w:cs="Arial"/>
          <w:sz w:val="18"/>
          <w:szCs w:val="18"/>
        </w:rPr>
        <w:t>s</w:t>
      </w:r>
      <w:r w:rsidRPr="00EE69FD">
        <w:rPr>
          <w:rFonts w:ascii="Arial" w:hAnsi="Arial" w:cs="Arial"/>
          <w:sz w:val="18"/>
          <w:szCs w:val="18"/>
        </w:rPr>
        <w:t xml:space="preserve"> Externa</w:t>
      </w:r>
      <w:r w:rsidR="00EE69FD">
        <w:rPr>
          <w:rFonts w:ascii="Arial" w:hAnsi="Arial" w:cs="Arial"/>
          <w:sz w:val="18"/>
          <w:szCs w:val="18"/>
        </w:rPr>
        <w:t>s</w:t>
      </w:r>
      <w:r w:rsidRPr="00EE69FD">
        <w:rPr>
          <w:rFonts w:ascii="Arial" w:hAnsi="Arial" w:cs="Arial"/>
          <w:sz w:val="18"/>
          <w:szCs w:val="18"/>
        </w:rPr>
        <w:t xml:space="preserve"> sobre la creación del Instituto Universitario</w:t>
      </w:r>
    </w:p>
    <w:p w14:paraId="343E74C5" w14:textId="77777777" w:rsidR="001E726D" w:rsidRPr="00EE69FD" w:rsidRDefault="001E726D" w:rsidP="001E726D">
      <w:pPr>
        <w:numPr>
          <w:ilvl w:val="0"/>
          <w:numId w:val="1"/>
        </w:numPr>
        <w:jc w:val="both"/>
        <w:rPr>
          <w:rFonts w:ascii="Arial" w:hAnsi="Arial" w:cs="Arial"/>
          <w:sz w:val="18"/>
          <w:szCs w:val="18"/>
        </w:rPr>
      </w:pPr>
      <w:r w:rsidRPr="00EE69FD">
        <w:rPr>
          <w:rFonts w:ascii="Arial" w:hAnsi="Arial" w:cs="Arial"/>
          <w:sz w:val="18"/>
          <w:szCs w:val="18"/>
        </w:rPr>
        <w:t>Si se trata de un Instituto Mixto de Investigación, se acompañará un informe de la entidad externa con la que la UPV tenga formalizado el convenio para la creación de la EPI.</w:t>
      </w:r>
    </w:p>
    <w:p w14:paraId="5B128607" w14:textId="77777777" w:rsidR="001E726D" w:rsidRDefault="001E726D" w:rsidP="001E726D">
      <w:pPr>
        <w:tabs>
          <w:tab w:val="left" w:pos="3652"/>
        </w:tabs>
        <w:jc w:val="both"/>
      </w:pPr>
      <w:r>
        <w:tab/>
      </w:r>
    </w:p>
    <w:p w14:paraId="70AC99ED" w14:textId="77777777" w:rsidR="001E726D" w:rsidRPr="00EE69FD" w:rsidRDefault="001E726D" w:rsidP="001E726D">
      <w:pPr>
        <w:jc w:val="both"/>
        <w:rPr>
          <w:rFonts w:ascii="Arial" w:hAnsi="Arial" w:cs="Arial"/>
        </w:rPr>
      </w:pPr>
      <w:r w:rsidRPr="00EE69FD">
        <w:rPr>
          <w:rFonts w:ascii="Arial" w:hAnsi="Arial" w:cs="Arial"/>
        </w:rPr>
        <w:t>Valencia, ____ de _________ de 20__</w:t>
      </w:r>
    </w:p>
    <w:p w14:paraId="2899FBB4" w14:textId="77777777" w:rsidR="001E726D" w:rsidRPr="00EE69FD" w:rsidRDefault="001E726D" w:rsidP="001E726D">
      <w:pPr>
        <w:jc w:val="both"/>
        <w:rPr>
          <w:rFonts w:ascii="Arial" w:hAnsi="Arial" w:cs="Arial"/>
        </w:rPr>
      </w:pPr>
    </w:p>
    <w:p w14:paraId="365A03BB" w14:textId="77777777" w:rsidR="001E726D" w:rsidRPr="00EE69FD" w:rsidRDefault="001E726D" w:rsidP="001E726D">
      <w:pPr>
        <w:jc w:val="both"/>
        <w:rPr>
          <w:rFonts w:ascii="Arial" w:hAnsi="Arial" w:cs="Arial"/>
        </w:rPr>
      </w:pPr>
      <w:r w:rsidRPr="00EE69FD">
        <w:rPr>
          <w:rFonts w:ascii="Arial" w:hAnsi="Arial" w:cs="Arial"/>
        </w:rPr>
        <w:t xml:space="preserve">Firma del Director del </w:t>
      </w:r>
      <w:r w:rsidRPr="00EE69FD">
        <w:rPr>
          <w:rFonts w:ascii="Arial" w:hAnsi="Arial" w:cs="Arial"/>
          <w:shd w:val="clear" w:color="auto" w:fill="D9D9D9"/>
        </w:rPr>
        <w:t xml:space="preserve">&lt;añadir el nombre de </w:t>
      </w:r>
      <w:smartTag w:uri="urn:schemas-microsoft-com:office:smarttags" w:element="PersonName">
        <w:smartTagPr>
          <w:attr w:name="ProductID" w:val="la Estructura"/>
        </w:smartTagPr>
        <w:r w:rsidRPr="00EE69FD">
          <w:rPr>
            <w:rFonts w:ascii="Arial" w:hAnsi="Arial" w:cs="Arial"/>
            <w:shd w:val="clear" w:color="auto" w:fill="D9D9D9"/>
          </w:rPr>
          <w:t>la Estructura</w:t>
        </w:r>
      </w:smartTag>
      <w:r w:rsidRPr="00EE69FD">
        <w:rPr>
          <w:rFonts w:ascii="Arial" w:hAnsi="Arial" w:cs="Arial"/>
          <w:shd w:val="clear" w:color="auto" w:fill="D9D9D9"/>
        </w:rPr>
        <w:t>&gt;</w:t>
      </w:r>
    </w:p>
    <w:p w14:paraId="364DE085" w14:textId="77777777" w:rsidR="001E726D" w:rsidRPr="003C6864" w:rsidRDefault="001E726D" w:rsidP="001E726D">
      <w:pPr>
        <w:jc w:val="both"/>
        <w:rPr>
          <w:rFonts w:ascii="Arial" w:hAnsi="Arial" w:cs="Arial"/>
          <w:sz w:val="22"/>
          <w:szCs w:val="22"/>
        </w:rPr>
      </w:pPr>
      <w:r w:rsidRPr="003C6864">
        <w:rPr>
          <w:rFonts w:ascii="Arial" w:hAnsi="Arial" w:cs="Arial"/>
          <w:sz w:val="22"/>
          <w:szCs w:val="22"/>
        </w:rPr>
        <w:t xml:space="preserve">(con sello </w:t>
      </w:r>
      <w:r w:rsidR="004410B9" w:rsidRPr="003C6864">
        <w:rPr>
          <w:rFonts w:ascii="Arial" w:hAnsi="Arial" w:cs="Arial"/>
          <w:sz w:val="22"/>
          <w:szCs w:val="22"/>
        </w:rPr>
        <w:t>de la Estructura de Investigación</w:t>
      </w:r>
      <w:r w:rsidRPr="003C6864">
        <w:rPr>
          <w:rFonts w:ascii="Arial" w:hAnsi="Arial" w:cs="Arial"/>
          <w:sz w:val="22"/>
          <w:szCs w:val="22"/>
        </w:rPr>
        <w:t>)</w:t>
      </w:r>
    </w:p>
    <w:p w14:paraId="64AB2202" w14:textId="77777777" w:rsidR="001E726D" w:rsidRPr="00EE69FD" w:rsidRDefault="001E726D" w:rsidP="001E726D">
      <w:pPr>
        <w:jc w:val="both"/>
        <w:rPr>
          <w:rFonts w:ascii="Arial" w:hAnsi="Arial" w:cs="Arial"/>
        </w:rPr>
      </w:pPr>
    </w:p>
    <w:p w14:paraId="1444A2D0" w14:textId="77777777" w:rsidR="001E726D" w:rsidRDefault="001E726D" w:rsidP="001E726D">
      <w:pPr>
        <w:jc w:val="both"/>
      </w:pPr>
    </w:p>
    <w:p w14:paraId="2826B13F" w14:textId="77777777" w:rsidR="001E726D" w:rsidRDefault="001E726D" w:rsidP="001E726D">
      <w:pPr>
        <w:jc w:val="both"/>
      </w:pPr>
    </w:p>
    <w:p w14:paraId="6F6A93C1" w14:textId="77777777" w:rsidR="001E726D" w:rsidRDefault="001E726D" w:rsidP="001E726D">
      <w:pPr>
        <w:jc w:val="both"/>
      </w:pPr>
    </w:p>
    <w:p w14:paraId="66B33318" w14:textId="77777777" w:rsidR="001E726D" w:rsidRDefault="001E726D" w:rsidP="001E726D">
      <w:pPr>
        <w:jc w:val="both"/>
      </w:pPr>
      <w:r>
        <w:t>Fdo.</w:t>
      </w:r>
    </w:p>
    <w:p w14:paraId="03BC13C9" w14:textId="77777777" w:rsidR="001E726D" w:rsidRDefault="001E726D" w:rsidP="001E726D">
      <w:pPr>
        <w:jc w:val="both"/>
      </w:pPr>
    </w:p>
    <w:p w14:paraId="614FC75B" w14:textId="77777777" w:rsidR="00FB48D4" w:rsidRDefault="00FB48D4">
      <w:pPr>
        <w:rPr>
          <w:lang w:val="es-ES_tradnl"/>
        </w:rPr>
      </w:pPr>
    </w:p>
    <w:p w14:paraId="4C9FD6E2" w14:textId="77777777" w:rsidR="00472EB0" w:rsidRPr="001D7E4E" w:rsidRDefault="00472EB0">
      <w:pPr>
        <w:rPr>
          <w:lang w:val="es-ES_tradnl"/>
        </w:rPr>
      </w:pPr>
    </w:p>
    <w:sectPr w:rsidR="00472EB0" w:rsidRPr="001D7E4E" w:rsidSect="00C54322">
      <w:headerReference w:type="even" r:id="rId7"/>
      <w:headerReference w:type="default" r:id="rId8"/>
      <w:footerReference w:type="even" r:id="rId9"/>
      <w:footerReference w:type="default" r:id="rId10"/>
      <w:headerReference w:type="first" r:id="rId11"/>
      <w:footerReference w:type="first" r:id="rId12"/>
      <w:pgSz w:w="11906" w:h="16838"/>
      <w:pgMar w:top="2552" w:right="1418"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B1617" w14:textId="77777777" w:rsidR="00D51695" w:rsidRDefault="00D51695">
      <w:r>
        <w:separator/>
      </w:r>
    </w:p>
  </w:endnote>
  <w:endnote w:type="continuationSeparator" w:id="0">
    <w:p w14:paraId="647AD579" w14:textId="77777777" w:rsidR="00D51695" w:rsidRDefault="00D51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2430B" w14:textId="77777777" w:rsidR="0008210B" w:rsidRDefault="0008210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41058" w14:textId="76922DA8" w:rsidR="00737D70" w:rsidRDefault="00A12788" w:rsidP="00FB48D4">
    <w:pPr>
      <w:pStyle w:val="Piedepgina"/>
      <w:rPr>
        <w:rFonts w:cs="Arial"/>
        <w:sz w:val="14"/>
      </w:rPr>
    </w:pPr>
    <w:r>
      <w:rPr>
        <w:rFonts w:cs="Arial"/>
        <w:noProof/>
        <w:sz w:val="14"/>
      </w:rPr>
      <mc:AlternateContent>
        <mc:Choice Requires="wps">
          <w:drawing>
            <wp:anchor distT="0" distB="0" distL="114300" distR="114300" simplePos="0" relativeHeight="251658240" behindDoc="0" locked="0" layoutInCell="1" allowOverlap="1" wp14:anchorId="58115D71" wp14:editId="5581FB4A">
              <wp:simplePos x="0" y="0"/>
              <wp:positionH relativeFrom="column">
                <wp:posOffset>-198755</wp:posOffset>
              </wp:positionH>
              <wp:positionV relativeFrom="paragraph">
                <wp:posOffset>-1221105</wp:posOffset>
              </wp:positionV>
              <wp:extent cx="6466840" cy="1152525"/>
              <wp:effectExtent l="1270" t="0" r="0" b="1905"/>
              <wp:wrapNone/>
              <wp:docPr id="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6840" cy="1152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3AA9C0" w14:textId="77777777" w:rsidR="00C54322" w:rsidRPr="0008210B" w:rsidRDefault="00C54322" w:rsidP="00C54322">
                          <w:pPr>
                            <w:pStyle w:val="Piedepgina"/>
                            <w:pBdr>
                              <w:bottom w:val="single" w:sz="6" w:space="1" w:color="auto"/>
                            </w:pBdr>
                            <w:ind w:right="74"/>
                            <w:jc w:val="both"/>
                            <w:rPr>
                              <w:i/>
                              <w:sz w:val="16"/>
                              <w:szCs w:val="16"/>
                            </w:rPr>
                          </w:pPr>
                          <w:r w:rsidRPr="0008210B">
                            <w:rPr>
                              <w:i/>
                              <w:sz w:val="16"/>
                              <w:szCs w:val="16"/>
                            </w:rPr>
                            <w:t>Le informamos que la Universitat Politècnica de València, Camino de Vera s/n, 46022 Valencia, trata sus datos con la finalidad de realizar la instrucción del procedimiento incoado en este escrito, conservándolos durante el tiempo previsto en la normativa de procedimiento administrativo. Este tratamiento se basa en la obligación legal de realizar la gestión de investigación por parte del vicerrectorado. No se prevén cesiones más allá de las previstas por la ley, ni ninguna transferencia internacional de datos de los datos suministrados. Puede ejercer los derechos de acceso, rectificación, supresión y portabilidad de sus datos, y la limitación u oposición a su tratamiento ante la Secretaría General de la Universitat Politècnica de València. Igualmente puede hacer llegar sus consultas, quejas, ejercicios de derechos, y comentarios relacionados con la protección de d</w:t>
                          </w:r>
                          <w:r w:rsidR="0008210B">
                            <w:rPr>
                              <w:i/>
                              <w:sz w:val="16"/>
                              <w:szCs w:val="16"/>
                            </w:rPr>
                            <w:t>atos a la dirección dpd@upv.es.</w:t>
                          </w:r>
                        </w:p>
                        <w:p w14:paraId="3E8F0257" w14:textId="77777777" w:rsidR="00C54322" w:rsidRPr="001E4894" w:rsidRDefault="00C54322" w:rsidP="00C54322">
                          <w:pPr>
                            <w:pStyle w:val="Piedepgina"/>
                            <w:pBdr>
                              <w:bottom w:val="single" w:sz="6" w:space="1" w:color="auto"/>
                            </w:pBdr>
                            <w:ind w:right="74"/>
                            <w:jc w:val="both"/>
                            <w:rPr>
                              <w:i/>
                              <w:sz w:val="18"/>
                              <w:szCs w:val="18"/>
                            </w:rPr>
                          </w:pPr>
                          <w:r w:rsidRPr="0008210B">
                            <w:rPr>
                              <w:i/>
                              <w:sz w:val="16"/>
                              <w:szCs w:val="16"/>
                            </w:rPr>
                            <w:t>Sin perjuicio de cualquiera otro recurso administrativo o acción judicial, toda persona interesada tendrá derecho a presentar una reclamación ante una autoridad de control, siendo la de referencia la Agencia Española de Protección de Datos</w:t>
                          </w:r>
                          <w:r w:rsidRPr="001E4894">
                            <w:rPr>
                              <w:i/>
                              <w:sz w:val="18"/>
                              <w:szCs w:val="18"/>
                            </w:rPr>
                            <w:t>.</w:t>
                          </w:r>
                        </w:p>
                        <w:p w14:paraId="0F59AA69" w14:textId="77777777" w:rsidR="001E726D" w:rsidRPr="002B2B24" w:rsidRDefault="001E726D" w:rsidP="001E726D">
                          <w:pPr>
                            <w:jc w:val="both"/>
                            <w:rPr>
                              <w:rFonts w:ascii="Calibri" w:hAnsi="Calibri"/>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8115D71" id="_x0000_t202" coordsize="21600,21600" o:spt="202" path="m,l,21600r21600,l21600,xe">
              <v:stroke joinstyle="miter"/>
              <v:path gradientshapeok="t" o:connecttype="rect"/>
            </v:shapetype>
            <v:shape id="Text Box 13" o:spid="_x0000_s1026" type="#_x0000_t202" style="position:absolute;margin-left:-15.65pt;margin-top:-96.15pt;width:509.2pt;height:90.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" stroked="f">
              <v:textbox>
                <w:txbxContent>
                  <w:p w14:paraId="2D3AA9C0" w14:textId="77777777" w:rsidR="00C54322" w:rsidRPr="0008210B" w:rsidRDefault="00C54322" w:rsidP="00C54322">
                    <w:pPr>
                      <w:pStyle w:val="Piedepgina"/>
                      <w:pBdr>
                        <w:bottom w:val="single" w:sz="6" w:space="1" w:color="auto"/>
                      </w:pBdr>
                      <w:ind w:right="74"/>
                      <w:jc w:val="both"/>
                      <w:rPr>
                        <w:i/>
                        <w:sz w:val="16"/>
                        <w:szCs w:val="16"/>
                      </w:rPr>
                    </w:pPr>
                    <w:r w:rsidRPr="0008210B">
                      <w:rPr>
                        <w:i/>
                        <w:sz w:val="16"/>
                        <w:szCs w:val="16"/>
                      </w:rPr>
                      <w:t>Le informamos que la Universitat Politècnica de València, Camino de Vera s/n, 46022 Valencia, trata sus datos con la finalidad de realizar la instrucción del procedimiento incoado en este escrito, conservándolos durante el tiempo previsto en la normativa de procedimiento administrativo. Este tratamiento se basa en la obligación legal de realizar la gestión de investigación por parte del vicerrectorado. No se prevén cesiones más allá de las previstas por la ley, ni ninguna transferencia internacional de datos de los datos suministrados. Puede ejercer los derechos de acceso, rectificación, supresión y portabilidad de sus datos, y la limitación u oposición a su tratamiento ante la Secretaría General de la Universitat Politècnica de València. Igualmente puede hacer llegar sus consultas, quejas, ejercicios de derechos, y comentarios relacionados con la protección de d</w:t>
                    </w:r>
                    <w:r w:rsidR="0008210B">
                      <w:rPr>
                        <w:i/>
                        <w:sz w:val="16"/>
                        <w:szCs w:val="16"/>
                      </w:rPr>
                      <w:t>atos a la dirección dpd@upv.es.</w:t>
                    </w:r>
                  </w:p>
                  <w:p w14:paraId="3E8F0257" w14:textId="77777777" w:rsidR="00C54322" w:rsidRPr="001E4894" w:rsidRDefault="00C54322" w:rsidP="00C54322">
                    <w:pPr>
                      <w:pStyle w:val="Piedepgina"/>
                      <w:pBdr>
                        <w:bottom w:val="single" w:sz="6" w:space="1" w:color="auto"/>
                      </w:pBdr>
                      <w:ind w:right="74"/>
                      <w:jc w:val="both"/>
                      <w:rPr>
                        <w:i/>
                        <w:sz w:val="18"/>
                        <w:szCs w:val="18"/>
                      </w:rPr>
                    </w:pPr>
                    <w:r w:rsidRPr="0008210B">
                      <w:rPr>
                        <w:i/>
                        <w:sz w:val="16"/>
                        <w:szCs w:val="16"/>
                      </w:rPr>
                      <w:t>Sin perjuicio de cualquiera otro recurso administrativo o acción judicial, toda persona interesada tendrá derecho a presentar una reclamación ante una autoridad de control, siendo la de referencia la Agencia Española de Protección de Datos</w:t>
                    </w:r>
                    <w:r w:rsidRPr="001E4894">
                      <w:rPr>
                        <w:i/>
                        <w:sz w:val="18"/>
                        <w:szCs w:val="18"/>
                      </w:rPr>
                      <w:t>.</w:t>
                    </w:r>
                  </w:p>
                  <w:p w14:paraId="0F59AA69" w14:textId="77777777" w:rsidR="001E726D" w:rsidRPr="002B2B24" w:rsidRDefault="001E726D" w:rsidP="001E726D">
                    <w:pPr>
                      <w:jc w:val="both"/>
                      <w:rPr>
                        <w:rFonts w:ascii="Calibri" w:hAnsi="Calibri"/>
                        <w:sz w:val="16"/>
                        <w:szCs w:val="16"/>
                      </w:rPr>
                    </w:pPr>
                  </w:p>
                </w:txbxContent>
              </v:textbox>
            </v:shape>
          </w:pict>
        </mc:Fallback>
      </mc:AlternateContent>
    </w:r>
    <w:r w:rsidR="00737D70" w:rsidRPr="00737D70">
      <w:rPr>
        <w:rFonts w:cs="Arial"/>
        <w:sz w:val="14"/>
      </w:rPr>
      <w:t>Vicerrectorado de Investigación, Innovación y Transferencia</w:t>
    </w:r>
  </w:p>
  <w:p w14:paraId="33A3D29E" w14:textId="77777777" w:rsidR="00FB48D4" w:rsidRPr="00FB48D4" w:rsidRDefault="00FB48D4" w:rsidP="00FB48D4">
    <w:pPr>
      <w:pStyle w:val="Piedepgina"/>
      <w:rPr>
        <w:rFonts w:cs="Arial"/>
        <w:sz w:val="14"/>
      </w:rPr>
    </w:pPr>
    <w:r w:rsidRPr="00FB48D4">
      <w:rPr>
        <w:rFonts w:cs="Arial"/>
        <w:sz w:val="14"/>
      </w:rPr>
      <w:t>Universitat Politècnica de València</w:t>
    </w:r>
  </w:p>
  <w:p w14:paraId="2ED3B84A" w14:textId="77777777" w:rsidR="00FB48D4" w:rsidRPr="00FB48D4" w:rsidRDefault="00FB48D4" w:rsidP="00FB48D4">
    <w:pPr>
      <w:pStyle w:val="Piedepgina"/>
      <w:rPr>
        <w:rFonts w:cs="Arial"/>
        <w:sz w:val="14"/>
      </w:rPr>
    </w:pPr>
    <w:r w:rsidRPr="00FB48D4">
      <w:rPr>
        <w:rFonts w:cs="Arial"/>
        <w:sz w:val="14"/>
      </w:rPr>
      <w:t>Edifici</w:t>
    </w:r>
    <w:r w:rsidR="00737D70">
      <w:rPr>
        <w:rFonts w:cs="Arial"/>
        <w:sz w:val="14"/>
      </w:rPr>
      <w:t>o 3A. Camino</w:t>
    </w:r>
    <w:r w:rsidRPr="00FB48D4">
      <w:rPr>
        <w:rFonts w:cs="Arial"/>
        <w:sz w:val="14"/>
      </w:rPr>
      <w:t xml:space="preserve"> de Vera, s/n, 46022 Val</w:t>
    </w:r>
    <w:r w:rsidR="00737D70">
      <w:rPr>
        <w:rFonts w:cs="Arial"/>
        <w:sz w:val="14"/>
      </w:rPr>
      <w:t>e</w:t>
    </w:r>
    <w:r w:rsidRPr="00FB48D4">
      <w:rPr>
        <w:rFonts w:cs="Arial"/>
        <w:sz w:val="14"/>
      </w:rPr>
      <w:t>ncia</w:t>
    </w:r>
  </w:p>
  <w:p w14:paraId="0B51ADE7" w14:textId="77777777" w:rsidR="00FB48D4" w:rsidRPr="00FB48D4" w:rsidRDefault="00FB48D4" w:rsidP="00FB48D4">
    <w:pPr>
      <w:pStyle w:val="Piedepgina"/>
      <w:rPr>
        <w:rFonts w:cs="Arial"/>
        <w:sz w:val="14"/>
        <w:lang w:val="en-GB"/>
      </w:rPr>
    </w:pPr>
    <w:r w:rsidRPr="00FB48D4">
      <w:rPr>
        <w:rFonts w:cs="Arial"/>
        <w:sz w:val="14"/>
        <w:lang w:val="en-GB"/>
      </w:rPr>
      <w:t>Tel. +34 96 387 7</w:t>
    </w:r>
    <w:r w:rsidR="001C3B4A">
      <w:rPr>
        <w:rFonts w:cs="Arial"/>
        <w:sz w:val="14"/>
        <w:lang w:val="en-GB"/>
      </w:rPr>
      <w:t>1</w:t>
    </w:r>
    <w:r w:rsidRPr="00FB48D4">
      <w:rPr>
        <w:rFonts w:cs="Arial"/>
        <w:sz w:val="14"/>
        <w:lang w:val="en-GB"/>
      </w:rPr>
      <w:t xml:space="preserve"> </w:t>
    </w:r>
    <w:r w:rsidR="001C3B4A">
      <w:rPr>
        <w:rFonts w:cs="Arial"/>
        <w:sz w:val="14"/>
        <w:lang w:val="en-GB"/>
      </w:rPr>
      <w:t>03</w:t>
    </w:r>
    <w:r w:rsidRPr="00FB48D4">
      <w:rPr>
        <w:rFonts w:cs="Arial"/>
        <w:sz w:val="14"/>
        <w:lang w:val="en-GB"/>
      </w:rPr>
      <w:t>, ext. 7</w:t>
    </w:r>
    <w:r w:rsidR="001C3B4A">
      <w:rPr>
        <w:rFonts w:cs="Arial"/>
        <w:sz w:val="14"/>
        <w:lang w:val="en-GB"/>
      </w:rPr>
      <w:t>103</w:t>
    </w:r>
    <w:r w:rsidR="0077235E">
      <w:rPr>
        <w:rFonts w:cs="Arial"/>
        <w:sz w:val="14"/>
        <w:lang w:val="en-GB"/>
      </w:rPr>
      <w:t>0</w:t>
    </w:r>
    <w:r w:rsidRPr="00FB48D4">
      <w:rPr>
        <w:rFonts w:cs="Arial"/>
        <w:sz w:val="14"/>
        <w:lang w:val="en-GB"/>
      </w:rPr>
      <w:t xml:space="preserve"> • Fax +34 96 387 79 </w:t>
    </w:r>
    <w:r w:rsidR="0077235E">
      <w:rPr>
        <w:rFonts w:cs="Arial"/>
        <w:sz w:val="14"/>
        <w:lang w:val="en-GB"/>
      </w:rPr>
      <w:t>29</w:t>
    </w:r>
    <w:r w:rsidRPr="00FB48D4">
      <w:rPr>
        <w:rFonts w:cs="Arial"/>
        <w:sz w:val="14"/>
        <w:lang w:val="en-GB"/>
      </w:rPr>
      <w:t>, ext. 779</w:t>
    </w:r>
    <w:r w:rsidR="0077235E">
      <w:rPr>
        <w:rFonts w:cs="Arial"/>
        <w:sz w:val="14"/>
        <w:lang w:val="en-GB"/>
      </w:rPr>
      <w:t>29</w:t>
    </w:r>
  </w:p>
  <w:p w14:paraId="5789212D" w14:textId="77777777" w:rsidR="00FB48D4" w:rsidRPr="00FB48D4" w:rsidRDefault="001C3B4A" w:rsidP="00FB48D4">
    <w:pPr>
      <w:pStyle w:val="Piedepgina"/>
      <w:rPr>
        <w:rFonts w:cs="Arial"/>
        <w:sz w:val="14"/>
        <w:lang w:val="en-GB"/>
      </w:rPr>
    </w:pPr>
    <w:r>
      <w:rPr>
        <w:rFonts w:cs="Arial"/>
        <w:sz w:val="14"/>
        <w:lang w:val="en-GB"/>
      </w:rPr>
      <w:t>viit</w:t>
    </w:r>
    <w:r w:rsidR="0077235E">
      <w:rPr>
        <w:rFonts w:cs="Arial"/>
        <w:sz w:val="14"/>
        <w:lang w:val="en-GB"/>
      </w:rPr>
      <w:t>@upv.es</w:t>
    </w:r>
  </w:p>
  <w:p w14:paraId="42CAA645" w14:textId="77777777" w:rsidR="00FB48D4" w:rsidRPr="0077235E" w:rsidRDefault="0077235E" w:rsidP="00FB48D4">
    <w:pPr>
      <w:pStyle w:val="Piedepgina"/>
      <w:rPr>
        <w:rFonts w:cs="Arial"/>
        <w:b/>
        <w:lang w:val="en-US"/>
      </w:rPr>
    </w:pPr>
    <w:r>
      <w:rPr>
        <w:rFonts w:cs="Arial"/>
        <w:b/>
        <w:lang w:val="en-US"/>
      </w:rPr>
      <w:t>www.upv.es/</w:t>
    </w:r>
    <w:r w:rsidR="000511D0">
      <w:rPr>
        <w:rFonts w:cs="Arial"/>
        <w:b/>
        <w:lang w:val="en-US"/>
      </w:rPr>
      <w:t>v</w:t>
    </w:r>
    <w:r w:rsidR="001C3B4A">
      <w:rPr>
        <w:rFonts w:cs="Arial"/>
        <w:b/>
        <w:lang w:val="en-US"/>
      </w:rPr>
      <w:t>iit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11AE3" w14:textId="77777777" w:rsidR="0008210B" w:rsidRDefault="0008210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39D8B" w14:textId="77777777" w:rsidR="00D51695" w:rsidRDefault="00D51695">
      <w:r>
        <w:separator/>
      </w:r>
    </w:p>
  </w:footnote>
  <w:footnote w:type="continuationSeparator" w:id="0">
    <w:p w14:paraId="5EE03507" w14:textId="77777777" w:rsidR="00D51695" w:rsidRDefault="00D516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3A8F5" w14:textId="77777777" w:rsidR="0008210B" w:rsidRDefault="0008210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0C86B" w14:textId="14F9CBE0" w:rsidR="00FB48D4" w:rsidRDefault="00A12788">
    <w:pPr>
      <w:pStyle w:val="Encabezado"/>
    </w:pPr>
    <w:r>
      <w:rPr>
        <w:noProof/>
      </w:rPr>
      <w:drawing>
        <wp:anchor distT="0" distB="0" distL="114300" distR="114300" simplePos="0" relativeHeight="251657216" behindDoc="0" locked="0" layoutInCell="1" allowOverlap="1" wp14:anchorId="012F1455" wp14:editId="34E01E5E">
          <wp:simplePos x="0" y="0"/>
          <wp:positionH relativeFrom="page">
            <wp:posOffset>3803650</wp:posOffset>
          </wp:positionH>
          <wp:positionV relativeFrom="page">
            <wp:posOffset>9564370</wp:posOffset>
          </wp:positionV>
          <wp:extent cx="2908300" cy="808990"/>
          <wp:effectExtent l="0" t="0" r="0" b="0"/>
          <wp:wrapNone/>
          <wp:docPr id="3" name="v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l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08300" cy="808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062BC42B" wp14:editId="76E1B2C1">
          <wp:extent cx="1771650" cy="10382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1650" cy="10382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E6EA2" w14:textId="77777777" w:rsidR="0008210B" w:rsidRDefault="0008210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9F6152"/>
    <w:multiLevelType w:val="hybridMultilevel"/>
    <w:tmpl w:val="890E6F20"/>
    <w:lvl w:ilvl="0" w:tplc="0C0A0003">
      <w:start w:val="1"/>
      <w:numFmt w:val="bullet"/>
      <w:lvlText w:val="o"/>
      <w:lvlJc w:val="left"/>
      <w:pPr>
        <w:tabs>
          <w:tab w:val="num" w:pos="900"/>
        </w:tabs>
        <w:ind w:left="900" w:hanging="360"/>
      </w:pPr>
      <w:rPr>
        <w:rFonts w:ascii="Courier New" w:hAnsi="Courier New" w:cs="Courier New"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820"/>
    <w:rsid w:val="00024241"/>
    <w:rsid w:val="000511D0"/>
    <w:rsid w:val="0008210B"/>
    <w:rsid w:val="00155969"/>
    <w:rsid w:val="001C3B4A"/>
    <w:rsid w:val="001D7E4E"/>
    <w:rsid w:val="001E726D"/>
    <w:rsid w:val="001F3A2C"/>
    <w:rsid w:val="002A2578"/>
    <w:rsid w:val="002A7E50"/>
    <w:rsid w:val="00302BAF"/>
    <w:rsid w:val="003B5237"/>
    <w:rsid w:val="003C6864"/>
    <w:rsid w:val="003F503F"/>
    <w:rsid w:val="004410B9"/>
    <w:rsid w:val="004436DC"/>
    <w:rsid w:val="0045279C"/>
    <w:rsid w:val="0045385B"/>
    <w:rsid w:val="00472EB0"/>
    <w:rsid w:val="00485820"/>
    <w:rsid w:val="004C12E5"/>
    <w:rsid w:val="004D3A9D"/>
    <w:rsid w:val="004F558C"/>
    <w:rsid w:val="00521970"/>
    <w:rsid w:val="005406C2"/>
    <w:rsid w:val="00595BA6"/>
    <w:rsid w:val="006A3566"/>
    <w:rsid w:val="00737D70"/>
    <w:rsid w:val="0077235E"/>
    <w:rsid w:val="007969D5"/>
    <w:rsid w:val="007F4C80"/>
    <w:rsid w:val="00843485"/>
    <w:rsid w:val="00A12788"/>
    <w:rsid w:val="00B65985"/>
    <w:rsid w:val="00BC3092"/>
    <w:rsid w:val="00BD600A"/>
    <w:rsid w:val="00C05921"/>
    <w:rsid w:val="00C06345"/>
    <w:rsid w:val="00C54322"/>
    <w:rsid w:val="00C73C19"/>
    <w:rsid w:val="00C84CFD"/>
    <w:rsid w:val="00C96339"/>
    <w:rsid w:val="00CC323B"/>
    <w:rsid w:val="00D51695"/>
    <w:rsid w:val="00D83C52"/>
    <w:rsid w:val="00D87A89"/>
    <w:rsid w:val="00E3338E"/>
    <w:rsid w:val="00E80701"/>
    <w:rsid w:val="00EE3D9F"/>
    <w:rsid w:val="00EE69FD"/>
    <w:rsid w:val="00EF1BBB"/>
    <w:rsid w:val="00EF4A01"/>
    <w:rsid w:val="00F24B00"/>
    <w:rsid w:val="00F77872"/>
    <w:rsid w:val="00FB48D4"/>
    <w:rsid w:val="00FE27A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48CE0158"/>
  <w15:chartTrackingRefBased/>
  <w15:docId w15:val="{B5478BF2-689D-4651-B45A-FCC440ED0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E726D"/>
    <w:rPr>
      <w:sz w:val="24"/>
      <w:szCs w:val="24"/>
    </w:rPr>
  </w:style>
  <w:style w:type="paragraph" w:styleId="Ttulo1">
    <w:name w:val="heading 1"/>
    <w:basedOn w:val="Normal"/>
    <w:next w:val="Normal"/>
    <w:qFormat/>
    <w:rsid w:val="007969D5"/>
    <w:pPr>
      <w:keepNext/>
      <w:spacing w:before="240" w:after="60"/>
      <w:outlineLvl w:val="0"/>
    </w:pPr>
    <w:rPr>
      <w:rFonts w:cs="Arial"/>
      <w:b/>
      <w:bCs/>
      <w:kern w:val="32"/>
      <w:sz w:val="32"/>
      <w:szCs w:val="32"/>
    </w:rPr>
  </w:style>
  <w:style w:type="paragraph" w:styleId="Ttulo2">
    <w:name w:val="heading 2"/>
    <w:basedOn w:val="Normal"/>
    <w:next w:val="Normal"/>
    <w:qFormat/>
    <w:rsid w:val="007969D5"/>
    <w:pPr>
      <w:keepNext/>
      <w:spacing w:before="240" w:after="60"/>
      <w:outlineLvl w:val="1"/>
    </w:pPr>
    <w:rPr>
      <w:rFonts w:cs="Arial"/>
      <w:b/>
      <w:bCs/>
      <w:i/>
      <w:iCs/>
      <w:sz w:val="28"/>
      <w:szCs w:val="28"/>
    </w:rPr>
  </w:style>
  <w:style w:type="paragraph" w:styleId="Ttulo3">
    <w:name w:val="heading 3"/>
    <w:basedOn w:val="Normal"/>
    <w:next w:val="Normal"/>
    <w:qFormat/>
    <w:rsid w:val="007969D5"/>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FB48D4"/>
    <w:pPr>
      <w:tabs>
        <w:tab w:val="center" w:pos="4252"/>
        <w:tab w:val="right" w:pos="8504"/>
      </w:tabs>
    </w:pPr>
  </w:style>
  <w:style w:type="paragraph" w:styleId="Piedepgina">
    <w:name w:val="footer"/>
    <w:basedOn w:val="Normal"/>
    <w:rsid w:val="00FB48D4"/>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tothom\GESTI&#211;N%20GENERAL\Logos%20y%20plantillas\Plantillas%20y%20Logos%20VIIT\VIIT\Plantillas\VIIT_c_ve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VIIT_c_ver</Template>
  <TotalTime>0</TotalTime>
  <Pages>2</Pages>
  <Words>306</Words>
  <Characters>1663</Characters>
  <Application>Microsoft Office Word</Application>
  <DocSecurity>0</DocSecurity>
  <Lines>44</Lines>
  <Paragraphs>17</Paragraphs>
  <ScaleCrop>false</ScaleCrop>
  <HeadingPairs>
    <vt:vector size="2" baseType="variant">
      <vt:variant>
        <vt:lpstr>Título</vt:lpstr>
      </vt:variant>
      <vt:variant>
        <vt:i4>1</vt:i4>
      </vt:variant>
    </vt:vector>
  </HeadingPairs>
  <TitlesOfParts>
    <vt:vector size="1" baseType="lpstr">
      <vt:lpstr/>
    </vt:vector>
  </TitlesOfParts>
  <Company>UPV</Company>
  <LinksUpToDate>false</LinksUpToDate>
  <CharactersWithSpaces>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Yolanda Garcia Baztan</dc:creator>
  <cp:keywords/>
  <cp:lastModifiedBy>Alberto Sanchez Soto</cp:lastModifiedBy>
  <cp:revision>2</cp:revision>
  <dcterms:created xsi:type="dcterms:W3CDTF">2024-11-22T11:50:00Z</dcterms:created>
  <dcterms:modified xsi:type="dcterms:W3CDTF">2024-11-22T11:50:00Z</dcterms:modified>
</cp:coreProperties>
</file>