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D90A8" w14:textId="77777777" w:rsidR="00680163" w:rsidRDefault="00A05F8D" w:rsidP="00A05F8D">
      <w:pPr>
        <w:jc w:val="center"/>
        <w:rPr>
          <w:rFonts w:ascii="Arial" w:hAnsi="Arial" w:cs="Arial"/>
          <w:b/>
        </w:rPr>
      </w:pPr>
      <w:r w:rsidRPr="00680163">
        <w:rPr>
          <w:rFonts w:ascii="Arial" w:hAnsi="Arial" w:cs="Arial"/>
          <w:b/>
        </w:rPr>
        <w:t xml:space="preserve">PROPUESTA DE CREACIÓN DE UN GRUPO DE I+D+I </w:t>
      </w:r>
    </w:p>
    <w:p w14:paraId="2AD36E8D" w14:textId="77777777" w:rsidR="00A05F8D" w:rsidRPr="00680163" w:rsidRDefault="00A05F8D" w:rsidP="00A05F8D">
      <w:pPr>
        <w:jc w:val="center"/>
        <w:rPr>
          <w:rFonts w:ascii="Arial" w:hAnsi="Arial" w:cs="Arial"/>
          <w:b/>
        </w:rPr>
      </w:pPr>
      <w:r w:rsidRPr="00680163">
        <w:rPr>
          <w:rFonts w:ascii="Arial" w:hAnsi="Arial" w:cs="Arial"/>
          <w:b/>
        </w:rPr>
        <w:t>ADSCRITO A DEPARTAMENTO E INSCRIPCION EN EL REGISTRO OFICIAL DE ESTRUCTURAS DE INVESTIGACIÓN Y DE PERSONAL EN INVESTIGACIÓN</w:t>
      </w:r>
    </w:p>
    <w:p w14:paraId="0C44D1E5" w14:textId="77777777" w:rsidR="00A05F8D" w:rsidRDefault="00A05F8D" w:rsidP="00A05F8D">
      <w:pPr>
        <w:jc w:val="center"/>
      </w:pPr>
    </w:p>
    <w:p w14:paraId="4734FA49" w14:textId="77777777" w:rsidR="00A05F8D" w:rsidRDefault="00A05F8D" w:rsidP="00A05F8D">
      <w:pPr>
        <w:jc w:val="both"/>
      </w:pPr>
    </w:p>
    <w:p w14:paraId="56728FEB" w14:textId="77777777" w:rsidR="00A05F8D" w:rsidRPr="00E371D6" w:rsidRDefault="00A05F8D" w:rsidP="00A05F8D">
      <w:pPr>
        <w:jc w:val="both"/>
        <w:rPr>
          <w:rFonts w:ascii="Arial" w:hAnsi="Arial" w:cs="Arial"/>
          <w:b/>
        </w:rPr>
      </w:pPr>
      <w:r w:rsidRPr="00E371D6">
        <w:rPr>
          <w:rFonts w:ascii="Arial" w:hAnsi="Arial" w:cs="Arial"/>
          <w:b/>
        </w:rPr>
        <w:t>DATOS DEL GRUPO DE I+D+I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6"/>
        <w:gridCol w:w="2878"/>
        <w:gridCol w:w="1530"/>
        <w:gridCol w:w="506"/>
        <w:gridCol w:w="2554"/>
      </w:tblGrid>
      <w:tr w:rsidR="00A05F8D" w:rsidRPr="009E4514" w14:paraId="1CEA27BE" w14:textId="77777777" w:rsidTr="0071391E">
        <w:tc>
          <w:tcPr>
            <w:tcW w:w="7128" w:type="dxa"/>
            <w:gridSpan w:val="4"/>
          </w:tcPr>
          <w:p w14:paraId="04081C91" w14:textId="77777777" w:rsidR="00A05F8D" w:rsidRPr="00D34B67" w:rsidRDefault="00A05F8D" w:rsidP="0071391E">
            <w:pPr>
              <w:jc w:val="both"/>
              <w:rPr>
                <w:rFonts w:ascii="Arial" w:hAnsi="Arial" w:cs="Arial"/>
                <w:b/>
                <w:caps/>
                <w:sz w:val="16"/>
                <w:szCs w:val="16"/>
              </w:rPr>
            </w:pPr>
            <w:r w:rsidRPr="00D34B67">
              <w:rPr>
                <w:rFonts w:ascii="Arial" w:hAnsi="Arial" w:cs="Arial"/>
                <w:b/>
                <w:caps/>
                <w:sz w:val="16"/>
                <w:szCs w:val="16"/>
              </w:rPr>
              <w:t>Nombre del Grupo:</w:t>
            </w:r>
          </w:p>
        </w:tc>
        <w:tc>
          <w:tcPr>
            <w:tcW w:w="2650" w:type="dxa"/>
          </w:tcPr>
          <w:p w14:paraId="463C9342" w14:textId="77777777" w:rsidR="00A05F8D" w:rsidRPr="00D34B67" w:rsidRDefault="00A05F8D" w:rsidP="0071391E">
            <w:pPr>
              <w:jc w:val="both"/>
              <w:rPr>
                <w:rFonts w:ascii="Arial" w:hAnsi="Arial" w:cs="Arial"/>
                <w:b/>
                <w:caps/>
                <w:sz w:val="16"/>
                <w:szCs w:val="16"/>
              </w:rPr>
            </w:pPr>
            <w:r w:rsidRPr="00D34B67">
              <w:rPr>
                <w:rFonts w:ascii="Arial" w:hAnsi="Arial" w:cs="Arial"/>
                <w:b/>
                <w:caps/>
                <w:sz w:val="16"/>
                <w:szCs w:val="16"/>
              </w:rPr>
              <w:t>Acrónimo:</w:t>
            </w:r>
          </w:p>
        </w:tc>
      </w:tr>
      <w:tr w:rsidR="00A05F8D" w:rsidRPr="009E4514" w14:paraId="0D6D43B9" w14:textId="77777777" w:rsidTr="0071391E">
        <w:tc>
          <w:tcPr>
            <w:tcW w:w="7128" w:type="dxa"/>
            <w:gridSpan w:val="4"/>
          </w:tcPr>
          <w:p w14:paraId="5E03528D" w14:textId="77777777" w:rsidR="00A05F8D" w:rsidRPr="00D34B67" w:rsidRDefault="00A05F8D" w:rsidP="0071391E">
            <w:pPr>
              <w:jc w:val="both"/>
              <w:rPr>
                <w:rFonts w:ascii="Arial" w:hAnsi="Arial" w:cs="Arial"/>
                <w:b/>
                <w:sz w:val="16"/>
                <w:szCs w:val="16"/>
              </w:rPr>
            </w:pPr>
          </w:p>
          <w:p w14:paraId="4082E3B5" w14:textId="77777777" w:rsidR="00A05F8D" w:rsidRPr="00D34B67" w:rsidRDefault="00A05F8D" w:rsidP="0071391E">
            <w:pPr>
              <w:jc w:val="both"/>
              <w:rPr>
                <w:rFonts w:ascii="Arial" w:hAnsi="Arial" w:cs="Arial"/>
                <w:b/>
                <w:sz w:val="16"/>
                <w:szCs w:val="16"/>
              </w:rPr>
            </w:pPr>
          </w:p>
        </w:tc>
        <w:tc>
          <w:tcPr>
            <w:tcW w:w="2650" w:type="dxa"/>
          </w:tcPr>
          <w:p w14:paraId="78667396" w14:textId="77777777" w:rsidR="00A05F8D" w:rsidRPr="009E4514" w:rsidRDefault="00A05F8D" w:rsidP="0071391E">
            <w:pPr>
              <w:jc w:val="both"/>
              <w:rPr>
                <w:b/>
                <w:sz w:val="20"/>
                <w:szCs w:val="20"/>
              </w:rPr>
            </w:pPr>
          </w:p>
        </w:tc>
      </w:tr>
      <w:tr w:rsidR="00A05F8D" w:rsidRPr="009E4514" w14:paraId="295E766C" w14:textId="77777777" w:rsidTr="0071391E">
        <w:tc>
          <w:tcPr>
            <w:tcW w:w="9778" w:type="dxa"/>
            <w:gridSpan w:val="5"/>
          </w:tcPr>
          <w:p w14:paraId="33CBB7FF" w14:textId="77777777" w:rsidR="00A05F8D" w:rsidRPr="00D34B67" w:rsidRDefault="00A05F8D" w:rsidP="0071391E">
            <w:pPr>
              <w:jc w:val="both"/>
              <w:rPr>
                <w:rFonts w:ascii="Arial" w:hAnsi="Arial" w:cs="Arial"/>
                <w:b/>
                <w:caps/>
                <w:sz w:val="16"/>
                <w:szCs w:val="16"/>
              </w:rPr>
            </w:pPr>
            <w:r w:rsidRPr="00D34B67">
              <w:rPr>
                <w:rFonts w:ascii="Arial" w:hAnsi="Arial" w:cs="Arial"/>
                <w:b/>
                <w:caps/>
                <w:sz w:val="16"/>
                <w:szCs w:val="16"/>
              </w:rPr>
              <w:t>Descripción del Grupo de I+D+I y Objetivos:</w:t>
            </w:r>
          </w:p>
        </w:tc>
      </w:tr>
      <w:tr w:rsidR="00A05F8D" w:rsidRPr="009E4514" w14:paraId="10C73C02" w14:textId="77777777" w:rsidTr="0071391E">
        <w:tc>
          <w:tcPr>
            <w:tcW w:w="9778" w:type="dxa"/>
            <w:gridSpan w:val="5"/>
          </w:tcPr>
          <w:p w14:paraId="27F1DD56" w14:textId="77777777" w:rsidR="00A05F8D" w:rsidRPr="00D34B67" w:rsidRDefault="00A05F8D" w:rsidP="0071391E">
            <w:pPr>
              <w:jc w:val="both"/>
              <w:rPr>
                <w:rFonts w:ascii="Arial" w:hAnsi="Arial" w:cs="Arial"/>
                <w:b/>
                <w:caps/>
                <w:sz w:val="16"/>
                <w:szCs w:val="16"/>
              </w:rPr>
            </w:pPr>
          </w:p>
          <w:p w14:paraId="04C4E664" w14:textId="77777777" w:rsidR="00A05F8D" w:rsidRPr="00D34B67" w:rsidRDefault="00A05F8D" w:rsidP="0071391E">
            <w:pPr>
              <w:jc w:val="both"/>
              <w:rPr>
                <w:rFonts w:ascii="Arial" w:hAnsi="Arial" w:cs="Arial"/>
                <w:b/>
                <w:caps/>
                <w:sz w:val="16"/>
                <w:szCs w:val="16"/>
              </w:rPr>
            </w:pPr>
          </w:p>
        </w:tc>
      </w:tr>
      <w:tr w:rsidR="00A05F8D" w:rsidRPr="009E4514" w14:paraId="66FD3C3D" w14:textId="77777777" w:rsidTr="0071391E">
        <w:tc>
          <w:tcPr>
            <w:tcW w:w="9778" w:type="dxa"/>
            <w:gridSpan w:val="5"/>
          </w:tcPr>
          <w:p w14:paraId="4655DC9D" w14:textId="77777777" w:rsidR="00A05F8D" w:rsidRPr="00D34B67" w:rsidRDefault="00A05F8D" w:rsidP="0071391E">
            <w:pPr>
              <w:jc w:val="both"/>
              <w:rPr>
                <w:rFonts w:ascii="Arial" w:hAnsi="Arial" w:cs="Arial"/>
                <w:b/>
                <w:sz w:val="16"/>
                <w:szCs w:val="16"/>
              </w:rPr>
            </w:pPr>
            <w:r w:rsidRPr="00D34B67">
              <w:rPr>
                <w:rFonts w:ascii="Arial" w:hAnsi="Arial" w:cs="Arial"/>
                <w:b/>
                <w:caps/>
                <w:sz w:val="16"/>
                <w:szCs w:val="16"/>
              </w:rPr>
              <w:t>Departamento de la U.P.V. al que estará adscrito:</w:t>
            </w:r>
          </w:p>
        </w:tc>
      </w:tr>
      <w:tr w:rsidR="00A05F8D" w:rsidRPr="009E4514" w14:paraId="3DA12EF6" w14:textId="77777777" w:rsidTr="0071391E">
        <w:tc>
          <w:tcPr>
            <w:tcW w:w="9778" w:type="dxa"/>
            <w:gridSpan w:val="5"/>
          </w:tcPr>
          <w:p w14:paraId="1BFCDBC2" w14:textId="77777777" w:rsidR="00A05F8D" w:rsidRPr="00D34B67" w:rsidRDefault="00A05F8D" w:rsidP="0071391E">
            <w:pPr>
              <w:jc w:val="both"/>
              <w:rPr>
                <w:rFonts w:ascii="Arial" w:hAnsi="Arial" w:cs="Arial"/>
                <w:b/>
                <w:sz w:val="16"/>
                <w:szCs w:val="16"/>
              </w:rPr>
            </w:pPr>
          </w:p>
          <w:p w14:paraId="4E877505" w14:textId="77777777" w:rsidR="00A05F8D" w:rsidRPr="00D34B67" w:rsidRDefault="00A05F8D" w:rsidP="0071391E">
            <w:pPr>
              <w:jc w:val="both"/>
              <w:rPr>
                <w:rFonts w:ascii="Arial" w:hAnsi="Arial" w:cs="Arial"/>
                <w:b/>
                <w:sz w:val="16"/>
                <w:szCs w:val="16"/>
              </w:rPr>
            </w:pPr>
          </w:p>
        </w:tc>
      </w:tr>
      <w:tr w:rsidR="00A05F8D" w:rsidRPr="009E4514" w14:paraId="11E29B27" w14:textId="77777777" w:rsidTr="0071391E">
        <w:tc>
          <w:tcPr>
            <w:tcW w:w="9778" w:type="dxa"/>
            <w:gridSpan w:val="5"/>
          </w:tcPr>
          <w:p w14:paraId="6B936DA7" w14:textId="77777777" w:rsidR="00A05F8D" w:rsidRPr="00D34B67" w:rsidRDefault="00A05F8D" w:rsidP="0071391E">
            <w:pPr>
              <w:jc w:val="both"/>
              <w:rPr>
                <w:rFonts w:ascii="Arial" w:hAnsi="Arial" w:cs="Arial"/>
                <w:b/>
                <w:sz w:val="16"/>
                <w:szCs w:val="16"/>
              </w:rPr>
            </w:pPr>
            <w:r w:rsidRPr="00D34B67">
              <w:rPr>
                <w:rFonts w:ascii="Arial" w:hAnsi="Arial" w:cs="Arial"/>
                <w:b/>
                <w:sz w:val="16"/>
                <w:szCs w:val="16"/>
              </w:rPr>
              <w:t>DIRECCIÓN ELECTRÓNICA DE CONTACTO:</w:t>
            </w:r>
          </w:p>
        </w:tc>
      </w:tr>
      <w:tr w:rsidR="00A05F8D" w:rsidRPr="009E4514" w14:paraId="2FD8A6DA" w14:textId="77777777" w:rsidTr="0071391E">
        <w:tc>
          <w:tcPr>
            <w:tcW w:w="9778" w:type="dxa"/>
            <w:gridSpan w:val="5"/>
          </w:tcPr>
          <w:p w14:paraId="3D66E7D5" w14:textId="77777777" w:rsidR="00A05F8D" w:rsidRPr="00D34B67" w:rsidRDefault="00A05F8D" w:rsidP="0071391E">
            <w:pPr>
              <w:jc w:val="both"/>
              <w:rPr>
                <w:rFonts w:ascii="Arial" w:hAnsi="Arial" w:cs="Arial"/>
                <w:b/>
                <w:sz w:val="16"/>
                <w:szCs w:val="16"/>
              </w:rPr>
            </w:pPr>
          </w:p>
        </w:tc>
      </w:tr>
      <w:tr w:rsidR="00A05F8D" w:rsidRPr="009E4514" w14:paraId="1A768C83" w14:textId="77777777" w:rsidTr="0071391E">
        <w:tc>
          <w:tcPr>
            <w:tcW w:w="9778" w:type="dxa"/>
            <w:gridSpan w:val="5"/>
          </w:tcPr>
          <w:p w14:paraId="2585D62F" w14:textId="77777777" w:rsidR="00A05F8D" w:rsidRPr="00D34B67" w:rsidRDefault="00A05F8D" w:rsidP="0071391E">
            <w:pPr>
              <w:jc w:val="both"/>
              <w:rPr>
                <w:rFonts w:ascii="Arial" w:hAnsi="Arial" w:cs="Arial"/>
                <w:b/>
                <w:sz w:val="16"/>
                <w:szCs w:val="16"/>
              </w:rPr>
            </w:pPr>
            <w:r w:rsidRPr="00D34B67">
              <w:rPr>
                <w:rFonts w:ascii="Arial" w:hAnsi="Arial" w:cs="Arial"/>
                <w:b/>
                <w:sz w:val="16"/>
                <w:szCs w:val="16"/>
              </w:rPr>
              <w:t>PÁGINA WEB:</w:t>
            </w:r>
          </w:p>
        </w:tc>
      </w:tr>
      <w:tr w:rsidR="00A05F8D" w:rsidRPr="009E4514" w14:paraId="05998B4C" w14:textId="77777777" w:rsidTr="0071391E">
        <w:tc>
          <w:tcPr>
            <w:tcW w:w="9778" w:type="dxa"/>
            <w:gridSpan w:val="5"/>
          </w:tcPr>
          <w:p w14:paraId="50F94359" w14:textId="77777777" w:rsidR="00A05F8D" w:rsidRPr="00D34B67" w:rsidRDefault="00A05F8D" w:rsidP="0071391E">
            <w:pPr>
              <w:jc w:val="both"/>
              <w:rPr>
                <w:rFonts w:ascii="Arial" w:hAnsi="Arial" w:cs="Arial"/>
                <w:b/>
                <w:sz w:val="16"/>
                <w:szCs w:val="16"/>
              </w:rPr>
            </w:pPr>
          </w:p>
        </w:tc>
      </w:tr>
      <w:tr w:rsidR="00A05F8D" w:rsidRPr="009E4514" w14:paraId="65A5A876" w14:textId="77777777" w:rsidTr="0071391E">
        <w:tc>
          <w:tcPr>
            <w:tcW w:w="1908" w:type="dxa"/>
          </w:tcPr>
          <w:p w14:paraId="6E818D8A" w14:textId="77777777" w:rsidR="00A05F8D" w:rsidRPr="009E4514" w:rsidRDefault="00A05F8D" w:rsidP="0071391E">
            <w:pPr>
              <w:jc w:val="both"/>
              <w:rPr>
                <w:b/>
                <w:sz w:val="20"/>
                <w:szCs w:val="20"/>
              </w:rPr>
            </w:pPr>
            <w:r w:rsidRPr="009E4514">
              <w:rPr>
                <w:b/>
                <w:sz w:val="20"/>
                <w:szCs w:val="20"/>
              </w:rPr>
              <w:t>TELÉFONO:</w:t>
            </w:r>
          </w:p>
        </w:tc>
        <w:tc>
          <w:tcPr>
            <w:tcW w:w="3060" w:type="dxa"/>
          </w:tcPr>
          <w:p w14:paraId="7B1FEA67" w14:textId="77777777" w:rsidR="00A05F8D" w:rsidRPr="00D34B67" w:rsidRDefault="00A05F8D" w:rsidP="0071391E">
            <w:pPr>
              <w:jc w:val="both"/>
              <w:rPr>
                <w:rFonts w:ascii="Arial" w:hAnsi="Arial" w:cs="Arial"/>
                <w:b/>
                <w:sz w:val="16"/>
                <w:szCs w:val="16"/>
              </w:rPr>
            </w:pPr>
          </w:p>
        </w:tc>
        <w:tc>
          <w:tcPr>
            <w:tcW w:w="1620" w:type="dxa"/>
          </w:tcPr>
          <w:p w14:paraId="12707A9D" w14:textId="77777777" w:rsidR="00A05F8D" w:rsidRPr="009E4514" w:rsidRDefault="00A05F8D" w:rsidP="0071391E">
            <w:pPr>
              <w:jc w:val="both"/>
              <w:rPr>
                <w:b/>
                <w:sz w:val="20"/>
                <w:szCs w:val="20"/>
              </w:rPr>
            </w:pPr>
          </w:p>
        </w:tc>
        <w:tc>
          <w:tcPr>
            <w:tcW w:w="3190" w:type="dxa"/>
            <w:gridSpan w:val="2"/>
          </w:tcPr>
          <w:p w14:paraId="001CA2FE" w14:textId="77777777" w:rsidR="00A05F8D" w:rsidRPr="009E4514" w:rsidRDefault="00A05F8D" w:rsidP="0071391E">
            <w:pPr>
              <w:jc w:val="both"/>
              <w:rPr>
                <w:b/>
                <w:sz w:val="20"/>
                <w:szCs w:val="20"/>
              </w:rPr>
            </w:pPr>
          </w:p>
        </w:tc>
      </w:tr>
      <w:tr w:rsidR="00A05F8D" w:rsidRPr="009E4514" w14:paraId="14B00485" w14:textId="77777777" w:rsidTr="0071391E">
        <w:tc>
          <w:tcPr>
            <w:tcW w:w="4968" w:type="dxa"/>
            <w:gridSpan w:val="2"/>
          </w:tcPr>
          <w:p w14:paraId="1F3CADEF" w14:textId="77777777" w:rsidR="00A05F8D" w:rsidRPr="00D34B67" w:rsidRDefault="00A05F8D" w:rsidP="0071391E">
            <w:pPr>
              <w:jc w:val="both"/>
              <w:rPr>
                <w:rFonts w:ascii="Arial" w:hAnsi="Arial" w:cs="Arial"/>
                <w:b/>
                <w:sz w:val="16"/>
                <w:szCs w:val="16"/>
              </w:rPr>
            </w:pPr>
            <w:r w:rsidRPr="00D34B67">
              <w:rPr>
                <w:rFonts w:ascii="Arial" w:hAnsi="Arial" w:cs="Arial"/>
                <w:b/>
                <w:sz w:val="16"/>
                <w:szCs w:val="16"/>
              </w:rPr>
              <w:t>DIRECCIÓN A EFECTOS DE NOTIFICACIONES:</w:t>
            </w:r>
          </w:p>
        </w:tc>
        <w:tc>
          <w:tcPr>
            <w:tcW w:w="4810" w:type="dxa"/>
            <w:gridSpan w:val="3"/>
          </w:tcPr>
          <w:p w14:paraId="75E95D5F" w14:textId="77777777" w:rsidR="00A05F8D" w:rsidRPr="009E4514" w:rsidRDefault="00A05F8D" w:rsidP="0071391E">
            <w:pPr>
              <w:jc w:val="both"/>
              <w:rPr>
                <w:b/>
                <w:sz w:val="20"/>
                <w:szCs w:val="20"/>
              </w:rPr>
            </w:pPr>
          </w:p>
        </w:tc>
      </w:tr>
    </w:tbl>
    <w:p w14:paraId="3FAA114C" w14:textId="77777777" w:rsidR="00A05F8D" w:rsidRDefault="00A05F8D" w:rsidP="00A05F8D">
      <w:pPr>
        <w:jc w:val="both"/>
      </w:pPr>
    </w:p>
    <w:p w14:paraId="7A66662D" w14:textId="77777777" w:rsidR="00A05F8D" w:rsidRDefault="00A05F8D" w:rsidP="00A05F8D">
      <w:pPr>
        <w:jc w:val="both"/>
      </w:pPr>
    </w:p>
    <w:p w14:paraId="456AB6D2" w14:textId="77777777" w:rsidR="00A05F8D" w:rsidRPr="00E371D6" w:rsidRDefault="00A05F8D" w:rsidP="00A05F8D">
      <w:pPr>
        <w:jc w:val="both"/>
        <w:rPr>
          <w:rFonts w:ascii="Arial" w:hAnsi="Arial" w:cs="Arial"/>
          <w:b/>
        </w:rPr>
      </w:pPr>
      <w:r w:rsidRPr="00E371D6">
        <w:rPr>
          <w:rFonts w:ascii="Arial" w:hAnsi="Arial" w:cs="Arial"/>
          <w:b/>
        </w:rPr>
        <w:t>DATOS DEL RESPONSABLE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2160"/>
        <w:gridCol w:w="2933"/>
        <w:gridCol w:w="2449"/>
      </w:tblGrid>
      <w:tr w:rsidR="00A05F8D" w:rsidRPr="009E4514" w14:paraId="22252C29" w14:textId="77777777" w:rsidTr="00D34B67">
        <w:tc>
          <w:tcPr>
            <w:tcW w:w="9570" w:type="dxa"/>
            <w:gridSpan w:val="4"/>
          </w:tcPr>
          <w:p w14:paraId="29F4747A" w14:textId="77777777" w:rsidR="00A05F8D" w:rsidRPr="00D34B67" w:rsidRDefault="00A05F8D" w:rsidP="0071391E">
            <w:pPr>
              <w:jc w:val="both"/>
              <w:rPr>
                <w:rFonts w:ascii="Arial" w:hAnsi="Arial" w:cs="Arial"/>
                <w:b/>
                <w:sz w:val="16"/>
                <w:szCs w:val="16"/>
              </w:rPr>
            </w:pPr>
            <w:r w:rsidRPr="00D34B67">
              <w:rPr>
                <w:rFonts w:ascii="Arial" w:hAnsi="Arial" w:cs="Arial"/>
                <w:b/>
                <w:sz w:val="16"/>
                <w:szCs w:val="16"/>
              </w:rPr>
              <w:t>NOMBRE Y APELLIDOS:</w:t>
            </w:r>
          </w:p>
        </w:tc>
      </w:tr>
      <w:tr w:rsidR="00A05F8D" w:rsidRPr="009E4514" w14:paraId="6711EC0A" w14:textId="77777777" w:rsidTr="00D34B67">
        <w:tc>
          <w:tcPr>
            <w:tcW w:w="9570" w:type="dxa"/>
            <w:gridSpan w:val="4"/>
          </w:tcPr>
          <w:p w14:paraId="071BF172" w14:textId="77777777" w:rsidR="00A05F8D" w:rsidRPr="00D34B67" w:rsidRDefault="00A05F8D" w:rsidP="0071391E">
            <w:pPr>
              <w:jc w:val="both"/>
              <w:rPr>
                <w:rFonts w:ascii="Arial" w:hAnsi="Arial" w:cs="Arial"/>
                <w:b/>
                <w:sz w:val="16"/>
                <w:szCs w:val="16"/>
              </w:rPr>
            </w:pPr>
          </w:p>
          <w:p w14:paraId="560A6001" w14:textId="77777777" w:rsidR="00A05F8D" w:rsidRPr="00D34B67" w:rsidRDefault="00A05F8D" w:rsidP="0071391E">
            <w:pPr>
              <w:jc w:val="both"/>
              <w:rPr>
                <w:rFonts w:ascii="Arial" w:hAnsi="Arial" w:cs="Arial"/>
                <w:b/>
                <w:sz w:val="16"/>
                <w:szCs w:val="16"/>
              </w:rPr>
            </w:pPr>
          </w:p>
        </w:tc>
      </w:tr>
      <w:tr w:rsidR="00A05F8D" w:rsidRPr="009E4514" w14:paraId="3004005D" w14:textId="77777777" w:rsidTr="00D34B67">
        <w:trPr>
          <w:trHeight w:val="70"/>
        </w:trPr>
        <w:tc>
          <w:tcPr>
            <w:tcW w:w="1809" w:type="dxa"/>
          </w:tcPr>
          <w:p w14:paraId="35992821" w14:textId="77777777" w:rsidR="00A05F8D" w:rsidRPr="00D34B67" w:rsidRDefault="00A05F8D" w:rsidP="0071391E">
            <w:pPr>
              <w:jc w:val="both"/>
              <w:rPr>
                <w:rFonts w:ascii="Arial" w:hAnsi="Arial" w:cs="Arial"/>
                <w:b/>
                <w:sz w:val="16"/>
                <w:szCs w:val="16"/>
              </w:rPr>
            </w:pPr>
            <w:r w:rsidRPr="00D34B67">
              <w:rPr>
                <w:rFonts w:ascii="Arial" w:hAnsi="Arial" w:cs="Arial"/>
                <w:b/>
                <w:sz w:val="16"/>
                <w:szCs w:val="16"/>
              </w:rPr>
              <w:t>DNI:</w:t>
            </w:r>
          </w:p>
        </w:tc>
        <w:tc>
          <w:tcPr>
            <w:tcW w:w="2234" w:type="dxa"/>
          </w:tcPr>
          <w:p w14:paraId="4FA5546D" w14:textId="77777777" w:rsidR="00A05F8D" w:rsidRPr="00D34B67" w:rsidRDefault="00A05F8D" w:rsidP="0071391E">
            <w:pPr>
              <w:jc w:val="both"/>
              <w:rPr>
                <w:rFonts w:ascii="Arial" w:hAnsi="Arial" w:cs="Arial"/>
                <w:b/>
                <w:sz w:val="16"/>
                <w:szCs w:val="16"/>
              </w:rPr>
            </w:pPr>
          </w:p>
        </w:tc>
        <w:tc>
          <w:tcPr>
            <w:tcW w:w="2993" w:type="dxa"/>
          </w:tcPr>
          <w:p w14:paraId="14A4BCA8" w14:textId="77777777" w:rsidR="00A05F8D" w:rsidRPr="00D34B67" w:rsidRDefault="00A05F8D" w:rsidP="0071391E">
            <w:pPr>
              <w:jc w:val="both"/>
              <w:rPr>
                <w:rFonts w:ascii="Arial" w:hAnsi="Arial" w:cs="Arial"/>
                <w:b/>
                <w:sz w:val="16"/>
                <w:szCs w:val="16"/>
              </w:rPr>
            </w:pPr>
            <w:r w:rsidRPr="00D34B67">
              <w:rPr>
                <w:rFonts w:ascii="Arial" w:hAnsi="Arial" w:cs="Arial"/>
                <w:b/>
                <w:sz w:val="16"/>
                <w:szCs w:val="16"/>
              </w:rPr>
              <w:t>CATEGORIA PROFESIONAL</w:t>
            </w:r>
          </w:p>
        </w:tc>
        <w:tc>
          <w:tcPr>
            <w:tcW w:w="2534" w:type="dxa"/>
          </w:tcPr>
          <w:p w14:paraId="0EE63175" w14:textId="77777777" w:rsidR="00A05F8D" w:rsidRPr="00D34B67" w:rsidRDefault="00A05F8D" w:rsidP="0071391E">
            <w:pPr>
              <w:jc w:val="both"/>
              <w:rPr>
                <w:rFonts w:ascii="Arial" w:hAnsi="Arial" w:cs="Arial"/>
                <w:b/>
                <w:sz w:val="16"/>
                <w:szCs w:val="16"/>
              </w:rPr>
            </w:pPr>
          </w:p>
        </w:tc>
      </w:tr>
      <w:tr w:rsidR="00A05F8D" w:rsidRPr="009E4514" w14:paraId="1CDE7930" w14:textId="77777777" w:rsidTr="00D34B67">
        <w:tc>
          <w:tcPr>
            <w:tcW w:w="1809" w:type="dxa"/>
          </w:tcPr>
          <w:p w14:paraId="248EC5BB" w14:textId="77777777" w:rsidR="00A05F8D" w:rsidRPr="00D34B67" w:rsidRDefault="00A05F8D" w:rsidP="0071391E">
            <w:pPr>
              <w:jc w:val="both"/>
              <w:rPr>
                <w:rFonts w:ascii="Arial" w:hAnsi="Arial" w:cs="Arial"/>
                <w:b/>
                <w:sz w:val="16"/>
                <w:szCs w:val="16"/>
              </w:rPr>
            </w:pPr>
            <w:r w:rsidRPr="00D34B67">
              <w:rPr>
                <w:rFonts w:ascii="Arial" w:hAnsi="Arial" w:cs="Arial"/>
                <w:b/>
                <w:sz w:val="16"/>
                <w:szCs w:val="16"/>
              </w:rPr>
              <w:t>DEPARTAMENTO:</w:t>
            </w:r>
          </w:p>
        </w:tc>
        <w:tc>
          <w:tcPr>
            <w:tcW w:w="7761" w:type="dxa"/>
            <w:gridSpan w:val="3"/>
          </w:tcPr>
          <w:p w14:paraId="14445786" w14:textId="77777777" w:rsidR="00A05F8D" w:rsidRPr="00D34B67" w:rsidRDefault="00A05F8D" w:rsidP="0071391E">
            <w:pPr>
              <w:jc w:val="both"/>
              <w:rPr>
                <w:rFonts w:ascii="Arial" w:hAnsi="Arial" w:cs="Arial"/>
                <w:b/>
                <w:sz w:val="16"/>
                <w:szCs w:val="16"/>
              </w:rPr>
            </w:pPr>
          </w:p>
        </w:tc>
      </w:tr>
    </w:tbl>
    <w:p w14:paraId="1DDBE12F" w14:textId="77777777" w:rsidR="00A05F8D" w:rsidRDefault="00A05F8D" w:rsidP="00A05F8D">
      <w:pPr>
        <w:jc w:val="both"/>
      </w:pPr>
    </w:p>
    <w:p w14:paraId="175A8B23" w14:textId="77777777" w:rsidR="00A05F8D" w:rsidRDefault="00A05F8D" w:rsidP="00A05F8D">
      <w:pPr>
        <w:jc w:val="both"/>
      </w:pPr>
    </w:p>
    <w:p w14:paraId="07988700" w14:textId="77777777" w:rsidR="00A05F8D" w:rsidRPr="003422F9" w:rsidRDefault="00A05F8D" w:rsidP="00A05F8D">
      <w:pPr>
        <w:jc w:val="both"/>
        <w:rPr>
          <w:rFonts w:ascii="Arial" w:hAnsi="Arial" w:cs="Arial"/>
        </w:rPr>
      </w:pPr>
      <w:r w:rsidRPr="00E371D6">
        <w:rPr>
          <w:rFonts w:ascii="Arial" w:hAnsi="Arial" w:cs="Arial"/>
          <w:b/>
        </w:rPr>
        <w:t>MIEMBROS DEL GRUPO</w:t>
      </w:r>
      <w:r w:rsidRPr="003422F9">
        <w:rPr>
          <w:rFonts w:ascii="Arial" w:hAnsi="Arial" w:cs="Arial"/>
        </w:rPr>
        <w:t xml:space="preserve"> </w:t>
      </w:r>
      <w:r w:rsidRPr="003422F9">
        <w:rPr>
          <w:rFonts w:ascii="Arial" w:hAnsi="Arial" w:cs="Arial"/>
          <w:i/>
          <w:sz w:val="22"/>
          <w:szCs w:val="22"/>
        </w:rPr>
        <w:t>(añadir ta</w:t>
      </w:r>
      <w:r w:rsidR="003422F9" w:rsidRPr="003422F9">
        <w:rPr>
          <w:rFonts w:ascii="Arial" w:hAnsi="Arial" w:cs="Arial"/>
          <w:i/>
          <w:sz w:val="22"/>
          <w:szCs w:val="22"/>
        </w:rPr>
        <w:t>n</w:t>
      </w:r>
      <w:r w:rsidRPr="003422F9">
        <w:rPr>
          <w:rFonts w:ascii="Arial" w:hAnsi="Arial" w:cs="Arial"/>
          <w:i/>
          <w:sz w:val="22"/>
          <w:szCs w:val="22"/>
        </w:rPr>
        <w:t>tas filas como sea necesario)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3"/>
        <w:gridCol w:w="1038"/>
        <w:gridCol w:w="3465"/>
        <w:gridCol w:w="2318"/>
      </w:tblGrid>
      <w:tr w:rsidR="00A05F8D" w:rsidRPr="009E4514" w14:paraId="06E20555" w14:textId="77777777" w:rsidTr="0071391E">
        <w:tc>
          <w:tcPr>
            <w:tcW w:w="2628" w:type="dxa"/>
          </w:tcPr>
          <w:p w14:paraId="017FB0D8" w14:textId="77777777" w:rsidR="00A05F8D" w:rsidRPr="00D34B67" w:rsidRDefault="00A05F8D" w:rsidP="0071391E">
            <w:pPr>
              <w:jc w:val="both"/>
              <w:rPr>
                <w:rFonts w:ascii="Arial" w:hAnsi="Arial" w:cs="Arial"/>
                <w:b/>
                <w:sz w:val="16"/>
                <w:szCs w:val="16"/>
              </w:rPr>
            </w:pPr>
            <w:r w:rsidRPr="00D34B67">
              <w:rPr>
                <w:rFonts w:ascii="Arial" w:hAnsi="Arial" w:cs="Arial"/>
                <w:b/>
                <w:sz w:val="16"/>
                <w:szCs w:val="16"/>
              </w:rPr>
              <w:t>NOMBRE Y APELLIDOS</w:t>
            </w:r>
          </w:p>
        </w:tc>
        <w:tc>
          <w:tcPr>
            <w:tcW w:w="1080" w:type="dxa"/>
          </w:tcPr>
          <w:p w14:paraId="1AAFF788" w14:textId="77777777" w:rsidR="00A05F8D" w:rsidRPr="00D34B67" w:rsidRDefault="00A05F8D" w:rsidP="0071391E">
            <w:pPr>
              <w:jc w:val="both"/>
              <w:rPr>
                <w:rFonts w:ascii="Arial" w:hAnsi="Arial" w:cs="Arial"/>
                <w:b/>
                <w:sz w:val="16"/>
                <w:szCs w:val="16"/>
              </w:rPr>
            </w:pPr>
            <w:r w:rsidRPr="00D34B67">
              <w:rPr>
                <w:rFonts w:ascii="Arial" w:hAnsi="Arial" w:cs="Arial"/>
                <w:b/>
                <w:sz w:val="16"/>
                <w:szCs w:val="16"/>
              </w:rPr>
              <w:t>DNI</w:t>
            </w:r>
          </w:p>
        </w:tc>
        <w:tc>
          <w:tcPr>
            <w:tcW w:w="3625" w:type="dxa"/>
          </w:tcPr>
          <w:p w14:paraId="6BB7E490" w14:textId="77777777" w:rsidR="00A05F8D" w:rsidRPr="00D34B67" w:rsidRDefault="00A05F8D" w:rsidP="0071391E">
            <w:pPr>
              <w:jc w:val="both"/>
              <w:rPr>
                <w:rFonts w:ascii="Arial" w:hAnsi="Arial" w:cs="Arial"/>
                <w:b/>
                <w:sz w:val="16"/>
                <w:szCs w:val="16"/>
              </w:rPr>
            </w:pPr>
            <w:r w:rsidRPr="00D34B67">
              <w:rPr>
                <w:rFonts w:ascii="Arial" w:hAnsi="Arial" w:cs="Arial"/>
                <w:b/>
                <w:sz w:val="16"/>
                <w:szCs w:val="16"/>
              </w:rPr>
              <w:t>CATEGORIA PROFESIONAL</w:t>
            </w:r>
          </w:p>
        </w:tc>
        <w:tc>
          <w:tcPr>
            <w:tcW w:w="2445" w:type="dxa"/>
          </w:tcPr>
          <w:p w14:paraId="08C84A96" w14:textId="77777777" w:rsidR="00A05F8D" w:rsidRPr="00D34B67" w:rsidRDefault="00A05F8D" w:rsidP="0071391E">
            <w:pPr>
              <w:jc w:val="both"/>
              <w:rPr>
                <w:rFonts w:ascii="Arial" w:hAnsi="Arial" w:cs="Arial"/>
                <w:b/>
                <w:sz w:val="16"/>
                <w:szCs w:val="16"/>
              </w:rPr>
            </w:pPr>
            <w:r w:rsidRPr="00D34B67">
              <w:rPr>
                <w:rFonts w:ascii="Arial" w:hAnsi="Arial" w:cs="Arial"/>
                <w:b/>
                <w:sz w:val="16"/>
                <w:szCs w:val="16"/>
              </w:rPr>
              <w:t>Firma</w:t>
            </w:r>
          </w:p>
        </w:tc>
      </w:tr>
      <w:tr w:rsidR="00A05F8D" w14:paraId="6A35C0E2" w14:textId="77777777" w:rsidTr="0071391E">
        <w:tc>
          <w:tcPr>
            <w:tcW w:w="2628" w:type="dxa"/>
          </w:tcPr>
          <w:p w14:paraId="27F34122" w14:textId="77777777" w:rsidR="00A05F8D" w:rsidRDefault="00A05F8D" w:rsidP="0071391E">
            <w:pPr>
              <w:spacing w:before="240"/>
              <w:jc w:val="both"/>
            </w:pPr>
          </w:p>
        </w:tc>
        <w:tc>
          <w:tcPr>
            <w:tcW w:w="1080" w:type="dxa"/>
          </w:tcPr>
          <w:p w14:paraId="3A16721E" w14:textId="77777777" w:rsidR="00A05F8D" w:rsidRDefault="00A05F8D" w:rsidP="0071391E">
            <w:pPr>
              <w:spacing w:before="240"/>
              <w:jc w:val="both"/>
            </w:pPr>
          </w:p>
        </w:tc>
        <w:tc>
          <w:tcPr>
            <w:tcW w:w="3625" w:type="dxa"/>
          </w:tcPr>
          <w:p w14:paraId="0A24CEA8" w14:textId="77777777" w:rsidR="00A05F8D" w:rsidRDefault="00A05F8D" w:rsidP="0071391E">
            <w:pPr>
              <w:spacing w:before="240"/>
              <w:jc w:val="both"/>
            </w:pPr>
          </w:p>
        </w:tc>
        <w:tc>
          <w:tcPr>
            <w:tcW w:w="2445" w:type="dxa"/>
          </w:tcPr>
          <w:p w14:paraId="4118A9C5" w14:textId="77777777" w:rsidR="00A05F8D" w:rsidRDefault="00A05F8D" w:rsidP="0071391E">
            <w:pPr>
              <w:spacing w:before="240"/>
              <w:jc w:val="both"/>
            </w:pPr>
          </w:p>
        </w:tc>
      </w:tr>
      <w:tr w:rsidR="00A05F8D" w14:paraId="4948E0AF" w14:textId="77777777" w:rsidTr="0071391E">
        <w:tc>
          <w:tcPr>
            <w:tcW w:w="2628" w:type="dxa"/>
          </w:tcPr>
          <w:p w14:paraId="2B358188" w14:textId="77777777" w:rsidR="00A05F8D" w:rsidRDefault="00A05F8D" w:rsidP="0071391E">
            <w:pPr>
              <w:spacing w:before="240"/>
              <w:jc w:val="both"/>
            </w:pPr>
          </w:p>
        </w:tc>
        <w:tc>
          <w:tcPr>
            <w:tcW w:w="1080" w:type="dxa"/>
          </w:tcPr>
          <w:p w14:paraId="3EB719AB" w14:textId="77777777" w:rsidR="00A05F8D" w:rsidRDefault="00A05F8D" w:rsidP="0071391E">
            <w:pPr>
              <w:spacing w:before="240"/>
              <w:jc w:val="both"/>
            </w:pPr>
          </w:p>
        </w:tc>
        <w:tc>
          <w:tcPr>
            <w:tcW w:w="3625" w:type="dxa"/>
          </w:tcPr>
          <w:p w14:paraId="1160981B" w14:textId="77777777" w:rsidR="00A05F8D" w:rsidRDefault="00A05F8D" w:rsidP="0071391E">
            <w:pPr>
              <w:spacing w:before="240"/>
              <w:jc w:val="both"/>
            </w:pPr>
          </w:p>
        </w:tc>
        <w:tc>
          <w:tcPr>
            <w:tcW w:w="2445" w:type="dxa"/>
          </w:tcPr>
          <w:p w14:paraId="41B7F543" w14:textId="77777777" w:rsidR="00A05F8D" w:rsidRDefault="00A05F8D" w:rsidP="0071391E">
            <w:pPr>
              <w:spacing w:before="240"/>
              <w:jc w:val="both"/>
            </w:pPr>
          </w:p>
        </w:tc>
      </w:tr>
      <w:tr w:rsidR="00A05F8D" w14:paraId="39723A48" w14:textId="77777777" w:rsidTr="0071391E">
        <w:tc>
          <w:tcPr>
            <w:tcW w:w="2628" w:type="dxa"/>
          </w:tcPr>
          <w:p w14:paraId="0BE06F25" w14:textId="77777777" w:rsidR="00A05F8D" w:rsidRDefault="00A05F8D" w:rsidP="0071391E">
            <w:pPr>
              <w:spacing w:before="240"/>
              <w:jc w:val="both"/>
            </w:pPr>
          </w:p>
        </w:tc>
        <w:tc>
          <w:tcPr>
            <w:tcW w:w="1080" w:type="dxa"/>
          </w:tcPr>
          <w:p w14:paraId="3C14A28D" w14:textId="77777777" w:rsidR="00A05F8D" w:rsidRDefault="00A05F8D" w:rsidP="0071391E">
            <w:pPr>
              <w:spacing w:before="240"/>
              <w:jc w:val="both"/>
            </w:pPr>
          </w:p>
        </w:tc>
        <w:tc>
          <w:tcPr>
            <w:tcW w:w="3625" w:type="dxa"/>
          </w:tcPr>
          <w:p w14:paraId="7EACD954" w14:textId="77777777" w:rsidR="00A05F8D" w:rsidRDefault="00A05F8D" w:rsidP="0071391E">
            <w:pPr>
              <w:spacing w:before="240"/>
              <w:jc w:val="both"/>
            </w:pPr>
          </w:p>
        </w:tc>
        <w:tc>
          <w:tcPr>
            <w:tcW w:w="2445" w:type="dxa"/>
          </w:tcPr>
          <w:p w14:paraId="481A711D" w14:textId="77777777" w:rsidR="00A05F8D" w:rsidRDefault="00A05F8D" w:rsidP="0071391E">
            <w:pPr>
              <w:spacing w:before="240"/>
              <w:jc w:val="both"/>
            </w:pPr>
          </w:p>
        </w:tc>
      </w:tr>
      <w:tr w:rsidR="00A05F8D" w14:paraId="1907C523" w14:textId="77777777" w:rsidTr="0071391E">
        <w:tc>
          <w:tcPr>
            <w:tcW w:w="2628" w:type="dxa"/>
          </w:tcPr>
          <w:p w14:paraId="6E32A057" w14:textId="77777777" w:rsidR="00A05F8D" w:rsidRDefault="00A05F8D" w:rsidP="0071391E">
            <w:pPr>
              <w:spacing w:before="240"/>
              <w:jc w:val="both"/>
            </w:pPr>
          </w:p>
        </w:tc>
        <w:tc>
          <w:tcPr>
            <w:tcW w:w="1080" w:type="dxa"/>
          </w:tcPr>
          <w:p w14:paraId="273E0EB0" w14:textId="77777777" w:rsidR="00A05F8D" w:rsidRDefault="00A05F8D" w:rsidP="0071391E">
            <w:pPr>
              <w:spacing w:before="240"/>
              <w:jc w:val="both"/>
            </w:pPr>
          </w:p>
        </w:tc>
        <w:tc>
          <w:tcPr>
            <w:tcW w:w="3625" w:type="dxa"/>
          </w:tcPr>
          <w:p w14:paraId="12C62AC4" w14:textId="77777777" w:rsidR="00A05F8D" w:rsidRDefault="00A05F8D" w:rsidP="0071391E">
            <w:pPr>
              <w:spacing w:before="240"/>
              <w:jc w:val="both"/>
            </w:pPr>
          </w:p>
        </w:tc>
        <w:tc>
          <w:tcPr>
            <w:tcW w:w="2445" w:type="dxa"/>
          </w:tcPr>
          <w:p w14:paraId="576356DA" w14:textId="77777777" w:rsidR="00A05F8D" w:rsidRDefault="00A05F8D" w:rsidP="0071391E">
            <w:pPr>
              <w:spacing w:before="240"/>
              <w:jc w:val="both"/>
            </w:pPr>
          </w:p>
        </w:tc>
      </w:tr>
    </w:tbl>
    <w:p w14:paraId="5A227E52" w14:textId="77777777" w:rsidR="00D34B67" w:rsidRDefault="00D34B67" w:rsidP="00A05F8D">
      <w:pPr>
        <w:jc w:val="both"/>
        <w:rPr>
          <w:rFonts w:ascii="Arial" w:hAnsi="Arial" w:cs="Arial"/>
          <w:b/>
        </w:rPr>
      </w:pPr>
    </w:p>
    <w:p w14:paraId="7854E8E0" w14:textId="77777777" w:rsidR="00D34B67" w:rsidRDefault="00D34B67" w:rsidP="00D34B67">
      <w:pPr>
        <w:pStyle w:val="Piedepgina"/>
        <w:pBdr>
          <w:bottom w:val="single" w:sz="6" w:space="1" w:color="auto"/>
        </w:pBdr>
        <w:ind w:right="74"/>
        <w:jc w:val="both"/>
        <w:rPr>
          <w:i/>
          <w:sz w:val="16"/>
          <w:szCs w:val="16"/>
        </w:rPr>
      </w:pPr>
      <w:r>
        <w:rPr>
          <w:i/>
          <w:sz w:val="16"/>
          <w:szCs w:val="16"/>
        </w:rPr>
        <w:t xml:space="preserve">Le informamos que la Universitat Politècnica de València, Camino de Vera s/n, 46022 Valencia, trata sus datos con la finalidad de realizar la instrucción del procedimiento incoado en este escrito, conservándolos durante el tiempo previsto en la normativa de procedimiento administrativo. Este tratamiento se basa en la obligación legal de realizar la gestión de investigación por parte del vicerrectorado. No se prevén cesiones más allá de las previstas por la ley, ni ninguna transferencia internacional de datos de los datos suministrados. Puede ejercer los derechos de acceso, rectificación, supresión y portabilidad de sus datos, y la limitación u oposición a su tratamiento ante la Secretaría General de la Universitat Politècnica de València. Igualmente puede hacer llegar sus consultas, quejas, ejercicios de derechos, y comentarios relacionados con la protección de datos a la dirección dpd@upv.es. </w:t>
      </w:r>
    </w:p>
    <w:p w14:paraId="6C76D873" w14:textId="77777777" w:rsidR="00D34B67" w:rsidRDefault="00D34B67" w:rsidP="00D34B67">
      <w:pPr>
        <w:jc w:val="both"/>
        <w:rPr>
          <w:sz w:val="16"/>
          <w:szCs w:val="16"/>
        </w:rPr>
      </w:pPr>
      <w:r>
        <w:rPr>
          <w:i/>
          <w:sz w:val="16"/>
          <w:szCs w:val="16"/>
        </w:rPr>
        <w:t>Sin perjuicio de cualquiera otro recurso administrativo o acción judicial, toda persona interesada tendrá derecho a presentar una reclamación ante una autoridad de control, siendo la de referencia la Agencia Española de Protección de Datos</w:t>
      </w:r>
    </w:p>
    <w:p w14:paraId="265AB661" w14:textId="77777777" w:rsidR="00D34B67" w:rsidRDefault="00D34B67" w:rsidP="00A05F8D">
      <w:pPr>
        <w:jc w:val="both"/>
        <w:rPr>
          <w:rFonts w:ascii="Arial" w:hAnsi="Arial" w:cs="Arial"/>
          <w:b/>
        </w:rPr>
      </w:pPr>
    </w:p>
    <w:p w14:paraId="011371CC" w14:textId="77777777" w:rsidR="00A05F8D" w:rsidRPr="003422F9" w:rsidRDefault="00A05F8D" w:rsidP="00A05F8D">
      <w:pPr>
        <w:jc w:val="both"/>
        <w:rPr>
          <w:rFonts w:ascii="Arial" w:hAnsi="Arial" w:cs="Arial"/>
        </w:rPr>
      </w:pPr>
      <w:r w:rsidRPr="00E371D6">
        <w:rPr>
          <w:rFonts w:ascii="Arial" w:hAnsi="Arial" w:cs="Arial"/>
          <w:b/>
        </w:rPr>
        <w:lastRenderedPageBreak/>
        <w:t>INDICADORES</w:t>
      </w:r>
      <w:r w:rsidRPr="003422F9">
        <w:rPr>
          <w:rFonts w:ascii="Arial" w:hAnsi="Arial" w:cs="Arial"/>
        </w:rPr>
        <w:t xml:space="preserve"> </w:t>
      </w:r>
      <w:r w:rsidRPr="003422F9">
        <w:rPr>
          <w:rFonts w:ascii="Arial" w:hAnsi="Arial" w:cs="Arial"/>
          <w:i/>
          <w:sz w:val="22"/>
          <w:szCs w:val="22"/>
        </w:rPr>
        <w:t>(artículo 36 Reglamento para las Estructuras de Investigación, Desarrollo e Innovación en la UPV)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4"/>
        <w:gridCol w:w="2520"/>
      </w:tblGrid>
      <w:tr w:rsidR="00A05F8D" w14:paraId="664047E1" w14:textId="77777777" w:rsidTr="0071391E">
        <w:tc>
          <w:tcPr>
            <w:tcW w:w="9778" w:type="dxa"/>
            <w:gridSpan w:val="2"/>
          </w:tcPr>
          <w:p w14:paraId="62014851" w14:textId="77777777" w:rsidR="00A05F8D" w:rsidRPr="009E4514" w:rsidRDefault="00A05F8D" w:rsidP="0071391E">
            <w:pPr>
              <w:spacing w:before="120" w:after="120"/>
              <w:jc w:val="center"/>
              <w:rPr>
                <w:b/>
                <w:sz w:val="20"/>
                <w:szCs w:val="20"/>
              </w:rPr>
            </w:pPr>
            <w:r w:rsidRPr="009E4514">
              <w:rPr>
                <w:b/>
                <w:sz w:val="20"/>
                <w:szCs w:val="20"/>
              </w:rPr>
              <w:t>DE RECURSOS HUMANOS</w:t>
            </w:r>
          </w:p>
        </w:tc>
      </w:tr>
      <w:tr w:rsidR="00A05F8D" w14:paraId="35651CE1" w14:textId="77777777" w:rsidTr="0071391E">
        <w:tc>
          <w:tcPr>
            <w:tcW w:w="7128" w:type="dxa"/>
          </w:tcPr>
          <w:p w14:paraId="4B128317" w14:textId="77777777" w:rsidR="00A05F8D" w:rsidRPr="009E4514" w:rsidRDefault="00A05F8D" w:rsidP="0071391E">
            <w:pPr>
              <w:jc w:val="both"/>
              <w:rPr>
                <w:b/>
                <w:sz w:val="20"/>
                <w:szCs w:val="20"/>
              </w:rPr>
            </w:pPr>
            <w:r w:rsidRPr="009E4514">
              <w:rPr>
                <w:b/>
                <w:sz w:val="20"/>
                <w:szCs w:val="20"/>
              </w:rPr>
              <w:t>Número Total de Miembros</w:t>
            </w:r>
          </w:p>
        </w:tc>
        <w:tc>
          <w:tcPr>
            <w:tcW w:w="2650" w:type="dxa"/>
          </w:tcPr>
          <w:p w14:paraId="203BE8F7" w14:textId="77777777" w:rsidR="00A05F8D" w:rsidRPr="009E4514" w:rsidRDefault="00A05F8D" w:rsidP="0071391E">
            <w:pPr>
              <w:jc w:val="both"/>
              <w:rPr>
                <w:b/>
                <w:sz w:val="20"/>
                <w:szCs w:val="20"/>
              </w:rPr>
            </w:pPr>
          </w:p>
        </w:tc>
      </w:tr>
      <w:tr w:rsidR="00A05F8D" w14:paraId="3742AFEF" w14:textId="77777777" w:rsidTr="0071391E">
        <w:tc>
          <w:tcPr>
            <w:tcW w:w="7128" w:type="dxa"/>
          </w:tcPr>
          <w:p w14:paraId="0311B2B7" w14:textId="77777777" w:rsidR="00A05F8D" w:rsidRPr="009E4514" w:rsidRDefault="00A05F8D" w:rsidP="00BE2DBF">
            <w:pPr>
              <w:jc w:val="both"/>
              <w:rPr>
                <w:b/>
                <w:sz w:val="20"/>
                <w:szCs w:val="20"/>
              </w:rPr>
            </w:pPr>
            <w:r w:rsidRPr="009E4514">
              <w:rPr>
                <w:b/>
                <w:sz w:val="20"/>
                <w:szCs w:val="20"/>
              </w:rPr>
              <w:t xml:space="preserve">Número de </w:t>
            </w:r>
            <w:r w:rsidR="00BE2DBF">
              <w:rPr>
                <w:b/>
                <w:sz w:val="20"/>
                <w:szCs w:val="20"/>
              </w:rPr>
              <w:t>Investigadores</w:t>
            </w:r>
          </w:p>
        </w:tc>
        <w:tc>
          <w:tcPr>
            <w:tcW w:w="2650" w:type="dxa"/>
          </w:tcPr>
          <w:p w14:paraId="5901DB30" w14:textId="77777777" w:rsidR="00A05F8D" w:rsidRPr="009E4514" w:rsidRDefault="00A05F8D" w:rsidP="0071391E">
            <w:pPr>
              <w:jc w:val="both"/>
              <w:rPr>
                <w:b/>
                <w:sz w:val="20"/>
                <w:szCs w:val="20"/>
              </w:rPr>
            </w:pPr>
          </w:p>
        </w:tc>
      </w:tr>
      <w:tr w:rsidR="00A05F8D" w14:paraId="671E3E05" w14:textId="77777777" w:rsidTr="0071391E">
        <w:tc>
          <w:tcPr>
            <w:tcW w:w="7128" w:type="dxa"/>
          </w:tcPr>
          <w:p w14:paraId="14643918" w14:textId="77777777" w:rsidR="00A05F8D" w:rsidRPr="009E4514" w:rsidRDefault="00A05F8D" w:rsidP="00C105A3">
            <w:pPr>
              <w:jc w:val="both"/>
              <w:rPr>
                <w:b/>
                <w:sz w:val="20"/>
                <w:szCs w:val="20"/>
              </w:rPr>
            </w:pPr>
            <w:r w:rsidRPr="009E4514">
              <w:rPr>
                <w:b/>
                <w:sz w:val="20"/>
                <w:szCs w:val="20"/>
              </w:rPr>
              <w:t xml:space="preserve">Número de </w:t>
            </w:r>
            <w:r w:rsidR="00C105A3">
              <w:rPr>
                <w:b/>
                <w:sz w:val="20"/>
                <w:szCs w:val="20"/>
              </w:rPr>
              <w:t>PDIs</w:t>
            </w:r>
          </w:p>
        </w:tc>
        <w:tc>
          <w:tcPr>
            <w:tcW w:w="2650" w:type="dxa"/>
          </w:tcPr>
          <w:p w14:paraId="63EF1C51" w14:textId="77777777" w:rsidR="00A05F8D" w:rsidRPr="009E4514" w:rsidRDefault="00A05F8D" w:rsidP="0071391E">
            <w:pPr>
              <w:jc w:val="both"/>
              <w:rPr>
                <w:b/>
                <w:sz w:val="20"/>
                <w:szCs w:val="20"/>
              </w:rPr>
            </w:pPr>
          </w:p>
        </w:tc>
      </w:tr>
      <w:tr w:rsidR="00A05F8D" w14:paraId="2E9FF219" w14:textId="77777777" w:rsidTr="0071391E">
        <w:tc>
          <w:tcPr>
            <w:tcW w:w="7128" w:type="dxa"/>
          </w:tcPr>
          <w:p w14:paraId="0E3E238E" w14:textId="77777777" w:rsidR="00A05F8D" w:rsidRPr="009E4514" w:rsidRDefault="00A05F8D" w:rsidP="00FD0BB0">
            <w:pPr>
              <w:jc w:val="both"/>
              <w:rPr>
                <w:b/>
                <w:sz w:val="20"/>
                <w:szCs w:val="20"/>
              </w:rPr>
            </w:pPr>
            <w:r w:rsidRPr="009E4514">
              <w:rPr>
                <w:b/>
                <w:sz w:val="20"/>
                <w:szCs w:val="20"/>
              </w:rPr>
              <w:t xml:space="preserve">Número de </w:t>
            </w:r>
            <w:r w:rsidR="00FD0BB0">
              <w:rPr>
                <w:b/>
                <w:sz w:val="20"/>
                <w:szCs w:val="20"/>
              </w:rPr>
              <w:t>D</w:t>
            </w:r>
            <w:r w:rsidRPr="009E4514">
              <w:rPr>
                <w:b/>
                <w:sz w:val="20"/>
                <w:szCs w:val="20"/>
              </w:rPr>
              <w:t>octores</w:t>
            </w:r>
          </w:p>
        </w:tc>
        <w:tc>
          <w:tcPr>
            <w:tcW w:w="2650" w:type="dxa"/>
          </w:tcPr>
          <w:p w14:paraId="00E6BAFB" w14:textId="77777777" w:rsidR="00A05F8D" w:rsidRPr="009E4514" w:rsidRDefault="00A05F8D" w:rsidP="0071391E">
            <w:pPr>
              <w:jc w:val="both"/>
              <w:rPr>
                <w:b/>
                <w:sz w:val="20"/>
                <w:szCs w:val="20"/>
              </w:rPr>
            </w:pPr>
          </w:p>
        </w:tc>
      </w:tr>
      <w:tr w:rsidR="00A05F8D" w14:paraId="2174898C" w14:textId="77777777" w:rsidTr="0071391E">
        <w:tc>
          <w:tcPr>
            <w:tcW w:w="9778" w:type="dxa"/>
            <w:gridSpan w:val="2"/>
          </w:tcPr>
          <w:p w14:paraId="4917646D" w14:textId="77777777" w:rsidR="00A05F8D" w:rsidRPr="0060268A" w:rsidRDefault="00A05F8D" w:rsidP="0060268A">
            <w:pPr>
              <w:spacing w:before="120" w:after="120"/>
              <w:jc w:val="center"/>
              <w:rPr>
                <w:b/>
                <w:sz w:val="20"/>
                <w:szCs w:val="20"/>
              </w:rPr>
            </w:pPr>
            <w:r w:rsidRPr="009E4514">
              <w:rPr>
                <w:b/>
                <w:sz w:val="20"/>
                <w:szCs w:val="20"/>
              </w:rPr>
              <w:t>DE PRODUCCIÓN CIENTÍFICA (I+D+I)</w:t>
            </w:r>
          </w:p>
        </w:tc>
      </w:tr>
      <w:tr w:rsidR="00A05F8D" w14:paraId="1D620A43" w14:textId="77777777" w:rsidTr="0071391E">
        <w:tc>
          <w:tcPr>
            <w:tcW w:w="7128" w:type="dxa"/>
          </w:tcPr>
          <w:p w14:paraId="0ECD76DC" w14:textId="77777777" w:rsidR="00A05F8D" w:rsidRPr="009E4514" w:rsidRDefault="00A05F8D" w:rsidP="0071391E">
            <w:pPr>
              <w:jc w:val="both"/>
              <w:rPr>
                <w:b/>
                <w:sz w:val="20"/>
                <w:szCs w:val="20"/>
              </w:rPr>
            </w:pPr>
            <w:r w:rsidRPr="009E4514">
              <w:rPr>
                <w:b/>
                <w:sz w:val="20"/>
                <w:szCs w:val="20"/>
              </w:rPr>
              <w:t>Número de Sexenios</w:t>
            </w:r>
          </w:p>
        </w:tc>
        <w:tc>
          <w:tcPr>
            <w:tcW w:w="2650" w:type="dxa"/>
          </w:tcPr>
          <w:p w14:paraId="7B5595D5" w14:textId="77777777" w:rsidR="00A05F8D" w:rsidRPr="009E4514" w:rsidRDefault="00A05F8D" w:rsidP="0071391E">
            <w:pPr>
              <w:jc w:val="both"/>
              <w:rPr>
                <w:b/>
                <w:sz w:val="20"/>
                <w:szCs w:val="20"/>
              </w:rPr>
            </w:pPr>
          </w:p>
        </w:tc>
      </w:tr>
      <w:tr w:rsidR="00A05F8D" w14:paraId="777D2C39" w14:textId="77777777" w:rsidTr="0071391E">
        <w:tc>
          <w:tcPr>
            <w:tcW w:w="7128" w:type="dxa"/>
          </w:tcPr>
          <w:p w14:paraId="553065CF" w14:textId="77777777" w:rsidR="00A05F8D" w:rsidRPr="009E4514" w:rsidRDefault="00A05F8D" w:rsidP="0071391E">
            <w:pPr>
              <w:jc w:val="both"/>
              <w:rPr>
                <w:b/>
                <w:sz w:val="20"/>
                <w:szCs w:val="20"/>
              </w:rPr>
            </w:pPr>
            <w:r w:rsidRPr="009E4514">
              <w:rPr>
                <w:b/>
                <w:sz w:val="20"/>
                <w:szCs w:val="20"/>
              </w:rPr>
              <w:t>VAIP del Grupo de I+D+I</w:t>
            </w:r>
            <w:r w:rsidR="0060268A">
              <w:rPr>
                <w:b/>
                <w:sz w:val="20"/>
                <w:szCs w:val="20"/>
              </w:rPr>
              <w:t xml:space="preserve"> </w:t>
            </w:r>
            <w:r w:rsidR="0060268A" w:rsidRPr="0060268A">
              <w:rPr>
                <w:sz w:val="16"/>
                <w:szCs w:val="16"/>
              </w:rPr>
              <w:t>(referido al último año)</w:t>
            </w:r>
          </w:p>
        </w:tc>
        <w:tc>
          <w:tcPr>
            <w:tcW w:w="2650" w:type="dxa"/>
          </w:tcPr>
          <w:p w14:paraId="3CBE9C41" w14:textId="77777777" w:rsidR="00A05F8D" w:rsidRPr="009E4514" w:rsidRDefault="00A05F8D" w:rsidP="0071391E">
            <w:pPr>
              <w:jc w:val="both"/>
              <w:rPr>
                <w:b/>
                <w:sz w:val="20"/>
                <w:szCs w:val="20"/>
              </w:rPr>
            </w:pPr>
          </w:p>
        </w:tc>
      </w:tr>
      <w:tr w:rsidR="00A05F8D" w14:paraId="12850E03" w14:textId="77777777" w:rsidTr="0071391E">
        <w:tc>
          <w:tcPr>
            <w:tcW w:w="7128" w:type="dxa"/>
          </w:tcPr>
          <w:p w14:paraId="181672E8" w14:textId="77777777" w:rsidR="00A05F8D" w:rsidRPr="009E4514" w:rsidRDefault="00A05F8D" w:rsidP="0071391E">
            <w:pPr>
              <w:jc w:val="both"/>
              <w:rPr>
                <w:b/>
                <w:sz w:val="20"/>
                <w:szCs w:val="20"/>
              </w:rPr>
            </w:pPr>
            <w:r w:rsidRPr="009E4514">
              <w:rPr>
                <w:b/>
                <w:sz w:val="20"/>
                <w:szCs w:val="20"/>
              </w:rPr>
              <w:t>VAIP por Investigador</w:t>
            </w:r>
          </w:p>
        </w:tc>
        <w:tc>
          <w:tcPr>
            <w:tcW w:w="2650" w:type="dxa"/>
          </w:tcPr>
          <w:p w14:paraId="3042ECD9" w14:textId="77777777" w:rsidR="00A05F8D" w:rsidRPr="009E4514" w:rsidRDefault="00A05F8D" w:rsidP="0071391E">
            <w:pPr>
              <w:jc w:val="both"/>
              <w:rPr>
                <w:b/>
                <w:sz w:val="20"/>
                <w:szCs w:val="20"/>
              </w:rPr>
            </w:pPr>
          </w:p>
        </w:tc>
      </w:tr>
      <w:tr w:rsidR="00A05F8D" w14:paraId="0E002EB2" w14:textId="77777777" w:rsidTr="0071391E">
        <w:tc>
          <w:tcPr>
            <w:tcW w:w="7128" w:type="dxa"/>
          </w:tcPr>
          <w:p w14:paraId="15774004" w14:textId="77777777" w:rsidR="00A05F8D" w:rsidRPr="009E4514" w:rsidRDefault="00A05F8D" w:rsidP="00FD0BB0">
            <w:pPr>
              <w:jc w:val="both"/>
              <w:rPr>
                <w:b/>
                <w:sz w:val="20"/>
                <w:szCs w:val="20"/>
              </w:rPr>
            </w:pPr>
            <w:r w:rsidRPr="009E4514">
              <w:rPr>
                <w:b/>
                <w:sz w:val="20"/>
                <w:szCs w:val="20"/>
              </w:rPr>
              <w:t xml:space="preserve">VAIP por </w:t>
            </w:r>
            <w:r w:rsidR="00FD0BB0">
              <w:rPr>
                <w:b/>
                <w:sz w:val="20"/>
                <w:szCs w:val="20"/>
              </w:rPr>
              <w:t>M</w:t>
            </w:r>
            <w:r w:rsidR="0060268A">
              <w:rPr>
                <w:b/>
                <w:sz w:val="20"/>
                <w:szCs w:val="20"/>
              </w:rPr>
              <w:t>iembro</w:t>
            </w:r>
          </w:p>
        </w:tc>
        <w:tc>
          <w:tcPr>
            <w:tcW w:w="2650" w:type="dxa"/>
          </w:tcPr>
          <w:p w14:paraId="1ADF9267" w14:textId="77777777" w:rsidR="00A05F8D" w:rsidRPr="009E4514" w:rsidRDefault="00A05F8D" w:rsidP="0071391E">
            <w:pPr>
              <w:jc w:val="both"/>
              <w:rPr>
                <w:b/>
                <w:sz w:val="20"/>
                <w:szCs w:val="20"/>
              </w:rPr>
            </w:pPr>
          </w:p>
        </w:tc>
      </w:tr>
      <w:tr w:rsidR="00A05F8D" w14:paraId="4391CB0D" w14:textId="77777777" w:rsidTr="0071391E">
        <w:tc>
          <w:tcPr>
            <w:tcW w:w="9778" w:type="dxa"/>
            <w:gridSpan w:val="2"/>
          </w:tcPr>
          <w:p w14:paraId="380C1BC3" w14:textId="77777777" w:rsidR="00A05F8D" w:rsidRPr="00606113" w:rsidRDefault="00A05F8D" w:rsidP="00606113">
            <w:pPr>
              <w:spacing w:before="120" w:after="120"/>
              <w:jc w:val="center"/>
              <w:rPr>
                <w:b/>
                <w:sz w:val="20"/>
                <w:szCs w:val="20"/>
              </w:rPr>
            </w:pPr>
            <w:r w:rsidRPr="009E4514">
              <w:rPr>
                <w:b/>
                <w:sz w:val="20"/>
                <w:szCs w:val="20"/>
              </w:rPr>
              <w:t>DE VOLUMEN DE ACTIVIDAD</w:t>
            </w:r>
          </w:p>
        </w:tc>
      </w:tr>
      <w:tr w:rsidR="00A05F8D" w14:paraId="66B9F6C3" w14:textId="77777777" w:rsidTr="0071391E">
        <w:tc>
          <w:tcPr>
            <w:tcW w:w="7128" w:type="dxa"/>
          </w:tcPr>
          <w:p w14:paraId="4B2788F0" w14:textId="77777777" w:rsidR="00A05F8D" w:rsidRPr="009E4514" w:rsidRDefault="00FD0BB0" w:rsidP="0071391E">
            <w:pPr>
              <w:jc w:val="both"/>
              <w:rPr>
                <w:b/>
                <w:sz w:val="20"/>
                <w:szCs w:val="20"/>
              </w:rPr>
            </w:pPr>
            <w:r>
              <w:rPr>
                <w:b/>
                <w:sz w:val="20"/>
                <w:szCs w:val="20"/>
              </w:rPr>
              <w:t>Derechos reconocidos T</w:t>
            </w:r>
            <w:r w:rsidR="00A05F8D" w:rsidRPr="009E4514">
              <w:rPr>
                <w:b/>
                <w:sz w:val="20"/>
                <w:szCs w:val="20"/>
              </w:rPr>
              <w:t>otales</w:t>
            </w:r>
            <w:r w:rsidR="0060268A">
              <w:rPr>
                <w:b/>
                <w:sz w:val="20"/>
                <w:szCs w:val="20"/>
              </w:rPr>
              <w:t xml:space="preserve"> </w:t>
            </w:r>
            <w:r w:rsidR="0060268A" w:rsidRPr="0060268A">
              <w:rPr>
                <w:sz w:val="16"/>
                <w:szCs w:val="16"/>
              </w:rPr>
              <w:t>(media de los 3 últimos años)</w:t>
            </w:r>
          </w:p>
        </w:tc>
        <w:tc>
          <w:tcPr>
            <w:tcW w:w="2650" w:type="dxa"/>
          </w:tcPr>
          <w:p w14:paraId="46BD4983" w14:textId="77777777" w:rsidR="00A05F8D" w:rsidRPr="009E4514" w:rsidRDefault="00A05F8D" w:rsidP="0071391E">
            <w:pPr>
              <w:jc w:val="both"/>
              <w:rPr>
                <w:b/>
                <w:sz w:val="20"/>
                <w:szCs w:val="20"/>
              </w:rPr>
            </w:pPr>
          </w:p>
        </w:tc>
      </w:tr>
      <w:tr w:rsidR="00A05F8D" w14:paraId="015AC399" w14:textId="77777777" w:rsidTr="0071391E">
        <w:tc>
          <w:tcPr>
            <w:tcW w:w="7128" w:type="dxa"/>
          </w:tcPr>
          <w:p w14:paraId="073C7E52" w14:textId="77777777" w:rsidR="00A05F8D" w:rsidRPr="009E4514" w:rsidRDefault="00A05F8D" w:rsidP="0071391E">
            <w:pPr>
              <w:jc w:val="both"/>
              <w:rPr>
                <w:b/>
                <w:sz w:val="20"/>
                <w:szCs w:val="20"/>
              </w:rPr>
            </w:pPr>
            <w:r w:rsidRPr="009E4514">
              <w:rPr>
                <w:b/>
                <w:sz w:val="20"/>
                <w:szCs w:val="20"/>
              </w:rPr>
              <w:t>Derechos reconocidos por Investigador</w:t>
            </w:r>
          </w:p>
        </w:tc>
        <w:tc>
          <w:tcPr>
            <w:tcW w:w="2650" w:type="dxa"/>
          </w:tcPr>
          <w:p w14:paraId="36C6BD59" w14:textId="77777777" w:rsidR="00A05F8D" w:rsidRPr="009E4514" w:rsidRDefault="00A05F8D" w:rsidP="0071391E">
            <w:pPr>
              <w:jc w:val="both"/>
              <w:rPr>
                <w:b/>
                <w:sz w:val="20"/>
                <w:szCs w:val="20"/>
              </w:rPr>
            </w:pPr>
          </w:p>
        </w:tc>
      </w:tr>
      <w:tr w:rsidR="00A05F8D" w14:paraId="3007AA91" w14:textId="77777777" w:rsidTr="0071391E">
        <w:tc>
          <w:tcPr>
            <w:tcW w:w="7128" w:type="dxa"/>
          </w:tcPr>
          <w:p w14:paraId="120E63E8" w14:textId="77777777" w:rsidR="00A05F8D" w:rsidRPr="009E4514" w:rsidRDefault="00A05F8D" w:rsidP="00FD0BB0">
            <w:pPr>
              <w:jc w:val="both"/>
              <w:rPr>
                <w:b/>
                <w:sz w:val="20"/>
                <w:szCs w:val="20"/>
              </w:rPr>
            </w:pPr>
            <w:r w:rsidRPr="009E4514">
              <w:rPr>
                <w:b/>
                <w:sz w:val="20"/>
                <w:szCs w:val="20"/>
              </w:rPr>
              <w:t xml:space="preserve">Derechos reconocidos por </w:t>
            </w:r>
            <w:r w:rsidR="00FD0BB0">
              <w:rPr>
                <w:b/>
                <w:sz w:val="20"/>
                <w:szCs w:val="20"/>
              </w:rPr>
              <w:t>M</w:t>
            </w:r>
            <w:r w:rsidR="0060268A">
              <w:rPr>
                <w:b/>
                <w:sz w:val="20"/>
                <w:szCs w:val="20"/>
              </w:rPr>
              <w:t>iembro</w:t>
            </w:r>
          </w:p>
        </w:tc>
        <w:tc>
          <w:tcPr>
            <w:tcW w:w="2650" w:type="dxa"/>
          </w:tcPr>
          <w:p w14:paraId="4D1B6BE9" w14:textId="77777777" w:rsidR="00A05F8D" w:rsidRPr="009E4514" w:rsidRDefault="00A05F8D" w:rsidP="0071391E">
            <w:pPr>
              <w:jc w:val="both"/>
              <w:rPr>
                <w:b/>
                <w:sz w:val="20"/>
                <w:szCs w:val="20"/>
              </w:rPr>
            </w:pPr>
          </w:p>
        </w:tc>
      </w:tr>
    </w:tbl>
    <w:p w14:paraId="31274176" w14:textId="77777777" w:rsidR="00A05F8D" w:rsidRDefault="00A05F8D" w:rsidP="00A05F8D">
      <w:pPr>
        <w:jc w:val="both"/>
      </w:pPr>
    </w:p>
    <w:p w14:paraId="4A071BF7" w14:textId="77777777" w:rsidR="00A05F8D" w:rsidRPr="00620F76" w:rsidRDefault="00A05F8D" w:rsidP="00A05F8D">
      <w:pPr>
        <w:jc w:val="both"/>
        <w:rPr>
          <w:rFonts w:ascii="Arial" w:hAnsi="Arial" w:cs="Arial"/>
          <w:sz w:val="18"/>
          <w:szCs w:val="18"/>
        </w:rPr>
      </w:pPr>
      <w:r w:rsidRPr="00BE2DBF">
        <w:rPr>
          <w:rFonts w:ascii="Arial" w:hAnsi="Arial" w:cs="Arial"/>
          <w:sz w:val="18"/>
          <w:szCs w:val="18"/>
        </w:rPr>
        <w:t xml:space="preserve">DOCUMENTACION QUE SE ACOMPAÑA (artículo 11. Reglamento para las Estructuras de Investigación, Desarrollo e innovación, aprobado por Acuerdo de Consejo de Gobierno de 27 de Julio de </w:t>
      </w:r>
      <w:r w:rsidRPr="00620F76">
        <w:rPr>
          <w:rFonts w:ascii="Arial" w:hAnsi="Arial" w:cs="Arial"/>
          <w:sz w:val="18"/>
          <w:szCs w:val="18"/>
        </w:rPr>
        <w:t>2006</w:t>
      </w:r>
      <w:r w:rsidR="00385C20" w:rsidRPr="00620F76">
        <w:rPr>
          <w:rFonts w:ascii="Arial" w:hAnsi="Arial" w:cs="Arial"/>
          <w:sz w:val="18"/>
          <w:szCs w:val="18"/>
        </w:rPr>
        <w:t xml:space="preserve"> y modificado por Acuerdos del Consejo de Gobierno de 28 de septiembre de 2011 y 15 de diciembre de 2016):</w:t>
      </w:r>
    </w:p>
    <w:p w14:paraId="0DC8B33E" w14:textId="77777777" w:rsidR="00A05F8D" w:rsidRPr="00BE2DBF" w:rsidRDefault="00A05F8D" w:rsidP="00A05F8D">
      <w:pPr>
        <w:numPr>
          <w:ilvl w:val="0"/>
          <w:numId w:val="1"/>
        </w:numPr>
        <w:jc w:val="both"/>
        <w:rPr>
          <w:rFonts w:ascii="Arial" w:hAnsi="Arial" w:cs="Arial"/>
          <w:sz w:val="18"/>
          <w:szCs w:val="18"/>
        </w:rPr>
      </w:pPr>
      <w:r w:rsidRPr="00BE2DBF">
        <w:rPr>
          <w:rFonts w:ascii="Arial" w:hAnsi="Arial" w:cs="Arial"/>
          <w:sz w:val="18"/>
          <w:szCs w:val="18"/>
        </w:rPr>
        <w:t xml:space="preserve">Compromiso explícito de los miembros de integración y de permanencia en el Grupo al menos durante </w:t>
      </w:r>
      <w:r w:rsidR="00BE2DBF" w:rsidRPr="00BE2DBF">
        <w:rPr>
          <w:rFonts w:ascii="Arial" w:hAnsi="Arial" w:cs="Arial"/>
          <w:sz w:val="18"/>
          <w:szCs w:val="18"/>
        </w:rPr>
        <w:t>cinco</w:t>
      </w:r>
      <w:r w:rsidRPr="00BE2DBF">
        <w:rPr>
          <w:rFonts w:ascii="Arial" w:hAnsi="Arial" w:cs="Arial"/>
          <w:sz w:val="18"/>
          <w:szCs w:val="18"/>
        </w:rPr>
        <w:t xml:space="preserve"> años</w:t>
      </w:r>
    </w:p>
    <w:p w14:paraId="67910333" w14:textId="77777777" w:rsidR="00A05F8D" w:rsidRPr="00BE2DBF" w:rsidRDefault="00A05F8D" w:rsidP="00A05F8D">
      <w:pPr>
        <w:numPr>
          <w:ilvl w:val="0"/>
          <w:numId w:val="1"/>
        </w:numPr>
        <w:jc w:val="both"/>
        <w:rPr>
          <w:rFonts w:ascii="Arial" w:hAnsi="Arial" w:cs="Arial"/>
          <w:sz w:val="18"/>
          <w:szCs w:val="18"/>
        </w:rPr>
      </w:pPr>
      <w:r w:rsidRPr="00BE2DBF">
        <w:rPr>
          <w:rFonts w:ascii="Arial" w:hAnsi="Arial" w:cs="Arial"/>
          <w:sz w:val="18"/>
          <w:szCs w:val="18"/>
        </w:rPr>
        <w:t>En el caso de que algún miembro provenga de otra Estructura de Investigación, deberá aportar la baja en la misma.</w:t>
      </w:r>
    </w:p>
    <w:p w14:paraId="4134A5C7" w14:textId="77777777" w:rsidR="00A05F8D" w:rsidRPr="00BE2DBF" w:rsidRDefault="00A05F8D" w:rsidP="00A05F8D">
      <w:pPr>
        <w:numPr>
          <w:ilvl w:val="0"/>
          <w:numId w:val="1"/>
        </w:numPr>
        <w:jc w:val="both"/>
        <w:rPr>
          <w:rFonts w:ascii="Arial" w:hAnsi="Arial" w:cs="Arial"/>
          <w:sz w:val="18"/>
          <w:szCs w:val="18"/>
        </w:rPr>
      </w:pPr>
      <w:r w:rsidRPr="00BE2DBF">
        <w:rPr>
          <w:rFonts w:ascii="Arial" w:hAnsi="Arial" w:cs="Arial"/>
          <w:sz w:val="18"/>
          <w:szCs w:val="18"/>
        </w:rPr>
        <w:t xml:space="preserve">Informe del Departamento correspondiente. </w:t>
      </w:r>
    </w:p>
    <w:p w14:paraId="1BC88C80" w14:textId="77777777" w:rsidR="00A05F8D" w:rsidRPr="00BE2DBF" w:rsidRDefault="00A05F8D" w:rsidP="00A05F8D">
      <w:pPr>
        <w:numPr>
          <w:ilvl w:val="0"/>
          <w:numId w:val="1"/>
        </w:numPr>
        <w:jc w:val="both"/>
        <w:rPr>
          <w:rFonts w:ascii="Arial" w:hAnsi="Arial" w:cs="Arial"/>
          <w:sz w:val="18"/>
          <w:szCs w:val="18"/>
        </w:rPr>
      </w:pPr>
      <w:r w:rsidRPr="00BE2DBF">
        <w:rPr>
          <w:rFonts w:ascii="Arial" w:hAnsi="Arial" w:cs="Arial"/>
          <w:sz w:val="18"/>
          <w:szCs w:val="18"/>
        </w:rPr>
        <w:t>Líneas de Investigación y sus respectivos responsables</w:t>
      </w:r>
    </w:p>
    <w:p w14:paraId="77C2CFBB" w14:textId="77777777" w:rsidR="00A05F8D" w:rsidRPr="00BE2DBF" w:rsidRDefault="00A05F8D" w:rsidP="00A05F8D">
      <w:pPr>
        <w:numPr>
          <w:ilvl w:val="0"/>
          <w:numId w:val="1"/>
        </w:numPr>
        <w:jc w:val="both"/>
        <w:rPr>
          <w:rFonts w:ascii="Arial" w:hAnsi="Arial" w:cs="Arial"/>
          <w:sz w:val="18"/>
          <w:szCs w:val="18"/>
        </w:rPr>
      </w:pPr>
      <w:r w:rsidRPr="00BE2DBF">
        <w:rPr>
          <w:rFonts w:ascii="Arial" w:hAnsi="Arial" w:cs="Arial"/>
          <w:sz w:val="18"/>
          <w:szCs w:val="18"/>
        </w:rPr>
        <w:t>Infraestructura de Investigación relevante de que dispone.</w:t>
      </w:r>
    </w:p>
    <w:p w14:paraId="07A832D8" w14:textId="77777777" w:rsidR="00A05F8D" w:rsidRDefault="00A05F8D" w:rsidP="00A05F8D">
      <w:pPr>
        <w:jc w:val="both"/>
      </w:pPr>
    </w:p>
    <w:p w14:paraId="5AB35053" w14:textId="77777777" w:rsidR="00A05F8D" w:rsidRPr="00BE2DBF" w:rsidRDefault="00A05F8D" w:rsidP="00A05F8D">
      <w:pPr>
        <w:jc w:val="both"/>
        <w:rPr>
          <w:rFonts w:ascii="Arial" w:hAnsi="Arial" w:cs="Arial"/>
        </w:rPr>
      </w:pPr>
      <w:r w:rsidRPr="00BE2DBF">
        <w:rPr>
          <w:rFonts w:ascii="Arial" w:hAnsi="Arial" w:cs="Arial"/>
        </w:rPr>
        <w:t>Valencia, ____ de _________ de 20__</w:t>
      </w:r>
    </w:p>
    <w:p w14:paraId="2C1D6169" w14:textId="77777777" w:rsidR="00A05F8D" w:rsidRPr="00BE2DBF" w:rsidRDefault="00A05F8D" w:rsidP="00A05F8D">
      <w:pPr>
        <w:jc w:val="both"/>
        <w:rPr>
          <w:rFonts w:ascii="Arial" w:hAnsi="Arial" w:cs="Arial"/>
        </w:rPr>
      </w:pPr>
    </w:p>
    <w:p w14:paraId="7E2ECA23" w14:textId="77777777" w:rsidR="00A05F8D" w:rsidRPr="00BE2DBF" w:rsidRDefault="00A05F8D" w:rsidP="00A05F8D">
      <w:pPr>
        <w:jc w:val="both"/>
        <w:rPr>
          <w:rFonts w:ascii="Arial" w:hAnsi="Arial" w:cs="Arial"/>
        </w:rPr>
      </w:pPr>
      <w:r w:rsidRPr="00BE2DBF">
        <w:rPr>
          <w:rFonts w:ascii="Arial" w:hAnsi="Arial" w:cs="Arial"/>
        </w:rPr>
        <w:t>Firma del responsable del Grupo de I+D+I</w:t>
      </w:r>
    </w:p>
    <w:p w14:paraId="640DAE7A" w14:textId="77777777" w:rsidR="00A05F8D" w:rsidRPr="00BE2DBF" w:rsidRDefault="00A05F8D" w:rsidP="00A05F8D">
      <w:pPr>
        <w:jc w:val="both"/>
        <w:rPr>
          <w:rFonts w:ascii="Arial" w:hAnsi="Arial" w:cs="Arial"/>
          <w:sz w:val="22"/>
          <w:szCs w:val="22"/>
        </w:rPr>
      </w:pPr>
      <w:r w:rsidRPr="00BE2DBF">
        <w:rPr>
          <w:rFonts w:ascii="Arial" w:hAnsi="Arial" w:cs="Arial"/>
          <w:sz w:val="22"/>
          <w:szCs w:val="22"/>
        </w:rPr>
        <w:t xml:space="preserve">(con sello del </w:t>
      </w:r>
      <w:r w:rsidR="0013032B">
        <w:rPr>
          <w:rFonts w:ascii="Arial" w:hAnsi="Arial" w:cs="Arial"/>
          <w:sz w:val="22"/>
          <w:szCs w:val="22"/>
        </w:rPr>
        <w:t xml:space="preserve">Departamento al que está adscrito el </w:t>
      </w:r>
      <w:r w:rsidRPr="00BE2DBF">
        <w:rPr>
          <w:rFonts w:ascii="Arial" w:hAnsi="Arial" w:cs="Arial"/>
          <w:sz w:val="22"/>
          <w:szCs w:val="22"/>
        </w:rPr>
        <w:t>Grupo de I+D+I)</w:t>
      </w:r>
    </w:p>
    <w:p w14:paraId="7BEB71A2" w14:textId="77777777" w:rsidR="00A05F8D" w:rsidRDefault="00A05F8D" w:rsidP="00A05F8D">
      <w:pPr>
        <w:jc w:val="both"/>
      </w:pPr>
    </w:p>
    <w:p w14:paraId="12734299" w14:textId="77777777" w:rsidR="00A05F8D" w:rsidRDefault="00A05F8D" w:rsidP="00A05F8D">
      <w:pPr>
        <w:jc w:val="both"/>
      </w:pPr>
    </w:p>
    <w:p w14:paraId="6ACEAD0A" w14:textId="77777777" w:rsidR="00A05F8D" w:rsidRDefault="00A05F8D" w:rsidP="00A05F8D">
      <w:pPr>
        <w:jc w:val="both"/>
      </w:pPr>
    </w:p>
    <w:p w14:paraId="15D14116" w14:textId="77777777" w:rsidR="00A05F8D" w:rsidRDefault="00A05F8D" w:rsidP="00A05F8D">
      <w:pPr>
        <w:jc w:val="both"/>
      </w:pPr>
    </w:p>
    <w:p w14:paraId="17BAA490" w14:textId="77777777" w:rsidR="00A05F8D" w:rsidRDefault="00A05F8D" w:rsidP="00A05F8D">
      <w:pPr>
        <w:jc w:val="both"/>
      </w:pPr>
    </w:p>
    <w:p w14:paraId="6E47EB4C" w14:textId="77777777" w:rsidR="00A05F8D" w:rsidRDefault="00A05F8D" w:rsidP="00A05F8D">
      <w:pPr>
        <w:jc w:val="both"/>
      </w:pPr>
      <w:r>
        <w:t>Fdo.</w:t>
      </w:r>
    </w:p>
    <w:p w14:paraId="581AAB48" w14:textId="77777777" w:rsidR="00A05F8D" w:rsidRDefault="00A05F8D" w:rsidP="00A05F8D">
      <w:pPr>
        <w:jc w:val="both"/>
      </w:pPr>
    </w:p>
    <w:p w14:paraId="1229DFEC" w14:textId="77777777" w:rsidR="00472EB0" w:rsidRPr="001D7E4E" w:rsidRDefault="00472EB0">
      <w:pPr>
        <w:rPr>
          <w:lang w:val="es-ES_tradnl"/>
        </w:rPr>
      </w:pPr>
    </w:p>
    <w:sectPr w:rsidR="00472EB0" w:rsidRPr="001D7E4E" w:rsidSect="00012157">
      <w:headerReference w:type="default" r:id="rId7"/>
      <w:footerReference w:type="default" r:id="rId8"/>
      <w:pgSz w:w="11906" w:h="16838"/>
      <w:pgMar w:top="2552" w:right="1418" w:bottom="1134" w:left="1134" w:header="22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DC375" w14:textId="77777777" w:rsidR="00663408" w:rsidRDefault="00663408">
      <w:r>
        <w:separator/>
      </w:r>
    </w:p>
  </w:endnote>
  <w:endnote w:type="continuationSeparator" w:id="0">
    <w:p w14:paraId="689F522B" w14:textId="77777777" w:rsidR="00663408" w:rsidRDefault="00663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D1FB" w14:textId="77777777" w:rsidR="00D34B67" w:rsidRDefault="00D34B67" w:rsidP="00BE30FE">
    <w:pPr>
      <w:tabs>
        <w:tab w:val="center" w:pos="4252"/>
        <w:tab w:val="right" w:pos="8504"/>
      </w:tabs>
      <w:rPr>
        <w:rFonts w:ascii="Arial" w:hAnsi="Arial" w:cs="Arial"/>
        <w:sz w:val="14"/>
      </w:rPr>
    </w:pPr>
  </w:p>
  <w:p w14:paraId="5B3E6BAA" w14:textId="6728BA64" w:rsidR="00BE30FE" w:rsidRPr="00BE30FE" w:rsidRDefault="00A27639" w:rsidP="00BE30FE">
    <w:pPr>
      <w:tabs>
        <w:tab w:val="center" w:pos="4252"/>
        <w:tab w:val="right" w:pos="8504"/>
      </w:tabs>
      <w:rPr>
        <w:rFonts w:ascii="Arial" w:hAnsi="Arial" w:cs="Arial"/>
        <w:sz w:val="14"/>
      </w:rPr>
    </w:pPr>
    <w:r>
      <w:rPr>
        <w:noProof/>
      </w:rPr>
      <w:drawing>
        <wp:anchor distT="0" distB="0" distL="114300" distR="114300" simplePos="0" relativeHeight="251658752" behindDoc="1" locked="0" layoutInCell="1" allowOverlap="1" wp14:anchorId="0CA2765C" wp14:editId="2F9AF7FF">
          <wp:simplePos x="0" y="0"/>
          <wp:positionH relativeFrom="margin">
            <wp:posOffset>4634865</wp:posOffset>
          </wp:positionH>
          <wp:positionV relativeFrom="margin">
            <wp:posOffset>7715250</wp:posOffset>
          </wp:positionV>
          <wp:extent cx="1823085" cy="647700"/>
          <wp:effectExtent l="0" t="0" r="0" b="0"/>
          <wp:wrapTight wrapText="bothSides">
            <wp:wrapPolygon edited="0">
              <wp:start x="0" y="0"/>
              <wp:lineTo x="0" y="20965"/>
              <wp:lineTo x="21442" y="20965"/>
              <wp:lineTo x="21442" y="0"/>
              <wp:lineTo x="0" y="0"/>
            </wp:wrapPolygon>
          </wp:wrapTight>
          <wp:docPr id="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308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704" behindDoc="1" locked="0" layoutInCell="1" allowOverlap="0" wp14:anchorId="4FA36ED4" wp14:editId="0AEA37A7">
          <wp:simplePos x="0" y="0"/>
          <wp:positionH relativeFrom="page">
            <wp:posOffset>4159250</wp:posOffset>
          </wp:positionH>
          <wp:positionV relativeFrom="page">
            <wp:posOffset>9471660</wp:posOffset>
          </wp:positionV>
          <wp:extent cx="480060" cy="809625"/>
          <wp:effectExtent l="0" t="0" r="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l="86647"/>
                  <a:stretch>
                    <a:fillRect/>
                  </a:stretch>
                </pic:blipFill>
                <pic:spPr bwMode="auto">
                  <a:xfrm>
                    <a:off x="0" y="0"/>
                    <a:ext cx="48006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728" behindDoc="1" locked="0" layoutInCell="1" allowOverlap="1" wp14:anchorId="4BDF98D3" wp14:editId="5A1540B9">
          <wp:simplePos x="0" y="0"/>
          <wp:positionH relativeFrom="column">
            <wp:posOffset>1997075</wp:posOffset>
          </wp:positionH>
          <wp:positionV relativeFrom="paragraph">
            <wp:posOffset>-4445</wp:posOffset>
          </wp:positionV>
          <wp:extent cx="1016000" cy="686435"/>
          <wp:effectExtent l="0" t="0" r="0" b="0"/>
          <wp:wrapNone/>
          <wp:docPr id="4" name="Imagen 4"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jose:Dropbox:VIIT:Grupo HRS4R:Comunicacion sello 20Oct2020:HR_Excellence_graphics:HR_0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pic:spPr>
              </pic:pic>
            </a:graphicData>
          </a:graphic>
          <wp14:sizeRelH relativeFrom="page">
            <wp14:pctWidth>0</wp14:pctWidth>
          </wp14:sizeRelH>
          <wp14:sizeRelV relativeFrom="page">
            <wp14:pctHeight>0</wp14:pctHeight>
          </wp14:sizeRelV>
        </wp:anchor>
      </w:drawing>
    </w:r>
    <w:r w:rsidR="00D34B67">
      <w:rPr>
        <w:rFonts w:ascii="Arial" w:hAnsi="Arial" w:cs="Arial"/>
        <w:sz w:val="14"/>
      </w:rPr>
      <w:t>Vic</w:t>
    </w:r>
    <w:r w:rsidR="00BE30FE" w:rsidRPr="00BE30FE">
      <w:rPr>
        <w:rFonts w:ascii="Arial" w:hAnsi="Arial" w:cs="Arial"/>
        <w:sz w:val="14"/>
      </w:rPr>
      <w:t>errectorado de Investigación</w:t>
    </w:r>
  </w:p>
  <w:p w14:paraId="04B53EAA" w14:textId="77777777" w:rsidR="00BE30FE" w:rsidRPr="00BE30FE" w:rsidRDefault="00BE30FE" w:rsidP="00BE30FE">
    <w:pPr>
      <w:tabs>
        <w:tab w:val="center" w:pos="4252"/>
        <w:tab w:val="right" w:pos="8504"/>
      </w:tabs>
      <w:rPr>
        <w:rFonts w:ascii="Arial" w:hAnsi="Arial" w:cs="Arial"/>
        <w:sz w:val="14"/>
      </w:rPr>
    </w:pPr>
    <w:r w:rsidRPr="00BE30FE">
      <w:rPr>
        <w:rFonts w:ascii="Arial" w:hAnsi="Arial" w:cs="Arial"/>
        <w:sz w:val="14"/>
      </w:rPr>
      <w:t>Universitat Politècnica de València</w:t>
    </w:r>
  </w:p>
  <w:p w14:paraId="3831B46F" w14:textId="77777777" w:rsidR="00BE30FE" w:rsidRPr="00BE30FE" w:rsidRDefault="00BE30FE" w:rsidP="00BE30FE">
    <w:pPr>
      <w:tabs>
        <w:tab w:val="center" w:pos="4252"/>
        <w:tab w:val="right" w:pos="8504"/>
      </w:tabs>
      <w:rPr>
        <w:rFonts w:ascii="Arial" w:hAnsi="Arial" w:cs="Arial"/>
        <w:sz w:val="14"/>
      </w:rPr>
    </w:pPr>
    <w:r w:rsidRPr="00BE30FE">
      <w:rPr>
        <w:rFonts w:ascii="Arial" w:hAnsi="Arial" w:cs="Arial"/>
        <w:sz w:val="14"/>
      </w:rPr>
      <w:t>Edificio 3A. Camino de Vera, s/n, 46022 Valencia</w:t>
    </w:r>
  </w:p>
  <w:p w14:paraId="65E3D466" w14:textId="77777777" w:rsidR="00BE30FE" w:rsidRPr="00BE30FE" w:rsidRDefault="00BE30FE" w:rsidP="00BE30FE">
    <w:pPr>
      <w:tabs>
        <w:tab w:val="center" w:pos="4252"/>
        <w:tab w:val="right" w:pos="8504"/>
      </w:tabs>
      <w:rPr>
        <w:rFonts w:ascii="Arial" w:hAnsi="Arial" w:cs="Arial"/>
        <w:sz w:val="14"/>
        <w:lang w:val="en-GB"/>
      </w:rPr>
    </w:pPr>
    <w:r w:rsidRPr="00BE30FE">
      <w:rPr>
        <w:rFonts w:ascii="Arial" w:hAnsi="Arial" w:cs="Arial"/>
        <w:sz w:val="14"/>
        <w:lang w:val="en-GB"/>
      </w:rPr>
      <w:t xml:space="preserve">Tel. +34 96 387 71 03, ext. 71030 </w:t>
    </w:r>
  </w:p>
  <w:p w14:paraId="7058313B" w14:textId="77777777" w:rsidR="00BE30FE" w:rsidRPr="00BE30FE" w:rsidRDefault="00BE30FE" w:rsidP="00BE30FE">
    <w:pPr>
      <w:tabs>
        <w:tab w:val="center" w:pos="4252"/>
        <w:tab w:val="right" w:pos="8504"/>
      </w:tabs>
      <w:rPr>
        <w:rFonts w:ascii="Arial" w:hAnsi="Arial" w:cs="Arial"/>
        <w:sz w:val="14"/>
        <w:lang w:val="en-GB"/>
      </w:rPr>
    </w:pPr>
    <w:r w:rsidRPr="00BE30FE">
      <w:rPr>
        <w:rFonts w:ascii="Arial" w:hAnsi="Arial" w:cs="Arial"/>
        <w:sz w:val="14"/>
        <w:lang w:val="en-GB"/>
      </w:rPr>
      <w:t>vinv@upv.es</w:t>
    </w:r>
  </w:p>
  <w:p w14:paraId="02659F05" w14:textId="77777777" w:rsidR="00BE30FE" w:rsidRPr="00BE30FE" w:rsidRDefault="00BE30FE" w:rsidP="00BE30FE">
    <w:pPr>
      <w:tabs>
        <w:tab w:val="center" w:pos="4252"/>
        <w:tab w:val="right" w:pos="8504"/>
      </w:tabs>
      <w:rPr>
        <w:rFonts w:ascii="Arial" w:hAnsi="Arial" w:cs="Arial"/>
        <w:b/>
        <w:sz w:val="20"/>
        <w:lang w:val="en-US"/>
      </w:rPr>
    </w:pPr>
    <w:r w:rsidRPr="00BE30FE">
      <w:rPr>
        <w:rFonts w:ascii="Arial" w:hAnsi="Arial" w:cs="Arial"/>
        <w:b/>
        <w:sz w:val="20"/>
        <w:lang w:val="en-US"/>
      </w:rPr>
      <w:t>www.upv.es/vinv</w:t>
    </w:r>
  </w:p>
  <w:p w14:paraId="0F923C97" w14:textId="77777777" w:rsidR="00FB48D4" w:rsidRPr="0077235E" w:rsidRDefault="00FB48D4" w:rsidP="00BE30FE">
    <w:pPr>
      <w:pStyle w:val="Piedepgina"/>
      <w:rPr>
        <w:rFonts w:cs="Arial"/>
        <w: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341B0" w14:textId="77777777" w:rsidR="00663408" w:rsidRDefault="00663408">
      <w:r>
        <w:separator/>
      </w:r>
    </w:p>
  </w:footnote>
  <w:footnote w:type="continuationSeparator" w:id="0">
    <w:p w14:paraId="606EA342" w14:textId="77777777" w:rsidR="00663408" w:rsidRDefault="006634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29175" w14:textId="1CF8A52B" w:rsidR="00FB48D4" w:rsidRDefault="00A27639">
    <w:pPr>
      <w:pStyle w:val="Encabezado"/>
    </w:pPr>
    <w:r w:rsidRPr="00021BE0">
      <w:rPr>
        <w:noProof/>
      </w:rPr>
      <w:drawing>
        <wp:inline distT="0" distB="0" distL="0" distR="0" wp14:anchorId="3AC0AC65" wp14:editId="12AD49E6">
          <wp:extent cx="1781175" cy="876300"/>
          <wp:effectExtent l="0" t="0" r="0" b="0"/>
          <wp:docPr id="1" name="Imagen 2" descr="L:\Informacion\Equipo rectoral logos y plantillas\Plantillas-equipo-recotoral-2021\3_VINV\jpg_reducido\VINV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Informacion\Equipo rectoral logos y plantillas\Plantillas-equipo-recotoral-2021\3_VINV\jpg_reducido\VINV_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F6152"/>
    <w:multiLevelType w:val="hybridMultilevel"/>
    <w:tmpl w:val="890E6F20"/>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F8D"/>
    <w:rsid w:val="00012157"/>
    <w:rsid w:val="00040D01"/>
    <w:rsid w:val="000511D0"/>
    <w:rsid w:val="0013032B"/>
    <w:rsid w:val="00155969"/>
    <w:rsid w:val="001A27F2"/>
    <w:rsid w:val="001C3B4A"/>
    <w:rsid w:val="001D7E4E"/>
    <w:rsid w:val="001E355B"/>
    <w:rsid w:val="001F3A2C"/>
    <w:rsid w:val="001F6349"/>
    <w:rsid w:val="0025202B"/>
    <w:rsid w:val="002635F5"/>
    <w:rsid w:val="00280B14"/>
    <w:rsid w:val="002A7E50"/>
    <w:rsid w:val="002B2B24"/>
    <w:rsid w:val="003422F9"/>
    <w:rsid w:val="00385C20"/>
    <w:rsid w:val="003B5237"/>
    <w:rsid w:val="00401D12"/>
    <w:rsid w:val="00452866"/>
    <w:rsid w:val="00472EB0"/>
    <w:rsid w:val="0049293C"/>
    <w:rsid w:val="004D3A9D"/>
    <w:rsid w:val="004E2397"/>
    <w:rsid w:val="005406C2"/>
    <w:rsid w:val="00595BA6"/>
    <w:rsid w:val="00595DD2"/>
    <w:rsid w:val="0060268A"/>
    <w:rsid w:val="00606113"/>
    <w:rsid w:val="00620F76"/>
    <w:rsid w:val="00663408"/>
    <w:rsid w:val="00680163"/>
    <w:rsid w:val="006A3566"/>
    <w:rsid w:val="006E4DD6"/>
    <w:rsid w:val="0071391E"/>
    <w:rsid w:val="00737D70"/>
    <w:rsid w:val="0077235E"/>
    <w:rsid w:val="007969D5"/>
    <w:rsid w:val="007F3950"/>
    <w:rsid w:val="00843485"/>
    <w:rsid w:val="008E13F3"/>
    <w:rsid w:val="00A05F8D"/>
    <w:rsid w:val="00A27639"/>
    <w:rsid w:val="00B4061C"/>
    <w:rsid w:val="00B61D5B"/>
    <w:rsid w:val="00B84B25"/>
    <w:rsid w:val="00BA0D38"/>
    <w:rsid w:val="00BA6CCF"/>
    <w:rsid w:val="00BE2DBF"/>
    <w:rsid w:val="00BE30FE"/>
    <w:rsid w:val="00C06345"/>
    <w:rsid w:val="00C105A3"/>
    <w:rsid w:val="00C84CFD"/>
    <w:rsid w:val="00D34B67"/>
    <w:rsid w:val="00D87A89"/>
    <w:rsid w:val="00DE42D7"/>
    <w:rsid w:val="00E3338E"/>
    <w:rsid w:val="00E371D6"/>
    <w:rsid w:val="00E80701"/>
    <w:rsid w:val="00EA2DA7"/>
    <w:rsid w:val="00EB2D98"/>
    <w:rsid w:val="00EE3D9F"/>
    <w:rsid w:val="00EF4A01"/>
    <w:rsid w:val="00F30962"/>
    <w:rsid w:val="00F3515E"/>
    <w:rsid w:val="00F52672"/>
    <w:rsid w:val="00FB48D4"/>
    <w:rsid w:val="00FD0BB0"/>
    <w:rsid w:val="00FE27A9"/>
    <w:rsid w:val="00FF71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3F0808"/>
  <w15:chartTrackingRefBased/>
  <w15:docId w15:val="{80EA8EE7-DEF6-4A8B-A1F8-7AD10BEC8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5F8D"/>
    <w:rPr>
      <w:sz w:val="24"/>
      <w:szCs w:val="24"/>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FB48D4"/>
    <w:pPr>
      <w:tabs>
        <w:tab w:val="center" w:pos="4252"/>
        <w:tab w:val="right" w:pos="8504"/>
      </w:tabs>
    </w:pPr>
  </w:style>
  <w:style w:type="paragraph" w:styleId="Piedepgina">
    <w:name w:val="footer"/>
    <w:basedOn w:val="Normal"/>
    <w:link w:val="PiedepginaCar"/>
    <w:rsid w:val="00FB48D4"/>
    <w:pPr>
      <w:tabs>
        <w:tab w:val="center" w:pos="4252"/>
        <w:tab w:val="right" w:pos="8504"/>
      </w:tabs>
    </w:pPr>
  </w:style>
  <w:style w:type="paragraph" w:styleId="Textodeglobo">
    <w:name w:val="Balloon Text"/>
    <w:basedOn w:val="Normal"/>
    <w:link w:val="TextodegloboCar"/>
    <w:rsid w:val="00680163"/>
    <w:rPr>
      <w:rFonts w:ascii="Tahoma" w:hAnsi="Tahoma" w:cs="Tahoma"/>
      <w:sz w:val="16"/>
      <w:szCs w:val="16"/>
    </w:rPr>
  </w:style>
  <w:style w:type="character" w:customStyle="1" w:styleId="TextodegloboCar">
    <w:name w:val="Texto de globo Car"/>
    <w:link w:val="Textodeglobo"/>
    <w:rsid w:val="00680163"/>
    <w:rPr>
      <w:rFonts w:ascii="Tahoma" w:hAnsi="Tahoma" w:cs="Tahoma"/>
      <w:sz w:val="16"/>
      <w:szCs w:val="16"/>
    </w:rPr>
  </w:style>
  <w:style w:type="character" w:customStyle="1" w:styleId="PiedepginaCar">
    <w:name w:val="Pie de página Car"/>
    <w:link w:val="Piedepgina"/>
    <w:rsid w:val="00D34B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257810">
      <w:bodyDiv w:val="1"/>
      <w:marLeft w:val="0"/>
      <w:marRight w:val="0"/>
      <w:marTop w:val="0"/>
      <w:marBottom w:val="0"/>
      <w:divBdr>
        <w:top w:val="none" w:sz="0" w:space="0" w:color="auto"/>
        <w:left w:val="none" w:sz="0" w:space="0" w:color="auto"/>
        <w:bottom w:val="none" w:sz="0" w:space="0" w:color="auto"/>
        <w:right w:val="none" w:sz="0" w:space="0" w:color="auto"/>
      </w:divBdr>
    </w:div>
    <w:div w:id="170081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tothom\GESTI&#211;N%20GENERAL\Logos%20y%20plantillas\Plantillas%20y%20Logos%20VIIT\VIIT\Plantillas\VIIT_c_ve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VIIT_c_ver</Template>
  <TotalTime>0</TotalTime>
  <Pages>2</Pages>
  <Words>494</Words>
  <Characters>2687</Characters>
  <Application>Microsoft Office Word</Application>
  <DocSecurity>0</DocSecurity>
  <Lines>72</Lines>
  <Paragraphs>27</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Yolanda Garcia Baztan</dc:creator>
  <cp:keywords/>
  <cp:lastModifiedBy>Alberto Sanchez Soto</cp:lastModifiedBy>
  <cp:revision>2</cp:revision>
  <cp:lastPrinted>2014-02-20T15:58:00Z</cp:lastPrinted>
  <dcterms:created xsi:type="dcterms:W3CDTF">2024-11-22T11:50:00Z</dcterms:created>
  <dcterms:modified xsi:type="dcterms:W3CDTF">2024-11-22T11:50:00Z</dcterms:modified>
</cp:coreProperties>
</file>