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1199" w:type="dxa"/>
        <w:tblInd w:w="-993" w:type="dxa"/>
        <w:tblBorders>
          <w:top w:val="none" w:sz="0" w:space="0" w:color="auto"/>
          <w:left w:val="none" w:sz="0" w:space="0" w:color="auto"/>
          <w:bottom w:val="single" w:sz="8" w:space="0" w:color="127B9C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7"/>
        <w:gridCol w:w="917"/>
        <w:gridCol w:w="1070"/>
        <w:gridCol w:w="421"/>
        <w:gridCol w:w="987"/>
        <w:gridCol w:w="138"/>
        <w:gridCol w:w="653"/>
        <w:gridCol w:w="577"/>
        <w:gridCol w:w="216"/>
        <w:gridCol w:w="832"/>
        <w:gridCol w:w="477"/>
        <w:gridCol w:w="356"/>
        <w:gridCol w:w="832"/>
        <w:gridCol w:w="832"/>
        <w:gridCol w:w="832"/>
        <w:gridCol w:w="832"/>
      </w:tblGrid>
      <w:tr w:rsidR="003D1E37" w:rsidRPr="00BA3B4B" w14:paraId="2AD05734" w14:textId="77777777" w:rsidTr="003D1E37">
        <w:trPr>
          <w:trHeight w:val="1695"/>
        </w:trPr>
        <w:tc>
          <w:tcPr>
            <w:tcW w:w="11199" w:type="dxa"/>
            <w:gridSpan w:val="16"/>
          </w:tcPr>
          <w:p w14:paraId="403ACCD1" w14:textId="77777777" w:rsidR="003D1E37" w:rsidRDefault="003D1E37" w:rsidP="00E102EF">
            <w:pPr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2AD4606" wp14:editId="1C64032A">
                  <wp:simplePos x="0" y="0"/>
                  <wp:positionH relativeFrom="column">
                    <wp:posOffset>-61434</wp:posOffset>
                  </wp:positionH>
                  <wp:positionV relativeFrom="paragraph">
                    <wp:posOffset>1905</wp:posOffset>
                  </wp:positionV>
                  <wp:extent cx="7110000" cy="946800"/>
                  <wp:effectExtent l="0" t="0" r="0" b="5715"/>
                  <wp:wrapNone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cabecera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0000" cy="94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96C5B" w:rsidRPr="00BA3B4B" w14:paraId="543DCF3D" w14:textId="77777777" w:rsidTr="001701C0">
        <w:trPr>
          <w:trHeight w:val="852"/>
        </w:trPr>
        <w:tc>
          <w:tcPr>
            <w:tcW w:w="11199" w:type="dxa"/>
            <w:gridSpan w:val="16"/>
          </w:tcPr>
          <w:sdt>
            <w:sdtPr>
              <w:rPr>
                <w:lang w:val="en-GB"/>
              </w:rPr>
              <w:alias w:val="Título 1"/>
              <w:tag w:val="Título 1"/>
              <w:id w:val="-231392265"/>
              <w:placeholder>
                <w:docPart w:val="4AE38EDCD9E3D144B02FC940D4FC2194"/>
              </w:placeholder>
            </w:sdtPr>
            <w:sdtContent>
              <w:p w14:paraId="15AE213D" w14:textId="77777777" w:rsidR="00096C5B" w:rsidRPr="00BA3B4B" w:rsidRDefault="00BA3B4B" w:rsidP="003131BD">
                <w:pPr>
                  <w:pStyle w:val="Ttulo1"/>
                </w:pPr>
                <w:r w:rsidRPr="003131BD">
                  <w:t>Presentar la tecnología de forma clara, directa y concisa resaltando su pr</w:t>
                </w:r>
                <w:r w:rsidR="00301D66">
                  <w:t>incipal ventaja</w:t>
                </w:r>
              </w:p>
            </w:sdtContent>
          </w:sdt>
        </w:tc>
      </w:tr>
      <w:tr w:rsidR="00D66253" w:rsidRPr="00BA3B4B" w14:paraId="712C0FB9" w14:textId="77777777" w:rsidTr="001701C0">
        <w:trPr>
          <w:trHeight w:val="724"/>
        </w:trPr>
        <w:tc>
          <w:tcPr>
            <w:tcW w:w="11199" w:type="dxa"/>
            <w:gridSpan w:val="16"/>
            <w:tcBorders>
              <w:bottom w:val="nil"/>
            </w:tcBorders>
            <w:shd w:val="clear" w:color="auto" w:fill="D9D9D9" w:themeFill="background1" w:themeFillShade="D9"/>
          </w:tcPr>
          <w:sdt>
            <w:sdtPr>
              <w:rPr>
                <w:rStyle w:val="Textoennegrita"/>
                <w:lang w:val="en-GB"/>
              </w:rPr>
              <w:alias w:val="Subtítulo"/>
              <w:tag w:val="Subtítulo"/>
              <w:id w:val="-1673489642"/>
              <w:placeholder>
                <w:docPart w:val="4AE38EDCD9E3D144B02FC940D4FC2194"/>
              </w:placeholder>
            </w:sdtPr>
            <w:sdtContent>
              <w:p w14:paraId="62444C32" w14:textId="77777777" w:rsidR="00D66253" w:rsidRPr="00BA3B4B" w:rsidRDefault="00BA3B4B" w:rsidP="003131BD">
                <w:pPr>
                  <w:spacing w:before="60"/>
                  <w:rPr>
                    <w:rFonts w:cs="Arial"/>
                    <w:b/>
                    <w:sz w:val="24"/>
                  </w:rPr>
                </w:pPr>
                <w:r w:rsidRPr="00BA3B4B">
                  <w:rPr>
                    <w:rStyle w:val="Textoennegrita"/>
                  </w:rPr>
                  <w:t>Resumen muy sintetizado de algunas ventajas de la tecnología (140 caracteres como máximo)[para internet y newsletter] (opcional) [ESTILO Subtítulo]</w:t>
                </w:r>
              </w:p>
            </w:sdtContent>
          </w:sdt>
        </w:tc>
      </w:tr>
      <w:tr w:rsidR="00C80DB4" w:rsidRPr="00416466" w14:paraId="4FC8B2A5" w14:textId="77777777" w:rsidTr="001701C0">
        <w:trPr>
          <w:trHeight w:val="3373"/>
        </w:trPr>
        <w:tc>
          <w:tcPr>
            <w:tcW w:w="5989" w:type="dxa"/>
            <w:gridSpan w:val="8"/>
            <w:tcBorders>
              <w:bottom w:val="nil"/>
            </w:tcBorders>
            <w:shd w:val="clear" w:color="auto" w:fill="D9D9D9" w:themeFill="background1" w:themeFillShade="D9"/>
          </w:tcPr>
          <w:sdt>
            <w:sdtPr>
              <w:alias w:val="Resumen ejecutivo"/>
              <w:tag w:val="Resumen ejecutivo"/>
              <w:id w:val="-574352544"/>
              <w:placeholder>
                <w:docPart w:val="4AE38EDCD9E3D144B02FC940D4FC2194"/>
              </w:placeholder>
            </w:sdtPr>
            <w:sdtContent>
              <w:p w14:paraId="42642C2F" w14:textId="77777777" w:rsidR="00D14A24" w:rsidRPr="00BA3B4B" w:rsidRDefault="00BA3B4B" w:rsidP="00301D66">
                <w:pPr>
                  <w:pStyle w:val="Descripcin"/>
                  <w:rPr>
                    <w:rStyle w:val="Textoennegrita"/>
                    <w:color w:val="595959" w:themeColor="text1" w:themeTint="A6"/>
                  </w:rPr>
                </w:pPr>
                <w:r w:rsidRPr="00BA3B4B">
                  <w:t>Resumen ejecutivo del documento: Se trata de un texto breve donde se resume de forma genérica la información más importante del documento[Estilo Normal]</w:t>
                </w:r>
                <w:r w:rsidR="00095EC0" w:rsidRPr="00BA3B4B">
                  <w:t>l</w:t>
                </w:r>
              </w:p>
            </w:sdtContent>
          </w:sdt>
        </w:tc>
        <w:sdt>
          <w:sdtPr>
            <w:rPr>
              <w:rFonts w:cs="Arial"/>
              <w:noProof/>
              <w:color w:val="595959" w:themeColor="text1" w:themeTint="A6"/>
              <w:lang w:eastAsia="es-ES"/>
            </w:rPr>
            <w:id w:val="-1839229508"/>
            <w:showingPlcHdr/>
            <w:picture/>
          </w:sdtPr>
          <w:sdtContent>
            <w:tc>
              <w:tcPr>
                <w:tcW w:w="5210" w:type="dxa"/>
                <w:gridSpan w:val="8"/>
                <w:tcBorders>
                  <w:bottom w:val="nil"/>
                </w:tcBorders>
                <w:shd w:val="clear" w:color="auto" w:fill="D9D9D9" w:themeFill="background1" w:themeFillShade="D9"/>
              </w:tcPr>
              <w:p w14:paraId="17FFEA35" w14:textId="77777777" w:rsidR="00D66253" w:rsidRPr="00416466" w:rsidRDefault="009D2AF2" w:rsidP="009D2AF2">
                <w:pPr>
                  <w:rPr>
                    <w:rFonts w:cs="Arial"/>
                    <w:noProof/>
                    <w:color w:val="595959" w:themeColor="text1" w:themeTint="A6"/>
                    <w:lang w:eastAsia="es-ES"/>
                  </w:rPr>
                </w:pPr>
                <w:r>
                  <w:rPr>
                    <w:rFonts w:cs="Arial"/>
                    <w:noProof/>
                    <w:color w:val="595959" w:themeColor="text1" w:themeTint="A6"/>
                    <w:lang w:eastAsia="es-ES"/>
                  </w:rPr>
                  <w:drawing>
                    <wp:inline distT="0" distB="0" distL="0" distR="0" wp14:anchorId="43DA1176" wp14:editId="1FDCC658">
                      <wp:extent cx="3152775" cy="1905000"/>
                      <wp:effectExtent l="0" t="0" r="9525" b="0"/>
                      <wp:docPr id="2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52775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1226F3" w:rsidRPr="003D1E37" w14:paraId="27B84951" w14:textId="77777777" w:rsidTr="003131BD">
        <w:trPr>
          <w:trHeight w:val="426"/>
        </w:trPr>
        <w:tc>
          <w:tcPr>
            <w:tcW w:w="11199" w:type="dxa"/>
            <w:gridSpan w:val="16"/>
            <w:tcBorders>
              <w:bottom w:val="single" w:sz="4" w:space="0" w:color="C83A39" w:themeColor="text2"/>
            </w:tcBorders>
            <w:shd w:val="clear" w:color="auto" w:fill="D9D9D9" w:themeFill="background1" w:themeFillShade="D9"/>
          </w:tcPr>
          <w:sdt>
            <w:sdtPr>
              <w:rPr>
                <w:rStyle w:val="PiedefotoCar"/>
              </w:rPr>
              <w:id w:val="-225835948"/>
              <w:placeholder>
                <w:docPart w:val="4AE38EDCD9E3D144B02FC940D4FC2194"/>
              </w:placeholder>
              <w:temporary/>
            </w:sdtPr>
            <w:sdtContent>
              <w:p w14:paraId="617A310A" w14:textId="77777777" w:rsidR="001226F3" w:rsidRPr="00095EC0" w:rsidRDefault="00095EC0" w:rsidP="00E34EFD">
                <w:pPr>
                  <w:pStyle w:val="Piedefoto"/>
                  <w:rPr>
                    <w:color w:val="595959" w:themeColor="text1" w:themeTint="A6"/>
                    <w:lang w:val="en-GB"/>
                  </w:rPr>
                </w:pPr>
                <w:r w:rsidRPr="00E34EFD">
                  <w:t xml:space="preserve">[ESTILO Pie de foto] Figura 1. </w:t>
                </w:r>
                <w:r w:rsidRPr="00BA3B4B">
                  <w:rPr>
                    <w:lang w:val="en-GB"/>
                  </w:rPr>
                  <w:t>Describe image and cite the source</w:t>
                </w:r>
                <w:r w:rsidRPr="00BA3B4B">
                  <w:rPr>
                    <w:rStyle w:val="PiedefotoCar"/>
                    <w:lang w:val="en-GB"/>
                  </w:rPr>
                  <w:t>.</w:t>
                </w:r>
              </w:p>
            </w:sdtContent>
          </w:sdt>
        </w:tc>
      </w:tr>
      <w:tr w:rsidR="00C80DB4" w:rsidRPr="00416466" w14:paraId="5A2D3240" w14:textId="77777777" w:rsidTr="00E102EF">
        <w:trPr>
          <w:trHeight w:val="280"/>
        </w:trPr>
        <w:tc>
          <w:tcPr>
            <w:tcW w:w="1986" w:type="dxa"/>
            <w:gridSpan w:val="2"/>
            <w:tcBorders>
              <w:top w:val="single" w:sz="4" w:space="0" w:color="C83A39" w:themeColor="text2"/>
              <w:bottom w:val="single" w:sz="4" w:space="0" w:color="C83A39" w:themeColor="text2"/>
            </w:tcBorders>
          </w:tcPr>
          <w:sdt>
            <w:sdtPr>
              <w:rPr>
                <w:rStyle w:val="Ttulo2Car"/>
                <w:b/>
              </w:rPr>
              <w:alias w:val="Título 2"/>
              <w:tag w:val="Título 2"/>
              <w:id w:val="-1340847984"/>
              <w:placeholder>
                <w:docPart w:val="274539C11307A24A916509DAEF725D1C"/>
              </w:placeholder>
              <w:dropDownList>
                <w:listItem w:displayText="DESAFIO" w:value="DESAFIO"/>
                <w:listItem w:displayText="CHALLENGE" w:value="CHALLENGE"/>
              </w:dropDownList>
            </w:sdtPr>
            <w:sdtContent>
              <w:p w14:paraId="63E1657E" w14:textId="77777777" w:rsidR="00416466" w:rsidRPr="00BE5D8C" w:rsidRDefault="00522B81" w:rsidP="003131BD">
                <w:pPr>
                  <w:pStyle w:val="Ttulo2"/>
                  <w:rPr>
                    <w:b w:val="0"/>
                  </w:rPr>
                </w:pPr>
                <w:r>
                  <w:rPr>
                    <w:rStyle w:val="Ttulo2Car"/>
                    <w:b/>
                  </w:rPr>
                  <w:t>DESAFIO</w:t>
                </w:r>
              </w:p>
            </w:sdtContent>
          </w:sdt>
        </w:tc>
        <w:tc>
          <w:tcPr>
            <w:tcW w:w="9213" w:type="dxa"/>
            <w:gridSpan w:val="14"/>
            <w:tcBorders>
              <w:top w:val="single" w:sz="4" w:space="0" w:color="C83A39" w:themeColor="text2"/>
              <w:bottom w:val="single" w:sz="4" w:space="0" w:color="C83A39" w:themeColor="text2"/>
            </w:tcBorders>
          </w:tcPr>
          <w:sdt>
            <w:sdtPr>
              <w:rPr>
                <w:rStyle w:val="Textoennegrita"/>
                <w:b w:val="0"/>
                <w:sz w:val="20"/>
                <w:lang w:val="en-GB"/>
              </w:rPr>
              <w:alias w:val="Normal"/>
              <w:tag w:val="Normal"/>
              <w:id w:val="757802735"/>
              <w:placeholder>
                <w:docPart w:val="4AE38EDCD9E3D144B02FC940D4FC2194"/>
              </w:placeholder>
            </w:sdtPr>
            <w:sdtEndPr>
              <w:rPr>
                <w:rStyle w:val="Textoennegrita"/>
                <w:lang w:val="es-ES"/>
              </w:rPr>
            </w:sdtEndPr>
            <w:sdtContent>
              <w:p w14:paraId="58FF6E09" w14:textId="77777777" w:rsidR="00416466" w:rsidRPr="00416466" w:rsidRDefault="00752286" w:rsidP="003131BD">
                <w:pPr>
                  <w:rPr>
                    <w:noProof/>
                    <w:lang w:eastAsia="es-ES"/>
                  </w:rPr>
                </w:pPr>
                <w:r w:rsidRPr="00752286">
                  <w:rPr>
                    <w:rStyle w:val="Textoennegrita"/>
                    <w:b w:val="0"/>
                    <w:sz w:val="20"/>
                  </w:rPr>
                  <w:t xml:space="preserve">Breve descripción del problema a resolver o contexto de por qué la tecnología es importante. </w:t>
                </w:r>
                <w:r w:rsidRPr="00752286">
                  <w:rPr>
                    <w:rStyle w:val="Textoennegrita"/>
                    <w:b w:val="0"/>
                    <w:sz w:val="20"/>
                    <w:lang w:val="en-GB"/>
                  </w:rPr>
                  <w:t>[Estilo Normal]</w:t>
                </w:r>
              </w:p>
            </w:sdtContent>
          </w:sdt>
        </w:tc>
      </w:tr>
      <w:tr w:rsidR="0069784D" w:rsidRPr="00416466" w14:paraId="259F21E3" w14:textId="77777777" w:rsidTr="00E102EF">
        <w:trPr>
          <w:trHeight w:val="1027"/>
        </w:trPr>
        <w:tc>
          <w:tcPr>
            <w:tcW w:w="1986" w:type="dxa"/>
            <w:gridSpan w:val="2"/>
            <w:tcBorders>
              <w:top w:val="single" w:sz="4" w:space="0" w:color="C83A39" w:themeColor="text2"/>
              <w:bottom w:val="nil"/>
            </w:tcBorders>
          </w:tcPr>
          <w:sdt>
            <w:sdtPr>
              <w:id w:val="-675501374"/>
              <w:placeholder>
                <w:docPart w:val="274539C11307A24A916509DAEF725D1C"/>
              </w:placeholder>
              <w:dropDownList>
                <w:listItem w:displayText="TECNOLOGÍA" w:value="TECNOLOGÍA"/>
                <w:listItem w:displayText="TECHNOLOGY OVERVIEW" w:value="TECHNOLOGY OVERVIEW"/>
              </w:dropDownList>
            </w:sdtPr>
            <w:sdtContent>
              <w:p w14:paraId="12ED9912" w14:textId="77777777" w:rsidR="00416466" w:rsidRPr="00416466" w:rsidRDefault="00522B81" w:rsidP="00611791">
                <w:pPr>
                  <w:pStyle w:val="Ttulo2"/>
                </w:pPr>
                <w:r>
                  <w:t>TECNOLOGÍA</w:t>
                </w:r>
              </w:p>
            </w:sdtContent>
          </w:sdt>
        </w:tc>
        <w:sdt>
          <w:sdtPr>
            <w:rPr>
              <w:rFonts w:cs="Arial"/>
              <w:lang w:val="en-GB"/>
            </w:rPr>
            <w:id w:val="-801919607"/>
            <w:placeholder>
              <w:docPart w:val="4AE38EDCD9E3D144B02FC940D4FC2194"/>
            </w:placeholder>
          </w:sdtPr>
          <w:sdtEndPr>
            <w:rPr>
              <w:lang w:val="es-ES"/>
            </w:rPr>
          </w:sdtEndPr>
          <w:sdtContent>
            <w:tc>
              <w:tcPr>
                <w:tcW w:w="9213" w:type="dxa"/>
                <w:gridSpan w:val="14"/>
                <w:tcBorders>
                  <w:top w:val="single" w:sz="4" w:space="0" w:color="C83A39" w:themeColor="text2"/>
                  <w:bottom w:val="nil"/>
                </w:tcBorders>
              </w:tcPr>
              <w:p w14:paraId="4015F685" w14:textId="77777777" w:rsidR="00416466" w:rsidRPr="00BA3B4B" w:rsidRDefault="00D246CB" w:rsidP="003131BD">
                <w:pPr>
                  <w:spacing w:before="60"/>
                  <w:ind w:right="23"/>
                  <w:outlineLvl w:val="1"/>
                  <w:rPr>
                    <w:rFonts w:cs="Arial"/>
                  </w:rPr>
                </w:pPr>
                <w:r w:rsidRPr="00D246CB">
                  <w:rPr>
                    <w:rFonts w:cs="Arial"/>
                  </w:rPr>
                  <w:t>Una descripción detallada de la tecnología / solución / innovación / experiencia. Puede incluir información técnica, etapa de desarrollo (preferiblemente usando la escala TRL), tablas de datos, figuras o videos (cuando corresponda) [Estilo Normal].</w:t>
                </w:r>
              </w:p>
            </w:tc>
          </w:sdtContent>
        </w:sdt>
      </w:tr>
      <w:tr w:rsidR="001701C0" w:rsidRPr="00416466" w14:paraId="0A22C25F" w14:textId="77777777" w:rsidTr="001701C0">
        <w:trPr>
          <w:trHeight w:val="475"/>
        </w:trPr>
        <w:tc>
          <w:tcPr>
            <w:tcW w:w="1135" w:type="dxa"/>
            <w:vMerge w:val="restart"/>
            <w:tcBorders>
              <w:top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4E3C593" w14:textId="77777777" w:rsidR="00D14A24" w:rsidRPr="00416466" w:rsidRDefault="001701C0" w:rsidP="003131BD">
            <w:pPr>
              <w:pStyle w:val="Ttulo2"/>
            </w:pPr>
            <w:r>
              <w:rPr>
                <w:noProof/>
                <w:lang w:eastAsia="es-ES"/>
              </w:rPr>
              <w:drawing>
                <wp:inline distT="0" distB="0" distL="0" distR="0" wp14:anchorId="73B1D5B6" wp14:editId="0860ACB8">
                  <wp:extent cx="540818" cy="53975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on_ip_roj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925" cy="543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Style w:val="IPStatusCar"/>
                <w:b/>
              </w:rPr>
              <w:alias w:val="IP status"/>
              <w:tag w:val="IP status"/>
              <w:id w:val="-2041889094"/>
              <w:placeholder>
                <w:docPart w:val="274539C11307A24A916509DAEF725D1C"/>
              </w:placeholder>
              <w:dropDownList>
                <w:listItem w:displayText="Nº Solicitud:" w:value="Nº Solicitud:"/>
                <w:listItem w:displayText="Application number:" w:value="Application number:"/>
              </w:dropDownList>
            </w:sdtPr>
            <w:sdtContent>
              <w:p w14:paraId="111F7684" w14:textId="77777777" w:rsidR="00D14A24" w:rsidRPr="009B2F02" w:rsidRDefault="00BA3B4B" w:rsidP="00CB317F">
                <w:pPr>
                  <w:pStyle w:val="IPStatus"/>
                </w:pPr>
                <w:r w:rsidRPr="00BA3B4B">
                  <w:rPr>
                    <w:rStyle w:val="IPStatusCar"/>
                    <w:b/>
                  </w:rPr>
                  <w:t>Nº Solicitud:</w:t>
                </w:r>
              </w:p>
            </w:sdtContent>
          </w:sdt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Style w:val="IPStatusdatosCar"/>
              </w:rPr>
              <w:id w:val="1441341958"/>
              <w:placeholder>
                <w:docPart w:val="4AE38EDCD9E3D144B02FC940D4FC2194"/>
              </w:placeholder>
            </w:sdtPr>
            <w:sdtContent>
              <w:p w14:paraId="7F125ED2" w14:textId="77777777" w:rsidR="00D14A24" w:rsidRPr="009B2F02" w:rsidRDefault="00D14A24" w:rsidP="00301D66">
                <w:pPr>
                  <w:pStyle w:val="IPStatusdatos"/>
                </w:pPr>
                <w:r w:rsidRPr="00301D66">
                  <w:rPr>
                    <w:rStyle w:val="IPStatusdatosCar"/>
                    <w:b/>
                  </w:rPr>
                  <w:t>P</w:t>
                </w:r>
                <w:r w:rsidR="003131BD" w:rsidRPr="00301D66">
                  <w:rPr>
                    <w:rStyle w:val="IPStatusdatosCar"/>
                    <w:b/>
                  </w:rPr>
                  <w:t>XXX</w:t>
                </w:r>
              </w:p>
            </w:sdtContent>
          </w:sdt>
        </w:tc>
        <w:sdt>
          <w:sdtPr>
            <w:rPr>
              <w:rFonts w:cs="Arial"/>
            </w:rPr>
            <w:id w:val="479574739"/>
            <w:placeholder>
              <w:docPart w:val="4AE38EDCD9E3D144B02FC940D4FC2194"/>
            </w:placeholder>
          </w:sdtPr>
          <w:sdtContent>
            <w:tc>
              <w:tcPr>
                <w:tcW w:w="6520" w:type="dxa"/>
                <w:gridSpan w:val="10"/>
                <w:vMerge w:val="restart"/>
                <w:tcBorders>
                  <w:top w:val="nil"/>
                </w:tcBorders>
                <w:vAlign w:val="center"/>
              </w:tcPr>
              <w:p w14:paraId="7ECC9951" w14:textId="77777777" w:rsidR="00D14A24" w:rsidRPr="00416466" w:rsidRDefault="009D2AF2" w:rsidP="00E34EFD">
                <w:pPr>
                  <w:spacing w:before="60"/>
                  <w:ind w:right="23"/>
                  <w:outlineLvl w:val="1"/>
                  <w:rPr>
                    <w:rFonts w:cs="Arial"/>
                  </w:rPr>
                </w:pPr>
                <w:r w:rsidRPr="00E34EFD">
                  <w:rPr>
                    <w:rFonts w:cs="Arial"/>
                    <w:lang w:val="en-GB"/>
                  </w:rPr>
                  <w:t xml:space="preserve">(Continuación. </w:t>
                </w:r>
                <w:r w:rsidRPr="009D2AF2">
                  <w:rPr>
                    <w:rFonts w:cs="Arial"/>
                  </w:rPr>
                  <w:t>Tecnología)</w:t>
                </w:r>
              </w:p>
            </w:tc>
          </w:sdtContent>
        </w:sdt>
      </w:tr>
      <w:tr w:rsidR="001701C0" w:rsidRPr="00416466" w14:paraId="6813EF42" w14:textId="77777777" w:rsidTr="001701C0">
        <w:trPr>
          <w:trHeight w:val="476"/>
        </w:trPr>
        <w:tc>
          <w:tcPr>
            <w:tcW w:w="1135" w:type="dxa"/>
            <w:vMerge/>
            <w:tcBorders>
              <w:top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287796C" w14:textId="77777777" w:rsidR="00C80DB4" w:rsidRDefault="00C80DB4" w:rsidP="003131BD">
            <w:pPr>
              <w:pStyle w:val="Ttulo2"/>
              <w:rPr>
                <w:noProof/>
                <w:lang w:eastAsia="es-ES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Style w:val="IPStatusCar"/>
                <w:lang w:val="es-ES"/>
              </w:rPr>
              <w:id w:val="-776099263"/>
              <w:placeholder>
                <w:docPart w:val="274539C11307A24A916509DAEF725D1C"/>
              </w:placeholder>
              <w:dropDownList>
                <w:listItem w:displayText="Fecha de prioridad:" w:value="Fecha de prioridad:"/>
                <w:listItem w:displayText="Priority date:" w:value="Priority date:"/>
              </w:dropDownList>
            </w:sdtPr>
            <w:sdtContent>
              <w:p w14:paraId="524A05F1" w14:textId="77777777" w:rsidR="00C80DB4" w:rsidRPr="00E34EFD" w:rsidRDefault="00095EC0" w:rsidP="006B52B2">
                <w:pPr>
                  <w:spacing w:before="0"/>
                  <w:jc w:val="right"/>
                  <w:rPr>
                    <w:b/>
                    <w:sz w:val="18"/>
                    <w:szCs w:val="18"/>
                  </w:rPr>
                </w:pPr>
                <w:r w:rsidRPr="008D6A19">
                  <w:rPr>
                    <w:rStyle w:val="IPStatusCar"/>
                    <w:lang w:val="es-ES"/>
                  </w:rPr>
                  <w:t>Priority date</w:t>
                </w:r>
                <w:r w:rsidR="00C80DB4" w:rsidRPr="008D6A19">
                  <w:rPr>
                    <w:rStyle w:val="IPStatusCar"/>
                    <w:lang w:val="es-ES"/>
                  </w:rPr>
                  <w:t>:</w:t>
                </w:r>
              </w:p>
            </w:sdtContent>
          </w:sdt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rStyle w:val="IPStatusdatosCar"/>
                <w:b/>
              </w:rPr>
              <w:id w:val="98769878"/>
              <w:placeholder>
                <w:docPart w:val="4AE38EDCD9E3D144B02FC940D4FC2194"/>
              </w:placeholder>
            </w:sdtPr>
            <w:sdtContent>
              <w:p w14:paraId="7CD2C2FE" w14:textId="77777777" w:rsidR="00C80DB4" w:rsidRPr="00301D66" w:rsidRDefault="003131BD" w:rsidP="00301D66">
                <w:pPr>
                  <w:pStyle w:val="IPStatusdatos"/>
                </w:pPr>
                <w:r w:rsidRPr="00301D66">
                  <w:rPr>
                    <w:rStyle w:val="IPStatusdatosCar"/>
                    <w:b/>
                  </w:rPr>
                  <w:t>dd</w:t>
                </w:r>
                <w:r w:rsidR="00D14A24" w:rsidRPr="00301D66">
                  <w:rPr>
                    <w:rStyle w:val="IPStatusdatosCar"/>
                    <w:b/>
                  </w:rPr>
                  <w:t>/</w:t>
                </w:r>
                <w:r w:rsidRPr="00301D66">
                  <w:rPr>
                    <w:rStyle w:val="IPStatusdatosCar"/>
                    <w:b/>
                  </w:rPr>
                  <w:t>mm</w:t>
                </w:r>
                <w:r w:rsidR="00D14A24" w:rsidRPr="00301D66">
                  <w:rPr>
                    <w:rStyle w:val="IPStatusdatosCar"/>
                    <w:b/>
                  </w:rPr>
                  <w:t>/</w:t>
                </w:r>
                <w:r w:rsidRPr="00301D66">
                  <w:rPr>
                    <w:rStyle w:val="IPStatusdatosCar"/>
                    <w:b/>
                  </w:rPr>
                  <w:t>aaaa</w:t>
                </w:r>
              </w:p>
            </w:sdtContent>
          </w:sdt>
        </w:tc>
        <w:tc>
          <w:tcPr>
            <w:tcW w:w="6520" w:type="dxa"/>
            <w:gridSpan w:val="10"/>
            <w:vMerge/>
            <w:tcBorders>
              <w:bottom w:val="nil"/>
            </w:tcBorders>
          </w:tcPr>
          <w:p w14:paraId="3C8F7F50" w14:textId="77777777" w:rsidR="00C80DB4" w:rsidRPr="00416466" w:rsidRDefault="00C80DB4" w:rsidP="00C80DB4">
            <w:pPr>
              <w:spacing w:before="60"/>
              <w:ind w:right="23"/>
              <w:outlineLvl w:val="1"/>
              <w:rPr>
                <w:rFonts w:cs="Arial"/>
              </w:rPr>
            </w:pPr>
          </w:p>
        </w:tc>
      </w:tr>
      <w:tr w:rsidR="00C80DB4" w:rsidRPr="00416466" w14:paraId="184D91C6" w14:textId="77777777" w:rsidTr="003131BD">
        <w:tc>
          <w:tcPr>
            <w:tcW w:w="11199" w:type="dxa"/>
            <w:gridSpan w:val="16"/>
            <w:tcBorders>
              <w:bottom w:val="single" w:sz="2" w:space="0" w:color="C83A39" w:themeColor="text2"/>
            </w:tcBorders>
          </w:tcPr>
          <w:sdt>
            <w:sdtPr>
              <w:rPr>
                <w:rFonts w:cs="Arial"/>
              </w:rPr>
              <w:id w:val="1282376374"/>
              <w:placeholder>
                <w:docPart w:val="4AE38EDCD9E3D144B02FC940D4FC2194"/>
              </w:placeholder>
              <w:temporary/>
            </w:sdtPr>
            <w:sdtContent>
              <w:p w14:paraId="5FCEB6F4" w14:textId="77777777" w:rsidR="00C80DB4" w:rsidRPr="00416466" w:rsidRDefault="009D2AF2" w:rsidP="009D2AF2">
                <w:pPr>
                  <w:spacing w:after="60"/>
                  <w:rPr>
                    <w:rFonts w:cs="Arial"/>
                  </w:rPr>
                </w:pPr>
                <w:r w:rsidRPr="009D2AF2">
                  <w:rPr>
                    <w:rFonts w:cs="Arial"/>
                  </w:rPr>
                  <w:t>(Continuación. Tecnología)</w:t>
                </w:r>
              </w:p>
            </w:sdtContent>
          </w:sdt>
        </w:tc>
      </w:tr>
      <w:tr w:rsidR="001701C0" w:rsidRPr="00416466" w14:paraId="667E4744" w14:textId="77777777" w:rsidTr="00272B11">
        <w:tblPrEx>
          <w:tblCellMar>
            <w:left w:w="57" w:type="dxa"/>
            <w:right w:w="57" w:type="dxa"/>
          </w:tblCellMar>
        </w:tblPrEx>
        <w:trPr>
          <w:trHeight w:val="340"/>
        </w:trPr>
        <w:tc>
          <w:tcPr>
            <w:tcW w:w="3545" w:type="dxa"/>
            <w:gridSpan w:val="4"/>
            <w:tcBorders>
              <w:top w:val="single" w:sz="2" w:space="0" w:color="C83A39" w:themeColor="text2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sdt>
            <w:sdtPr>
              <w:rPr>
                <w:sz w:val="22"/>
              </w:rPr>
              <w:id w:val="-874226836"/>
              <w:placeholder>
                <w:docPart w:val="274539C11307A24A916509DAEF725D1C"/>
              </w:placeholder>
              <w:dropDownList>
                <w:listItem w:displayText="GRADO DE DESARROLLO (TRL)" w:value="GRADO DE DESARROLLO (TRL)"/>
                <w:listItem w:displayText="STAGE OF DEVELOPMENT (TRL)" w:value="STAGE OF DEVELOPMENT (TRL)"/>
              </w:dropDownList>
            </w:sdtPr>
            <w:sdtContent>
              <w:p w14:paraId="72DE1851" w14:textId="77777777" w:rsidR="00C80DB4" w:rsidRPr="001701C0" w:rsidRDefault="00272B11" w:rsidP="003131BD">
                <w:pPr>
                  <w:pStyle w:val="Ttulo2"/>
                </w:pPr>
                <w:r>
                  <w:rPr>
                    <w:sz w:val="22"/>
                  </w:rPr>
                  <w:t>GRADO DE DESARROLLO (TRL)</w:t>
                </w:r>
              </w:p>
            </w:sdtContent>
          </w:sdt>
        </w:tc>
        <w:tc>
          <w:tcPr>
            <w:tcW w:w="996" w:type="dxa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D57CEE4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1</w:t>
            </w:r>
          </w:p>
        </w:tc>
        <w:tc>
          <w:tcPr>
            <w:tcW w:w="832" w:type="dxa"/>
            <w:gridSpan w:val="2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CA8D739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2</w:t>
            </w:r>
          </w:p>
        </w:tc>
        <w:tc>
          <w:tcPr>
            <w:tcW w:w="832" w:type="dxa"/>
            <w:gridSpan w:val="2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5569BE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3</w:t>
            </w:r>
          </w:p>
        </w:tc>
        <w:tc>
          <w:tcPr>
            <w:tcW w:w="832" w:type="dxa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C83A39" w:themeFill="text2"/>
            <w:vAlign w:val="center"/>
          </w:tcPr>
          <w:p w14:paraId="4BC6752A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C80DB4">
              <w:rPr>
                <w:rFonts w:cs="Arial"/>
                <w:b/>
                <w:color w:val="FFFFFF" w:themeColor="background1"/>
              </w:rPr>
              <w:t>4</w:t>
            </w:r>
          </w:p>
        </w:tc>
        <w:tc>
          <w:tcPr>
            <w:tcW w:w="833" w:type="dxa"/>
            <w:gridSpan w:val="2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789AF9E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5</w:t>
            </w:r>
          </w:p>
        </w:tc>
        <w:tc>
          <w:tcPr>
            <w:tcW w:w="832" w:type="dxa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822EE55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6</w:t>
            </w:r>
          </w:p>
        </w:tc>
        <w:tc>
          <w:tcPr>
            <w:tcW w:w="832" w:type="dxa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F1DF39F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7</w:t>
            </w:r>
          </w:p>
        </w:tc>
        <w:tc>
          <w:tcPr>
            <w:tcW w:w="832" w:type="dxa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17CBD8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8</w:t>
            </w:r>
          </w:p>
        </w:tc>
        <w:tc>
          <w:tcPr>
            <w:tcW w:w="833" w:type="dxa"/>
            <w:tcBorders>
              <w:top w:val="single" w:sz="2" w:space="0" w:color="C83A39" w:themeColor="text2"/>
              <w:left w:val="single" w:sz="2" w:space="0" w:color="FFFFFF" w:themeColor="background1"/>
              <w:bottom w:val="nil"/>
              <w:right w:val="single" w:sz="2" w:space="0" w:color="127B9C"/>
            </w:tcBorders>
            <w:shd w:val="clear" w:color="auto" w:fill="D9D9D9" w:themeFill="background1" w:themeFillShade="D9"/>
            <w:vAlign w:val="center"/>
          </w:tcPr>
          <w:p w14:paraId="2AF3CFF9" w14:textId="77777777" w:rsidR="00C80DB4" w:rsidRPr="009E18D1" w:rsidRDefault="00C80DB4" w:rsidP="00C80DB4">
            <w:pPr>
              <w:spacing w:before="0"/>
              <w:jc w:val="center"/>
              <w:rPr>
                <w:rFonts w:cs="Arial"/>
                <w:b/>
                <w:color w:val="3B3838" w:themeColor="background2" w:themeShade="40"/>
              </w:rPr>
            </w:pPr>
            <w:r w:rsidRPr="009E18D1">
              <w:rPr>
                <w:rFonts w:cs="Arial"/>
                <w:b/>
                <w:color w:val="3B3838" w:themeColor="background2" w:themeShade="40"/>
              </w:rPr>
              <w:t>9</w:t>
            </w:r>
          </w:p>
        </w:tc>
      </w:tr>
      <w:tr w:rsidR="001701C0" w:rsidRPr="00630740" w14:paraId="089F3743" w14:textId="77777777" w:rsidTr="00272B11">
        <w:tblPrEx>
          <w:tblCellMar>
            <w:left w:w="57" w:type="dxa"/>
            <w:right w:w="57" w:type="dxa"/>
          </w:tblCellMar>
        </w:tblPrEx>
        <w:trPr>
          <w:trHeight w:val="74"/>
        </w:trPr>
        <w:tc>
          <w:tcPr>
            <w:tcW w:w="3545" w:type="dxa"/>
            <w:gridSpan w:val="4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  <w:vAlign w:val="center"/>
          </w:tcPr>
          <w:sdt>
            <w:sdtPr>
              <w:id w:val="1191034602"/>
              <w:placeholder>
                <w:docPart w:val="274539C11307A24A916509DAEF725D1C"/>
              </w:placeholder>
              <w:temporary/>
              <w:dropDownList>
                <w:listItem w:displayText="NIVEL DE VALIDACIÓN" w:value="NIVEL DE VALIDACIÓN"/>
                <w:listItem w:displayText="LEVEL OF VALIDATION" w:value="LEVEL OF VALIDATION"/>
              </w:dropDownList>
            </w:sdtPr>
            <w:sdtContent>
              <w:p w14:paraId="1580E44E" w14:textId="77777777" w:rsidR="00C80DB4" w:rsidRPr="00A3718C" w:rsidRDefault="00C80DB4" w:rsidP="003D1E37">
                <w:pPr>
                  <w:pStyle w:val="TRLpequeo"/>
                </w:pPr>
                <w:r>
                  <w:t xml:space="preserve">NIVEL DE </w:t>
                </w:r>
                <w:r w:rsidRPr="00A3718C">
                  <w:t>VALIDACIÓN</w:t>
                </w:r>
              </w:p>
            </w:sdtContent>
          </w:sdt>
        </w:tc>
        <w:tc>
          <w:tcPr>
            <w:tcW w:w="1828" w:type="dxa"/>
            <w:gridSpan w:val="3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sdt>
            <w:sdtPr>
              <w:id w:val="1624582086"/>
              <w:placeholder>
                <w:docPart w:val="274539C11307A24A916509DAEF725D1C"/>
              </w:placeholder>
              <w:dropDownList>
                <w:listItem w:displayText="TEÓRICA" w:value="TEÓRICA"/>
                <w:listItem w:displayText="THEORETICAL" w:value="THEORETICAL"/>
              </w:dropDownList>
            </w:sdtPr>
            <w:sdtContent>
              <w:p w14:paraId="0CC34DB2" w14:textId="77777777" w:rsidR="00C80DB4" w:rsidRPr="00630740" w:rsidRDefault="008D6A19" w:rsidP="003D1E37">
                <w:pPr>
                  <w:pStyle w:val="TRLpequeo"/>
                  <w:jc w:val="center"/>
                </w:pPr>
                <w:r>
                  <w:t>TEÓRICA</w:t>
                </w:r>
              </w:p>
            </w:sdtContent>
          </w:sdt>
        </w:tc>
        <w:tc>
          <w:tcPr>
            <w:tcW w:w="1664" w:type="dxa"/>
            <w:gridSpan w:val="3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C83A39"/>
            <w:vAlign w:val="center"/>
          </w:tcPr>
          <w:sdt>
            <w:sdtPr>
              <w:rPr>
                <w:color w:val="FFFFFF" w:themeColor="background1"/>
              </w:rPr>
              <w:id w:val="599839979"/>
              <w:placeholder>
                <w:docPart w:val="274539C11307A24A916509DAEF725D1C"/>
              </w:placeholder>
              <w:dropDownList>
                <w:listItem w:displayText="LABORATORIO" w:value="LABORATORIO"/>
                <w:listItem w:displayText="LABORATORY" w:value="LABORATORY"/>
              </w:dropDownList>
            </w:sdtPr>
            <w:sdtContent>
              <w:p w14:paraId="3B885279" w14:textId="77777777" w:rsidR="00C80DB4" w:rsidRPr="00630740" w:rsidRDefault="008D6A19" w:rsidP="003D1E37">
                <w:pPr>
                  <w:pStyle w:val="TRLpequeo"/>
                  <w:jc w:val="center"/>
                  <w:rPr>
                    <w:color w:val="3B3838" w:themeColor="background2" w:themeShade="40"/>
                  </w:rPr>
                </w:pPr>
                <w:r w:rsidRPr="003D1E37">
                  <w:rPr>
                    <w:color w:val="FFFFFF" w:themeColor="background1"/>
                  </w:rPr>
                  <w:t>LABORATORIO</w:t>
                </w:r>
              </w:p>
            </w:sdtContent>
          </w:sdt>
        </w:tc>
        <w:tc>
          <w:tcPr>
            <w:tcW w:w="1665" w:type="dxa"/>
            <w:gridSpan w:val="3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color w:val="3B3838" w:themeColor="background2" w:themeShade="40"/>
              </w:rPr>
              <w:id w:val="1267888703"/>
              <w:placeholder>
                <w:docPart w:val="274539C11307A24A916509DAEF725D1C"/>
              </w:placeholder>
              <w:dropDownList>
                <w:listItem w:displayText="ENTORNO RELEVANTE" w:value="ENTORNO RELEVANTE"/>
                <w:listItem w:displayText="RELEVANT ENVIRONMENT" w:value="RELEVANT ENVIRONMENT"/>
              </w:dropDownList>
            </w:sdtPr>
            <w:sdtContent>
              <w:p w14:paraId="77D0B742" w14:textId="77777777" w:rsidR="00C80DB4" w:rsidRPr="00630740" w:rsidRDefault="00C80DB4" w:rsidP="003D1E37">
                <w:pPr>
                  <w:pStyle w:val="TRLpequeo"/>
                  <w:jc w:val="center"/>
                  <w:rPr>
                    <w:color w:val="3B3838" w:themeColor="background2" w:themeShade="40"/>
                  </w:rPr>
                </w:pPr>
                <w:r w:rsidRPr="00630740">
                  <w:rPr>
                    <w:color w:val="3B3838" w:themeColor="background2" w:themeShade="40"/>
                  </w:rPr>
                  <w:t>ENTORNO RELEVANTE</w:t>
                </w:r>
              </w:p>
            </w:sdtContent>
          </w:sdt>
        </w:tc>
        <w:tc>
          <w:tcPr>
            <w:tcW w:w="2497" w:type="dxa"/>
            <w:gridSpan w:val="3"/>
            <w:tcBorders>
              <w:top w:val="nil"/>
              <w:left w:val="single" w:sz="2" w:space="0" w:color="FFFFFF" w:themeColor="background1"/>
              <w:bottom w:val="nil"/>
              <w:right w:val="single" w:sz="2" w:space="0" w:color="127B9C"/>
            </w:tcBorders>
            <w:shd w:val="clear" w:color="auto" w:fill="D9D9D9" w:themeFill="background1" w:themeFillShade="D9"/>
            <w:vAlign w:val="center"/>
          </w:tcPr>
          <w:sdt>
            <w:sdtPr>
              <w:rPr>
                <w:color w:val="3B3838" w:themeColor="background2" w:themeShade="40"/>
              </w:rPr>
              <w:id w:val="-353807676"/>
              <w:placeholder>
                <w:docPart w:val="274539C11307A24A916509DAEF725D1C"/>
              </w:placeholder>
              <w:dropDownList>
                <w:listItem w:displayText="ENTORNO OPERACIONAL" w:value="ENTORNO OPERACIONAL"/>
                <w:listItem w:displayText="OPERATIONAL ENVIRONMENT" w:value="OPERATIONAL ENVIRONMENT"/>
              </w:dropDownList>
            </w:sdtPr>
            <w:sdtContent>
              <w:p w14:paraId="1D134DDF" w14:textId="77777777" w:rsidR="00C80DB4" w:rsidRPr="00630740" w:rsidRDefault="008D6A19" w:rsidP="003D1E37">
                <w:pPr>
                  <w:pStyle w:val="TRLpequeo"/>
                  <w:jc w:val="center"/>
                  <w:rPr>
                    <w:color w:val="3B3838" w:themeColor="background2" w:themeShade="40"/>
                  </w:rPr>
                </w:pPr>
                <w:r>
                  <w:rPr>
                    <w:color w:val="3B3838" w:themeColor="background2" w:themeShade="40"/>
                  </w:rPr>
                  <w:t>ENTORNO OPERACIONAL</w:t>
                </w:r>
              </w:p>
            </w:sdtContent>
          </w:sdt>
        </w:tc>
      </w:tr>
      <w:tr w:rsidR="00C80DB4" w:rsidRPr="00D246CB" w14:paraId="2AF7A8A9" w14:textId="77777777" w:rsidTr="003131BD">
        <w:trPr>
          <w:trHeight w:val="159"/>
        </w:trPr>
        <w:tc>
          <w:tcPr>
            <w:tcW w:w="11199" w:type="dxa"/>
            <w:gridSpan w:val="16"/>
            <w:tcBorders>
              <w:top w:val="nil"/>
              <w:left w:val="nil"/>
              <w:bottom w:val="single" w:sz="2" w:space="0" w:color="C83A39" w:themeColor="text2"/>
              <w:right w:val="nil"/>
            </w:tcBorders>
          </w:tcPr>
          <w:sdt>
            <w:sdtPr>
              <w:rPr>
                <w:rFonts w:cs="Arial"/>
                <w:lang w:val="en-GB"/>
              </w:rPr>
              <w:id w:val="758413719"/>
              <w:placeholder>
                <w:docPart w:val="4AE38EDCD9E3D144B02FC940D4FC2194"/>
              </w:placeholder>
            </w:sdtPr>
            <w:sdtContent>
              <w:p w14:paraId="5F17B13F" w14:textId="77777777" w:rsidR="00C80DB4" w:rsidRPr="00D246CB" w:rsidRDefault="00D246CB" w:rsidP="007650D2">
                <w:pPr>
                  <w:spacing w:after="60"/>
                  <w:rPr>
                    <w:rStyle w:val="nfasis"/>
                    <w:b/>
                    <w:bCs/>
                    <w:lang w:val="es-ES"/>
                  </w:rPr>
                </w:pPr>
                <w:r w:rsidRPr="009D2AF2">
                  <w:rPr>
                    <w:rFonts w:cs="Arial"/>
                  </w:rPr>
                  <w:t>Incluir información o detalles sobre en qué situaciones</w:t>
                </w:r>
                <w:r>
                  <w:rPr>
                    <w:rFonts w:cs="Arial"/>
                  </w:rPr>
                  <w:t xml:space="preserve"> (</w:t>
                </w:r>
                <w:r w:rsidRPr="009D2AF2">
                  <w:rPr>
                    <w:rFonts w:cs="Arial"/>
                  </w:rPr>
                  <w:t>rango</w:t>
                </w:r>
                <w:r>
                  <w:rPr>
                    <w:rFonts w:cs="Arial"/>
                  </w:rPr>
                  <w:t xml:space="preserve"> de funcionamiento, ensayos</w:t>
                </w:r>
                <w:r w:rsidRPr="009D2AF2">
                  <w:rPr>
                    <w:rFonts w:cs="Arial"/>
                  </w:rPr>
                  <w:t>, población…</w:t>
                </w:r>
                <w:r>
                  <w:rPr>
                    <w:rFonts w:cs="Arial"/>
                  </w:rPr>
                  <w:t>)</w:t>
                </w:r>
                <w:r w:rsidRPr="009D2AF2">
                  <w:rPr>
                    <w:rFonts w:cs="Arial"/>
                  </w:rPr>
                  <w:t xml:space="preserve"> se ha probado la tecnología </w:t>
                </w:r>
                <w:r>
                  <w:rPr>
                    <w:rFonts w:cs="Arial"/>
                  </w:rPr>
                  <w:t>y los resultados obtenidos</w:t>
                </w:r>
              </w:p>
            </w:sdtContent>
          </w:sdt>
        </w:tc>
      </w:tr>
      <w:tr w:rsidR="00C80DB4" w:rsidRPr="00D246CB" w14:paraId="4B395022" w14:textId="77777777" w:rsidTr="00E102EF">
        <w:trPr>
          <w:trHeight w:val="280"/>
        </w:trPr>
        <w:tc>
          <w:tcPr>
            <w:tcW w:w="1986" w:type="dxa"/>
            <w:gridSpan w:val="2"/>
            <w:tcBorders>
              <w:top w:val="single" w:sz="2" w:space="0" w:color="C83A39" w:themeColor="text2"/>
              <w:bottom w:val="single" w:sz="2" w:space="0" w:color="C83A39" w:themeColor="text2"/>
            </w:tcBorders>
          </w:tcPr>
          <w:sdt>
            <w:sdtPr>
              <w:id w:val="328638908"/>
              <w:placeholder>
                <w:docPart w:val="274539C11307A24A916509DAEF725D1C"/>
              </w:placeholder>
              <w:dropDownList>
                <w:listItem w:displayText="BENEFICIOS" w:value="BENEFICIOS"/>
                <w:listItem w:displayText="BENEFITS" w:value="BENEFITS"/>
              </w:dropDownList>
            </w:sdtPr>
            <w:sdtContent>
              <w:p w14:paraId="7A0E2F03" w14:textId="77777777" w:rsidR="00C80DB4" w:rsidRPr="00A3718C" w:rsidRDefault="00611791" w:rsidP="003131BD">
                <w:pPr>
                  <w:pStyle w:val="Ttulo2"/>
                </w:pPr>
                <w:r>
                  <w:t>BENEFITS</w:t>
                </w:r>
              </w:p>
            </w:sdtContent>
          </w:sdt>
        </w:tc>
        <w:sdt>
          <w:sdtPr>
            <w:rPr>
              <w:rStyle w:val="ListaentablaCar"/>
            </w:rPr>
            <w:id w:val="39409412"/>
            <w:placeholder>
              <w:docPart w:val="4AE38EDCD9E3D144B02FC940D4FC2194"/>
            </w:placeholder>
          </w:sdtPr>
          <w:sdtContent>
            <w:tc>
              <w:tcPr>
                <w:tcW w:w="9213" w:type="dxa"/>
                <w:gridSpan w:val="14"/>
                <w:tcBorders>
                  <w:top w:val="single" w:sz="2" w:space="0" w:color="C83A39" w:themeColor="text2"/>
                  <w:bottom w:val="single" w:sz="2" w:space="0" w:color="C83A39" w:themeColor="text2"/>
                </w:tcBorders>
              </w:tcPr>
              <w:p w14:paraId="0D2E7B35" w14:textId="77777777" w:rsidR="00C80DB4" w:rsidRPr="00D246CB" w:rsidRDefault="00D246CB" w:rsidP="00D246CB">
                <w:pPr>
                  <w:pStyle w:val="Listaentabla"/>
                </w:pPr>
                <w:r w:rsidRPr="00D246CB">
                  <w:rPr>
                    <w:rStyle w:val="ListaentablaCar"/>
                  </w:rPr>
                  <w:t>Ventajas sobre las soluciones existentes (por ejemplo, más rápido, más preciso). (120-140 palabras).</w:t>
                </w:r>
              </w:p>
            </w:tc>
          </w:sdtContent>
        </w:sdt>
      </w:tr>
      <w:tr w:rsidR="00D246CB" w:rsidRPr="00D246CB" w14:paraId="4087EC98" w14:textId="77777777" w:rsidTr="00E102EF">
        <w:trPr>
          <w:trHeight w:val="280"/>
        </w:trPr>
        <w:tc>
          <w:tcPr>
            <w:tcW w:w="1986" w:type="dxa"/>
            <w:gridSpan w:val="2"/>
            <w:tcBorders>
              <w:top w:val="single" w:sz="2" w:space="0" w:color="C83A39" w:themeColor="text2"/>
              <w:bottom w:val="single" w:sz="2" w:space="0" w:color="C83A39" w:themeColor="text2"/>
            </w:tcBorders>
          </w:tcPr>
          <w:sdt>
            <w:sdtPr>
              <w:id w:val="-1208493059"/>
              <w:placeholder>
                <w:docPart w:val="CB9B15F4F5C8EA4F96B76FD2206CFFF1"/>
              </w:placeholder>
              <w:dropDownList>
                <w:listItem w:displayText="APLICACIONES" w:value="APLICACIONES"/>
                <w:listItem w:displayText="APPLICATIONS" w:value="APPLICATIONS"/>
              </w:dropDownList>
            </w:sdtPr>
            <w:sdtContent>
              <w:p w14:paraId="70C404CF" w14:textId="77777777" w:rsidR="00D246CB" w:rsidRPr="00A3718C" w:rsidRDefault="00D246CB" w:rsidP="00D246CB">
                <w:pPr>
                  <w:pStyle w:val="Ttulo2"/>
                </w:pPr>
                <w:r>
                  <w:t>APLICACIONES</w:t>
                </w:r>
              </w:p>
            </w:sdtContent>
          </w:sdt>
        </w:tc>
        <w:tc>
          <w:tcPr>
            <w:tcW w:w="9213" w:type="dxa"/>
            <w:gridSpan w:val="14"/>
            <w:tcBorders>
              <w:top w:val="single" w:sz="2" w:space="0" w:color="C83A39" w:themeColor="text2"/>
              <w:bottom w:val="single" w:sz="2" w:space="0" w:color="C83A39" w:themeColor="text2"/>
            </w:tcBorders>
          </w:tcPr>
          <w:p w14:paraId="2AF97EF3" w14:textId="77777777" w:rsidR="00D246CB" w:rsidRPr="00D246CB" w:rsidRDefault="00D246CB" w:rsidP="00D246CB">
            <w:pPr>
              <w:spacing w:before="60"/>
              <w:ind w:right="23"/>
              <w:outlineLvl w:val="1"/>
              <w:rPr>
                <w:rFonts w:cs="Arial"/>
              </w:rPr>
            </w:pPr>
            <w:bookmarkStart w:id="0" w:name="_Hlk45270772"/>
            <w:r w:rsidRPr="00416466">
              <w:rPr>
                <w:rFonts w:cs="Arial"/>
              </w:rPr>
              <w:t xml:space="preserve">Posibles casos de uso y / o </w:t>
            </w:r>
            <w:r w:rsidRPr="00A90DED">
              <w:rPr>
                <w:rFonts w:cs="Arial"/>
              </w:rPr>
              <w:t xml:space="preserve">Sectores o tipos de empresas que serían los posibles interesados en la tecnología, </w:t>
            </w:r>
            <w:bookmarkEnd w:id="0"/>
            <w:r w:rsidRPr="00A90DED">
              <w:rPr>
                <w:rFonts w:cs="Arial"/>
              </w:rPr>
              <w:t>que en muchas ocasiones no coinciden con los clientes finales (60-80 palabras)</w:t>
            </w:r>
          </w:p>
        </w:tc>
      </w:tr>
      <w:tr w:rsidR="00D246CB" w:rsidRPr="00D246CB" w14:paraId="0C036E4D" w14:textId="77777777" w:rsidTr="00E102EF">
        <w:trPr>
          <w:trHeight w:val="280"/>
        </w:trPr>
        <w:tc>
          <w:tcPr>
            <w:tcW w:w="1986" w:type="dxa"/>
            <w:gridSpan w:val="2"/>
            <w:tcBorders>
              <w:top w:val="single" w:sz="2" w:space="0" w:color="C83A39" w:themeColor="text2"/>
              <w:bottom w:val="single" w:sz="2" w:space="0" w:color="C83A39" w:themeColor="text2"/>
            </w:tcBorders>
          </w:tcPr>
          <w:sdt>
            <w:sdtPr>
              <w:id w:val="-667865055"/>
              <w:placeholder>
                <w:docPart w:val="CB9B15F4F5C8EA4F96B76FD2206CFFF1"/>
              </w:placeholder>
              <w:dropDownList>
                <w:listItem w:displayText="COLABORACIÓN DESEADA" w:value="COLABORACIÓN DESEADA"/>
                <w:listItem w:displayText="OPPORTUNITY" w:value="OPPORTUNITY"/>
              </w:dropDownList>
            </w:sdtPr>
            <w:sdtContent>
              <w:p w14:paraId="398C6586" w14:textId="77777777" w:rsidR="00D246CB" w:rsidRPr="00A3718C" w:rsidRDefault="00D246CB" w:rsidP="00D246CB">
                <w:pPr>
                  <w:pStyle w:val="Ttulo2"/>
                </w:pPr>
                <w:r w:rsidRPr="00272B11">
                  <w:t>COLABORACIÓN DESEADA</w:t>
                </w:r>
              </w:p>
            </w:sdtContent>
          </w:sdt>
        </w:tc>
        <w:sdt>
          <w:sdtPr>
            <w:rPr>
              <w:rFonts w:cs="Arial"/>
              <w:lang w:val="en-GB"/>
            </w:rPr>
            <w:id w:val="-1438669868"/>
            <w:placeholder>
              <w:docPart w:val="9F3EE9112652314D885414A695392D5F"/>
            </w:placeholder>
          </w:sdtPr>
          <w:sdtContent>
            <w:tc>
              <w:tcPr>
                <w:tcW w:w="9213" w:type="dxa"/>
                <w:gridSpan w:val="14"/>
                <w:tcBorders>
                  <w:top w:val="single" w:sz="2" w:space="0" w:color="C83A39" w:themeColor="text2"/>
                  <w:bottom w:val="single" w:sz="2" w:space="0" w:color="C83A39" w:themeColor="text2"/>
                </w:tcBorders>
              </w:tcPr>
              <w:p w14:paraId="5A1FAB82" w14:textId="77777777" w:rsidR="00D246CB" w:rsidRPr="00D246CB" w:rsidRDefault="00D246CB" w:rsidP="00D246CB">
                <w:pPr>
                  <w:spacing w:before="60"/>
                  <w:ind w:right="23"/>
                  <w:outlineLvl w:val="1"/>
                  <w:rPr>
                    <w:rFonts w:cs="Arial"/>
                  </w:rPr>
                </w:pPr>
                <w:r w:rsidRPr="009D2AF2">
                  <w:rPr>
                    <w:rFonts w:cs="Arial"/>
                  </w:rPr>
                  <w:t>Incorporar información del tipo de colaboración que se busca, pensando en incrementar el TRL de la tecnología.</w:t>
                </w:r>
                <w:r w:rsidRPr="00D246CB">
                  <w:rPr>
                    <w:rFonts w:cs="Arial"/>
                  </w:rPr>
                  <w:t>.</w:t>
                </w:r>
              </w:p>
            </w:tc>
          </w:sdtContent>
        </w:sdt>
      </w:tr>
      <w:tr w:rsidR="00D246CB" w:rsidRPr="00D246CB" w14:paraId="3CFAA852" w14:textId="77777777" w:rsidTr="00E102EF">
        <w:trPr>
          <w:trHeight w:val="280"/>
        </w:trPr>
        <w:tc>
          <w:tcPr>
            <w:tcW w:w="1986" w:type="dxa"/>
            <w:gridSpan w:val="2"/>
            <w:tcBorders>
              <w:top w:val="single" w:sz="2" w:space="0" w:color="C83A39" w:themeColor="text2"/>
              <w:bottom w:val="single" w:sz="2" w:space="0" w:color="C83A39" w:themeColor="text2"/>
            </w:tcBorders>
          </w:tcPr>
          <w:p w14:paraId="7AAB2BCD" w14:textId="77777777" w:rsidR="00D246CB" w:rsidRPr="00D246CB" w:rsidRDefault="00D246CB" w:rsidP="00D246CB">
            <w:pPr>
              <w:pStyle w:val="Ttulo2"/>
            </w:pPr>
          </w:p>
        </w:tc>
        <w:tc>
          <w:tcPr>
            <w:tcW w:w="9213" w:type="dxa"/>
            <w:gridSpan w:val="14"/>
            <w:tcBorders>
              <w:top w:val="single" w:sz="2" w:space="0" w:color="C83A39" w:themeColor="text2"/>
              <w:bottom w:val="single" w:sz="2" w:space="0" w:color="C83A39" w:themeColor="text2"/>
            </w:tcBorders>
          </w:tcPr>
          <w:p w14:paraId="13BC61A5" w14:textId="77777777" w:rsidR="00D246CB" w:rsidRPr="00D246CB" w:rsidRDefault="00D246CB" w:rsidP="00D246CB">
            <w:pPr>
              <w:spacing w:before="60"/>
              <w:ind w:right="23"/>
              <w:outlineLvl w:val="1"/>
              <w:rPr>
                <w:rFonts w:cs="Arial"/>
                <w:szCs w:val="20"/>
              </w:rPr>
            </w:pPr>
          </w:p>
        </w:tc>
      </w:tr>
      <w:tr w:rsidR="00D246CB" w:rsidRPr="00416466" w14:paraId="57EBFA0A" w14:textId="77777777" w:rsidTr="00272B11">
        <w:tblPrEx>
          <w:tblBorders>
            <w:bottom w:val="none" w:sz="0" w:space="0" w:color="auto"/>
          </w:tblBorders>
        </w:tblPrEx>
        <w:trPr>
          <w:trHeight w:val="238"/>
        </w:trPr>
        <w:tc>
          <w:tcPr>
            <w:tcW w:w="3545" w:type="dxa"/>
            <w:gridSpan w:val="4"/>
            <w:vMerge w:val="restart"/>
            <w:tcBorders>
              <w:top w:val="single" w:sz="2" w:space="0" w:color="C83A39" w:themeColor="text2"/>
              <w:bottom w:val="single" w:sz="2" w:space="0" w:color="C83A39" w:themeColor="text2"/>
            </w:tcBorders>
            <w:shd w:val="clear" w:color="auto" w:fill="C83A39" w:themeFill="text2"/>
            <w:vAlign w:val="center"/>
          </w:tcPr>
          <w:sdt>
            <w:sdtPr>
              <w:rPr>
                <w:rFonts w:cs="Arial"/>
                <w:b/>
                <w:color w:val="FFFFFF" w:themeColor="background1"/>
              </w:rPr>
              <w:id w:val="-1275475936"/>
              <w:placeholder>
                <w:docPart w:val="CB9B15F4F5C8EA4F96B76FD2206CFFF1"/>
              </w:placeholder>
              <w:dropDownList>
                <w:listItem w:displayText="Contacto científico" w:value="Contacto científico"/>
                <w:listItem w:displayText="Scientific contact" w:value="Scientific contact"/>
              </w:dropDownList>
            </w:sdtPr>
            <w:sdtContent>
              <w:p w14:paraId="77182029" w14:textId="77777777" w:rsidR="00D246CB" w:rsidRDefault="00D246CB" w:rsidP="00D246CB">
                <w:pPr>
                  <w:spacing w:before="0"/>
                  <w:jc w:val="left"/>
                  <w:rPr>
                    <w:rFonts w:cs="Arial"/>
                    <w:b/>
                    <w:color w:val="FFFFFF" w:themeColor="background1"/>
                  </w:rPr>
                </w:pPr>
                <w:r>
                  <w:rPr>
                    <w:rFonts w:cs="Arial"/>
                    <w:b/>
                    <w:color w:val="FFFFFF" w:themeColor="background1"/>
                  </w:rPr>
                  <w:t>Contacto científico</w:t>
                </w:r>
              </w:p>
            </w:sdtContent>
          </w:sdt>
          <w:p w14:paraId="7396C4F2" w14:textId="77777777" w:rsidR="00D246CB" w:rsidRPr="00844B13" w:rsidRDefault="00D246CB" w:rsidP="00D246CB">
            <w:pPr>
              <w:spacing w:before="0"/>
              <w:jc w:val="left"/>
              <w:rPr>
                <w:rFonts w:cs="Arial"/>
                <w:b/>
                <w:color w:val="FFFFFF" w:themeColor="background1"/>
              </w:rPr>
            </w:pPr>
          </w:p>
          <w:sdt>
            <w:sdtPr>
              <w:rPr>
                <w:rStyle w:val="FirmaOTCar"/>
              </w:rPr>
              <w:id w:val="237366931"/>
              <w:placeholder>
                <w:docPart w:val="9F3EE9112652314D885414A695392D5F"/>
              </w:placeholder>
            </w:sdtPr>
            <w:sdtContent>
              <w:p w14:paraId="7A0E6216" w14:textId="77777777" w:rsidR="00D246CB" w:rsidRDefault="00D246CB" w:rsidP="00D246CB">
                <w:pPr>
                  <w:spacing w:before="0"/>
                  <w:jc w:val="left"/>
                  <w:rPr>
                    <w:rFonts w:cs="Arial"/>
                    <w:b/>
                    <w:color w:val="FFFFFF" w:themeColor="background1"/>
                    <w:sz w:val="16"/>
                    <w:szCs w:val="16"/>
                  </w:rPr>
                </w:pPr>
                <w:r w:rsidRPr="003D1E37">
                  <w:rPr>
                    <w:rStyle w:val="FirmaOTCar"/>
                    <w:lang w:val="es-ES"/>
                  </w:rPr>
                  <w:t>[Nombre Interlocutor]</w:t>
                </w:r>
              </w:p>
            </w:sdtContent>
          </w:sdt>
          <w:sdt>
            <w:sdtPr>
              <w:rPr>
                <w:rStyle w:val="FirmaOTCar"/>
              </w:rPr>
              <w:id w:val="-914705215"/>
              <w:placeholder>
                <w:docPart w:val="9F3EE9112652314D885414A695392D5F"/>
              </w:placeholder>
            </w:sdtPr>
            <w:sdtContent>
              <w:p w14:paraId="14D5CEAC" w14:textId="77777777" w:rsidR="00D246CB" w:rsidRPr="00572505" w:rsidRDefault="00D246CB" w:rsidP="00D246CB">
                <w:pPr>
                  <w:spacing w:before="0"/>
                  <w:jc w:val="left"/>
                  <w:rPr>
                    <w:rFonts w:cs="Arial"/>
                    <w:b/>
                    <w:color w:val="FFFFFF" w:themeColor="background1"/>
                    <w:sz w:val="16"/>
                    <w:szCs w:val="16"/>
                  </w:rPr>
                </w:pPr>
                <w:r w:rsidRPr="003D1E37">
                  <w:rPr>
                    <w:rStyle w:val="FirmaOTCar"/>
                    <w:lang w:val="es-ES"/>
                  </w:rPr>
                  <w:t>[Estructura]</w:t>
                </w:r>
              </w:p>
            </w:sdtContent>
          </w:sdt>
          <w:p w14:paraId="69664684" w14:textId="77777777" w:rsidR="00D246CB" w:rsidRPr="00844B13" w:rsidRDefault="00D246CB" w:rsidP="00D246CB">
            <w:pPr>
              <w:spacing w:before="0"/>
              <w:ind w:left="284"/>
              <w:jc w:val="left"/>
              <w:rPr>
                <w:rFonts w:cs="Arial"/>
                <w:color w:val="FFFFFF" w:themeColor="background1"/>
                <w:sz w:val="16"/>
                <w:szCs w:val="16"/>
              </w:rPr>
            </w:pPr>
            <w:r w:rsidRPr="00844B13">
              <w:rPr>
                <w:rFonts w:cs="Arial"/>
                <w:color w:val="FFFFFF" w:themeColor="background1"/>
                <w:sz w:val="16"/>
                <w:szCs w:val="16"/>
              </w:rPr>
              <w:lastRenderedPageBreak/>
              <w:t xml:space="preserve"> [E] </w:t>
            </w:r>
            <w:r w:rsidRPr="00844B13">
              <w:rPr>
                <w:rFonts w:cs="Arial"/>
                <w:color w:val="FFFFFF" w:themeColor="background1"/>
                <w:sz w:val="16"/>
                <w:szCs w:val="16"/>
              </w:rPr>
              <w:tab/>
            </w:r>
            <w:sdt>
              <w:sdtPr>
                <w:rPr>
                  <w:rStyle w:val="FirmaOTCar"/>
                </w:rPr>
                <w:id w:val="-405995131"/>
                <w:placeholder>
                  <w:docPart w:val="9F3EE9112652314D885414A695392D5F"/>
                </w:placeholder>
              </w:sdtPr>
              <w:sdtContent>
                <w:r w:rsidRPr="003D1E37">
                  <w:rPr>
                    <w:rStyle w:val="FirmaOTCar"/>
                    <w:lang w:val="es-ES"/>
                  </w:rPr>
                  <w:t>MAIL@upv.es</w:t>
                </w:r>
              </w:sdtContent>
            </w:sdt>
            <w:r w:rsidRPr="00844B13">
              <w:rPr>
                <w:rFonts w:cs="Arial"/>
                <w:color w:val="FFFFFF" w:themeColor="background1"/>
                <w:sz w:val="16"/>
                <w:szCs w:val="16"/>
              </w:rPr>
              <w:t xml:space="preserve"> </w:t>
            </w:r>
            <w:r w:rsidRPr="00844B13">
              <w:rPr>
                <w:rFonts w:cs="Arial"/>
                <w:color w:val="FFFFFF" w:themeColor="background1"/>
                <w:sz w:val="16"/>
                <w:szCs w:val="16"/>
              </w:rPr>
              <w:cr/>
              <w:t xml:space="preserve"> [T]</w:t>
            </w:r>
            <w:r w:rsidRPr="00844B13">
              <w:rPr>
                <w:rFonts w:cs="Arial"/>
                <w:color w:val="FFFFFF" w:themeColor="background1"/>
                <w:sz w:val="16"/>
                <w:szCs w:val="16"/>
              </w:rPr>
              <w:tab/>
            </w:r>
            <w:sdt>
              <w:sdtPr>
                <w:rPr>
                  <w:rStyle w:val="FirmaOTCar"/>
                </w:rPr>
                <w:id w:val="603696681"/>
                <w:placeholder>
                  <w:docPart w:val="9F3EE9112652314D885414A695392D5F"/>
                </w:placeholder>
              </w:sdtPr>
              <w:sdtContent>
                <w:r w:rsidRPr="003D1E37">
                  <w:rPr>
                    <w:rStyle w:val="FirmaOTCar"/>
                    <w:lang w:val="es-ES"/>
                  </w:rPr>
                  <w:t>+34 963 87</w:t>
                </w:r>
              </w:sdtContent>
            </w:sdt>
            <w:r>
              <w:rPr>
                <w:rFonts w:cs="Arial"/>
                <w:color w:val="FFFFFF" w:themeColor="background1"/>
                <w:sz w:val="16"/>
                <w:szCs w:val="16"/>
              </w:rPr>
              <w:t xml:space="preserve">     </w:t>
            </w:r>
          </w:p>
          <w:p w14:paraId="13AC3256" w14:textId="77777777" w:rsidR="00D246CB" w:rsidRPr="00844B13" w:rsidRDefault="00D246CB" w:rsidP="00D246CB">
            <w:pPr>
              <w:spacing w:before="0"/>
              <w:ind w:left="284"/>
              <w:jc w:val="left"/>
              <w:rPr>
                <w:rFonts w:cs="Arial"/>
                <w:color w:val="FFFFFF" w:themeColor="background1"/>
                <w:sz w:val="16"/>
                <w:szCs w:val="16"/>
              </w:rPr>
            </w:pPr>
            <w:r w:rsidRPr="00844B13">
              <w:rPr>
                <w:rFonts w:cs="Arial"/>
                <w:color w:val="FFFFFF" w:themeColor="background1"/>
                <w:sz w:val="16"/>
                <w:szCs w:val="16"/>
              </w:rPr>
              <w:t xml:space="preserve">[W] </w:t>
            </w:r>
            <w:sdt>
              <w:sdtPr>
                <w:rPr>
                  <w:rStyle w:val="FirmaOTCar"/>
                </w:rPr>
                <w:id w:val="-1397733046"/>
                <w:placeholder>
                  <w:docPart w:val="9F3EE9112652314D885414A695392D5F"/>
                </w:placeholder>
              </w:sdtPr>
              <w:sdtContent>
                <w:r w:rsidRPr="00E34EFD">
                  <w:rPr>
                    <w:rStyle w:val="FirmaOTCar"/>
                  </w:rPr>
                  <w:tab/>
                  <w:t>web</w:t>
                </w:r>
              </w:sdtContent>
            </w:sdt>
          </w:p>
          <w:p w14:paraId="5013D4CC" w14:textId="77777777" w:rsidR="00D246CB" w:rsidRDefault="00D246CB" w:rsidP="00D246CB">
            <w:pPr>
              <w:spacing w:before="0"/>
              <w:jc w:val="left"/>
              <w:rPr>
                <w:rFonts w:cs="Arial"/>
                <w:noProof/>
                <w:sz w:val="18"/>
                <w:lang w:eastAsia="es-ES"/>
              </w:rPr>
            </w:pPr>
          </w:p>
        </w:tc>
        <w:tc>
          <w:tcPr>
            <w:tcW w:w="3969" w:type="dxa"/>
            <w:gridSpan w:val="7"/>
            <w:vMerge w:val="restart"/>
            <w:tcBorders>
              <w:top w:val="single" w:sz="2" w:space="0" w:color="C83A39" w:themeColor="text2"/>
              <w:bottom w:val="single" w:sz="2" w:space="0" w:color="C83A39" w:themeColor="text2"/>
            </w:tcBorders>
            <w:shd w:val="clear" w:color="auto" w:fill="C83A39" w:themeFill="text2"/>
            <w:vAlign w:val="center"/>
          </w:tcPr>
          <w:p w14:paraId="23D781DC" w14:textId="77777777" w:rsidR="00D246CB" w:rsidRPr="003D1E37" w:rsidRDefault="00D246CB" w:rsidP="00D246CB">
            <w:pPr>
              <w:spacing w:before="40"/>
              <w:jc w:val="left"/>
              <w:rPr>
                <w:rFonts w:cs="Arial"/>
                <w:b/>
                <w:color w:val="FFFFFF" w:themeColor="background1"/>
              </w:rPr>
            </w:pPr>
            <w:r>
              <w:rPr>
                <w:rFonts w:cs="Arial"/>
                <w:noProof/>
                <w:sz w:val="18"/>
                <w:lang w:eastAsia="es-ES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7FCEBD39" wp14:editId="393E1E41">
                  <wp:simplePos x="0" y="0"/>
                  <wp:positionH relativeFrom="column">
                    <wp:posOffset>1373505</wp:posOffset>
                  </wp:positionH>
                  <wp:positionV relativeFrom="paragraph">
                    <wp:posOffset>-163830</wp:posOffset>
                  </wp:positionV>
                  <wp:extent cx="1127125" cy="633730"/>
                  <wp:effectExtent l="0" t="0" r="0" b="0"/>
                  <wp:wrapNone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horizontal-i2t-blanc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125" cy="633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sdt>
              <w:sdtPr>
                <w:rPr>
                  <w:rFonts w:cs="Arial"/>
                  <w:b/>
                  <w:color w:val="FFFFFF" w:themeColor="background1"/>
                </w:rPr>
                <w:id w:val="842366029"/>
                <w:placeholder>
                  <w:docPart w:val="CB9B15F4F5C8EA4F96B76FD2206CFFF1"/>
                </w:placeholder>
                <w:dropDownList>
                  <w:listItem w:displayText="Contacto comercial" w:value="Contacto comercial"/>
                  <w:listItem w:displayText="Commercial contact" w:value="Commercial contact"/>
                </w:dropDownList>
              </w:sdtPr>
              <w:sdtContent>
                <w:r w:rsidRPr="003D1E37">
                  <w:rPr>
                    <w:rFonts w:cs="Arial"/>
                    <w:b/>
                    <w:color w:val="FFFFFF" w:themeColor="background1"/>
                  </w:rPr>
                  <w:t>Contacto comercial</w:t>
                </w:r>
              </w:sdtContent>
            </w:sdt>
          </w:p>
          <w:p w14:paraId="1D9D900B" w14:textId="77777777" w:rsidR="00D246CB" w:rsidRPr="003D1E37" w:rsidRDefault="00D246CB" w:rsidP="00D246CB">
            <w:pPr>
              <w:spacing w:before="0"/>
              <w:jc w:val="left"/>
              <w:rPr>
                <w:rFonts w:cs="Arial"/>
                <w:b/>
                <w:color w:val="FFFFFF" w:themeColor="background1"/>
              </w:rPr>
            </w:pPr>
          </w:p>
          <w:p w14:paraId="40ABB589" w14:textId="77777777" w:rsidR="00D246CB" w:rsidRPr="003D1E37" w:rsidRDefault="00D246CB" w:rsidP="00D246CB">
            <w:pPr>
              <w:spacing w:before="0"/>
              <w:jc w:val="left"/>
              <w:rPr>
                <w:rFonts w:cs="Arial"/>
                <w:color w:val="FFFFFF" w:themeColor="background1"/>
                <w:sz w:val="16"/>
                <w:szCs w:val="16"/>
              </w:rPr>
            </w:pPr>
            <w:r w:rsidRPr="003D1E37">
              <w:rPr>
                <w:rFonts w:cs="Arial"/>
                <w:color w:val="FFFFFF" w:themeColor="background1"/>
                <w:sz w:val="16"/>
                <w:szCs w:val="16"/>
              </w:rPr>
              <w:t>Cristina Alemany Làzaro</w:t>
            </w:r>
          </w:p>
          <w:sdt>
            <w:sdtPr>
              <w:rPr>
                <w:lang w:val="es-ES"/>
              </w:rPr>
              <w:id w:val="867947445"/>
              <w:placeholder>
                <w:docPart w:val="CB9B15F4F5C8EA4F96B76FD2206CFFF1"/>
              </w:placeholder>
              <w:dropDownList>
                <w:listItem w:displayText="I2T- Servicio de Promocion y Apoyo a la Investigación, Innovación y Transferencia" w:value="I2T- Servicio de Promocion y Apoyo a la Investigación, Innovación y Transferencia"/>
                <w:listItem w:displayText="I2T - Promotion and Support Service for Research, Innovation and Transfer " w:value="I2T - Promotion and Support Service for Research, Innovation and Transfer "/>
              </w:dropDownList>
            </w:sdtPr>
            <w:sdtContent>
              <w:p w14:paraId="166023CF" w14:textId="77777777" w:rsidR="00D246CB" w:rsidRPr="00FE60BF" w:rsidRDefault="00D246CB" w:rsidP="00D246CB">
                <w:pPr>
                  <w:pStyle w:val="FirmaOT"/>
                  <w:rPr>
                    <w:lang w:val="es-ES"/>
                  </w:rPr>
                </w:pPr>
                <w:r w:rsidRPr="00FE60BF">
                  <w:rPr>
                    <w:lang w:val="es-ES"/>
                  </w:rPr>
                  <w:t>I2T- Servicio de Promocion y Apoyo a la Investigación, Innovación y Transferencia</w:t>
                </w:r>
              </w:p>
            </w:sdtContent>
          </w:sdt>
          <w:p w14:paraId="014A8A47" w14:textId="77777777" w:rsidR="00D246CB" w:rsidRPr="00572505" w:rsidRDefault="00D246CB" w:rsidP="00D246CB">
            <w:pPr>
              <w:spacing w:before="0"/>
              <w:ind w:left="299"/>
              <w:jc w:val="left"/>
              <w:rPr>
                <w:rFonts w:cs="Arial"/>
                <w:color w:val="FFFFFF" w:themeColor="background1"/>
                <w:sz w:val="16"/>
                <w:szCs w:val="16"/>
              </w:rPr>
            </w:pPr>
            <w:r w:rsidRPr="00572505">
              <w:rPr>
                <w:rFonts w:cs="Arial"/>
                <w:color w:val="FFFFFF" w:themeColor="background1"/>
                <w:sz w:val="16"/>
                <w:szCs w:val="16"/>
              </w:rPr>
              <w:lastRenderedPageBreak/>
              <w:t xml:space="preserve">[E] </w:t>
            </w:r>
            <w:r w:rsidRPr="00572505">
              <w:rPr>
                <w:rFonts w:cs="Arial"/>
                <w:color w:val="FFFFFF" w:themeColor="background1"/>
                <w:sz w:val="16"/>
                <w:szCs w:val="16"/>
              </w:rPr>
              <w:tab/>
              <w:t xml:space="preserve">calemany@i2t.upv.es </w:t>
            </w:r>
            <w:r w:rsidRPr="00572505">
              <w:rPr>
                <w:rFonts w:cs="Arial"/>
                <w:color w:val="FFFFFF" w:themeColor="background1"/>
                <w:sz w:val="16"/>
                <w:szCs w:val="16"/>
              </w:rPr>
              <w:cr/>
              <w:t>[T]</w:t>
            </w:r>
            <w:r w:rsidRPr="00572505">
              <w:rPr>
                <w:rFonts w:cs="Arial"/>
                <w:color w:val="FFFFFF" w:themeColor="background1"/>
                <w:sz w:val="16"/>
                <w:szCs w:val="16"/>
              </w:rPr>
              <w:tab/>
              <w:t>+34 963 877 957</w:t>
            </w:r>
          </w:p>
          <w:p w14:paraId="23A7839C" w14:textId="77777777" w:rsidR="00D246CB" w:rsidRPr="001701C0" w:rsidRDefault="00D246CB" w:rsidP="00D246CB">
            <w:pPr>
              <w:spacing w:before="0"/>
              <w:ind w:left="284"/>
              <w:jc w:val="left"/>
              <w:rPr>
                <w:rStyle w:val="nfasis"/>
                <w:b/>
                <w:color w:val="FFFFFF" w:themeColor="background1"/>
              </w:rPr>
            </w:pPr>
            <w:r w:rsidRPr="001701C0">
              <w:rPr>
                <w:rFonts w:cs="Arial"/>
                <w:color w:val="FFFFFF" w:themeColor="background1"/>
                <w:sz w:val="16"/>
                <w:szCs w:val="16"/>
                <w:lang w:val="en-GB"/>
              </w:rPr>
              <w:t xml:space="preserve">[W] </w:t>
            </w:r>
            <w:r w:rsidRPr="001701C0">
              <w:rPr>
                <w:rFonts w:cs="Arial"/>
                <w:color w:val="FFFFFF" w:themeColor="background1"/>
                <w:sz w:val="16"/>
                <w:szCs w:val="16"/>
                <w:lang w:val="en-GB"/>
              </w:rPr>
              <w:tab/>
            </w:r>
            <w:r w:rsidRPr="00844B13">
              <w:rPr>
                <w:rFonts w:cs="Arial"/>
                <w:color w:val="FFFFFF" w:themeColor="background1"/>
                <w:sz w:val="16"/>
                <w:szCs w:val="16"/>
                <w:lang w:val="en-GB"/>
              </w:rPr>
              <w:t>innovacion.upv.es/i2t</w:t>
            </w:r>
          </w:p>
        </w:tc>
        <w:tc>
          <w:tcPr>
            <w:tcW w:w="3685" w:type="dxa"/>
            <w:gridSpan w:val="5"/>
            <w:vMerge w:val="restart"/>
            <w:tcBorders>
              <w:top w:val="single" w:sz="2" w:space="0" w:color="C83A39" w:themeColor="text2"/>
              <w:bottom w:val="single" w:sz="2" w:space="0" w:color="C83A39" w:themeColor="text2"/>
            </w:tcBorders>
            <w:vAlign w:val="center"/>
          </w:tcPr>
          <w:sdt>
            <w:sdtPr>
              <w:rPr>
                <w:rStyle w:val="nfasis"/>
                <w:b/>
              </w:rPr>
              <w:id w:val="371737800"/>
              <w:placeholder>
                <w:docPart w:val="CB9B15F4F5C8EA4F96B76FD2206CFFF1"/>
              </w:placeholder>
              <w:dropDownList>
                <w:listItem w:displayText="Más tecnologías en:" w:value="Más tecnologías en:"/>
                <w:listItem w:displayText="More technologies in:" w:value="More technologies in:"/>
              </w:dropDownList>
            </w:sdtPr>
            <w:sdtContent>
              <w:p w14:paraId="6C70CBE4" w14:textId="77777777" w:rsidR="00D246CB" w:rsidRPr="00416466" w:rsidRDefault="00D246CB" w:rsidP="00D246CB">
                <w:pPr>
                  <w:jc w:val="center"/>
                  <w:rPr>
                    <w:rStyle w:val="nfasis"/>
                    <w:b/>
                  </w:rPr>
                </w:pPr>
                <w:r w:rsidRPr="00416466">
                  <w:rPr>
                    <w:rStyle w:val="nfasis"/>
                    <w:b/>
                  </w:rPr>
                  <w:t>M</w:t>
                </w:r>
                <w:r>
                  <w:rPr>
                    <w:rStyle w:val="nfasis"/>
                    <w:b/>
                  </w:rPr>
                  <w:t>ore</w:t>
                </w:r>
                <w:r w:rsidRPr="00416466">
                  <w:rPr>
                    <w:rStyle w:val="nfasis"/>
                    <w:b/>
                  </w:rPr>
                  <w:t xml:space="preserve"> tec</w:t>
                </w:r>
                <w:r>
                  <w:rPr>
                    <w:rStyle w:val="nfasis"/>
                    <w:b/>
                  </w:rPr>
                  <w:t>h</w:t>
                </w:r>
                <w:r w:rsidRPr="00416466">
                  <w:rPr>
                    <w:rStyle w:val="nfasis"/>
                    <w:b/>
                  </w:rPr>
                  <w:t>nolog</w:t>
                </w:r>
                <w:r>
                  <w:rPr>
                    <w:rStyle w:val="nfasis"/>
                    <w:b/>
                  </w:rPr>
                  <w:t>ies</w:t>
                </w:r>
                <w:r w:rsidRPr="00416466">
                  <w:rPr>
                    <w:rStyle w:val="nfasis"/>
                    <w:b/>
                  </w:rPr>
                  <w:t xml:space="preserve"> </w:t>
                </w:r>
                <w:r>
                  <w:rPr>
                    <w:rStyle w:val="nfasis"/>
                    <w:b/>
                  </w:rPr>
                  <w:t>i</w:t>
                </w:r>
                <w:r w:rsidRPr="00416466">
                  <w:rPr>
                    <w:rStyle w:val="nfasis"/>
                    <w:b/>
                  </w:rPr>
                  <w:t>n:</w:t>
                </w:r>
              </w:p>
            </w:sdtContent>
          </w:sdt>
          <w:p w14:paraId="3E4AD577" w14:textId="77777777" w:rsidR="00D246CB" w:rsidRPr="00416466" w:rsidRDefault="00D246CB" w:rsidP="00D246CB">
            <w:pPr>
              <w:jc w:val="center"/>
              <w:rPr>
                <w:rFonts w:cs="Arial"/>
                <w:color w:val="127B9C"/>
                <w:sz w:val="24"/>
                <w:szCs w:val="24"/>
              </w:rPr>
            </w:pPr>
            <w:r w:rsidRPr="00416466">
              <w:rPr>
                <w:rFonts w:cs="Arial"/>
                <w:noProof/>
                <w:lang w:eastAsia="es-ES"/>
              </w:rPr>
              <w:lastRenderedPageBreak/>
              <w:drawing>
                <wp:inline distT="0" distB="0" distL="0" distR="0" wp14:anchorId="1F1B88B2" wp14:editId="7E57C969">
                  <wp:extent cx="1694273" cy="737820"/>
                  <wp:effectExtent l="0" t="0" r="1270" b="5715"/>
                  <wp:docPr id="5" name="Imagen 5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_explora..gif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273" cy="73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46CB" w:rsidRPr="00416466" w14:paraId="010D54EA" w14:textId="77777777" w:rsidTr="00272B11">
        <w:tblPrEx>
          <w:tblBorders>
            <w:bottom w:val="none" w:sz="0" w:space="0" w:color="auto"/>
          </w:tblBorders>
        </w:tblPrEx>
        <w:trPr>
          <w:trHeight w:val="437"/>
        </w:trPr>
        <w:tc>
          <w:tcPr>
            <w:tcW w:w="3545" w:type="dxa"/>
            <w:gridSpan w:val="4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12E43A3C" w14:textId="77777777" w:rsidR="00D246CB" w:rsidRPr="00416466" w:rsidRDefault="00D246CB" w:rsidP="00D246CB">
            <w:pPr>
              <w:rPr>
                <w:rFonts w:cs="Arial"/>
                <w:color w:val="127B9C"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589AD927" w14:textId="77777777" w:rsidR="00D246CB" w:rsidRPr="00416466" w:rsidRDefault="00D246CB" w:rsidP="00D246CB">
            <w:pPr>
              <w:rPr>
                <w:rFonts w:cs="Arial"/>
                <w:color w:val="127B9C"/>
                <w:sz w:val="24"/>
                <w:szCs w:val="24"/>
              </w:rPr>
            </w:pPr>
          </w:p>
        </w:tc>
        <w:tc>
          <w:tcPr>
            <w:tcW w:w="3685" w:type="dxa"/>
            <w:gridSpan w:val="5"/>
            <w:vMerge/>
            <w:tcBorders>
              <w:bottom w:val="single" w:sz="2" w:space="0" w:color="C83A39" w:themeColor="text2"/>
            </w:tcBorders>
          </w:tcPr>
          <w:p w14:paraId="47898057" w14:textId="77777777" w:rsidR="00D246CB" w:rsidRPr="00416466" w:rsidRDefault="00D246CB" w:rsidP="00D246CB">
            <w:pPr>
              <w:rPr>
                <w:rFonts w:cs="Arial"/>
              </w:rPr>
            </w:pPr>
          </w:p>
        </w:tc>
      </w:tr>
      <w:tr w:rsidR="00D246CB" w:rsidRPr="00416466" w14:paraId="3259F366" w14:textId="77777777" w:rsidTr="00272B11">
        <w:tblPrEx>
          <w:tblBorders>
            <w:bottom w:val="none" w:sz="0" w:space="0" w:color="auto"/>
          </w:tblBorders>
        </w:tblPrEx>
        <w:trPr>
          <w:trHeight w:val="230"/>
        </w:trPr>
        <w:tc>
          <w:tcPr>
            <w:tcW w:w="3545" w:type="dxa"/>
            <w:gridSpan w:val="4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777F372C" w14:textId="77777777" w:rsidR="00D246CB" w:rsidRPr="00416466" w:rsidRDefault="00D246CB" w:rsidP="00D246CB">
            <w:pPr>
              <w:spacing w:before="0"/>
              <w:rPr>
                <w:rStyle w:val="nfasis"/>
              </w:rPr>
            </w:pPr>
          </w:p>
        </w:tc>
        <w:tc>
          <w:tcPr>
            <w:tcW w:w="3969" w:type="dxa"/>
            <w:gridSpan w:val="7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66748C98" w14:textId="77777777" w:rsidR="00D246CB" w:rsidRPr="00416466" w:rsidRDefault="00D246CB" w:rsidP="00D246CB">
            <w:pPr>
              <w:spacing w:before="0"/>
              <w:rPr>
                <w:rStyle w:val="nfasis"/>
              </w:rPr>
            </w:pPr>
          </w:p>
        </w:tc>
        <w:tc>
          <w:tcPr>
            <w:tcW w:w="3685" w:type="dxa"/>
            <w:gridSpan w:val="5"/>
            <w:vMerge/>
            <w:tcBorders>
              <w:bottom w:val="single" w:sz="2" w:space="0" w:color="C83A39" w:themeColor="text2"/>
            </w:tcBorders>
          </w:tcPr>
          <w:p w14:paraId="204280F5" w14:textId="77777777" w:rsidR="00D246CB" w:rsidRPr="00416466" w:rsidRDefault="00D246CB" w:rsidP="00D246CB">
            <w:pPr>
              <w:rPr>
                <w:rFonts w:cs="Arial"/>
              </w:rPr>
            </w:pPr>
          </w:p>
        </w:tc>
      </w:tr>
      <w:tr w:rsidR="00D246CB" w:rsidRPr="00416466" w14:paraId="12B85708" w14:textId="77777777" w:rsidTr="00272B11">
        <w:tblPrEx>
          <w:tblBorders>
            <w:bottom w:val="none" w:sz="0" w:space="0" w:color="auto"/>
          </w:tblBorders>
        </w:tblPrEx>
        <w:trPr>
          <w:trHeight w:val="264"/>
        </w:trPr>
        <w:tc>
          <w:tcPr>
            <w:tcW w:w="3545" w:type="dxa"/>
            <w:gridSpan w:val="4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3FDB52F7" w14:textId="77777777" w:rsidR="00D246CB" w:rsidRPr="00416466" w:rsidRDefault="00D246CB" w:rsidP="00D246CB">
            <w:pPr>
              <w:spacing w:before="0"/>
              <w:rPr>
                <w:rFonts w:cs="Arial"/>
                <w:b/>
                <w:szCs w:val="20"/>
              </w:rPr>
            </w:pPr>
          </w:p>
        </w:tc>
        <w:tc>
          <w:tcPr>
            <w:tcW w:w="3969" w:type="dxa"/>
            <w:gridSpan w:val="7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5C0AAF70" w14:textId="77777777" w:rsidR="00D246CB" w:rsidRPr="00416466" w:rsidRDefault="00D246CB" w:rsidP="00D246CB">
            <w:pPr>
              <w:spacing w:before="0"/>
              <w:rPr>
                <w:rFonts w:cs="Arial"/>
                <w:b/>
                <w:szCs w:val="20"/>
              </w:rPr>
            </w:pPr>
          </w:p>
        </w:tc>
        <w:tc>
          <w:tcPr>
            <w:tcW w:w="3685" w:type="dxa"/>
            <w:gridSpan w:val="5"/>
            <w:vMerge/>
            <w:tcBorders>
              <w:bottom w:val="single" w:sz="2" w:space="0" w:color="C83A39" w:themeColor="text2"/>
            </w:tcBorders>
          </w:tcPr>
          <w:p w14:paraId="20F93022" w14:textId="77777777" w:rsidR="00D246CB" w:rsidRPr="00416466" w:rsidRDefault="00D246CB" w:rsidP="00D246CB">
            <w:pPr>
              <w:rPr>
                <w:rFonts w:cs="Arial"/>
              </w:rPr>
            </w:pPr>
          </w:p>
        </w:tc>
      </w:tr>
      <w:tr w:rsidR="00D246CB" w:rsidRPr="00416466" w14:paraId="3360D5B9" w14:textId="77777777" w:rsidTr="00272B11">
        <w:tblPrEx>
          <w:tblBorders>
            <w:bottom w:val="none" w:sz="0" w:space="0" w:color="auto"/>
          </w:tblBorders>
        </w:tblPrEx>
        <w:trPr>
          <w:trHeight w:val="264"/>
        </w:trPr>
        <w:tc>
          <w:tcPr>
            <w:tcW w:w="3545" w:type="dxa"/>
            <w:gridSpan w:val="4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44EF76BE" w14:textId="77777777" w:rsidR="00D246CB" w:rsidRPr="00416466" w:rsidRDefault="00D246CB" w:rsidP="00D246CB">
            <w:pPr>
              <w:spacing w:before="0"/>
              <w:rPr>
                <w:rFonts w:cs="Arial"/>
                <w:szCs w:val="20"/>
                <w:lang w:val="en-US"/>
              </w:rPr>
            </w:pPr>
          </w:p>
        </w:tc>
        <w:tc>
          <w:tcPr>
            <w:tcW w:w="3969" w:type="dxa"/>
            <w:gridSpan w:val="7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31AB30A4" w14:textId="77777777" w:rsidR="00D246CB" w:rsidRPr="00416466" w:rsidRDefault="00D246CB" w:rsidP="00D246CB">
            <w:pPr>
              <w:spacing w:before="0"/>
              <w:rPr>
                <w:rFonts w:cs="Arial"/>
                <w:szCs w:val="20"/>
                <w:lang w:val="en-US"/>
              </w:rPr>
            </w:pPr>
          </w:p>
        </w:tc>
        <w:tc>
          <w:tcPr>
            <w:tcW w:w="3685" w:type="dxa"/>
            <w:gridSpan w:val="5"/>
            <w:vMerge/>
            <w:tcBorders>
              <w:bottom w:val="single" w:sz="2" w:space="0" w:color="C83A39" w:themeColor="text2"/>
            </w:tcBorders>
          </w:tcPr>
          <w:p w14:paraId="0F75C059" w14:textId="77777777" w:rsidR="00D246CB" w:rsidRPr="00416466" w:rsidRDefault="00D246CB" w:rsidP="00D246CB">
            <w:pPr>
              <w:rPr>
                <w:rFonts w:cs="Arial"/>
                <w:lang w:val="en-US"/>
              </w:rPr>
            </w:pPr>
          </w:p>
        </w:tc>
      </w:tr>
      <w:tr w:rsidR="00D246CB" w:rsidRPr="00416466" w14:paraId="2AD11D5E" w14:textId="77777777" w:rsidTr="00272B11">
        <w:tblPrEx>
          <w:tblBorders>
            <w:bottom w:val="none" w:sz="0" w:space="0" w:color="auto"/>
          </w:tblBorders>
        </w:tblPrEx>
        <w:trPr>
          <w:trHeight w:val="324"/>
        </w:trPr>
        <w:tc>
          <w:tcPr>
            <w:tcW w:w="3545" w:type="dxa"/>
            <w:gridSpan w:val="4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24F3E74F" w14:textId="77777777" w:rsidR="00D246CB" w:rsidRPr="00416466" w:rsidRDefault="00D246CB" w:rsidP="00D246CB">
            <w:pPr>
              <w:spacing w:before="0" w:after="60"/>
              <w:rPr>
                <w:rFonts w:cs="Arial"/>
                <w:szCs w:val="20"/>
                <w:lang w:val="en-US"/>
              </w:rPr>
            </w:pPr>
          </w:p>
        </w:tc>
        <w:tc>
          <w:tcPr>
            <w:tcW w:w="3969" w:type="dxa"/>
            <w:gridSpan w:val="7"/>
            <w:vMerge/>
            <w:tcBorders>
              <w:bottom w:val="single" w:sz="2" w:space="0" w:color="C83A39" w:themeColor="text2"/>
            </w:tcBorders>
            <w:shd w:val="clear" w:color="auto" w:fill="C83A39" w:themeFill="text2"/>
          </w:tcPr>
          <w:p w14:paraId="3BFD9804" w14:textId="77777777" w:rsidR="00D246CB" w:rsidRPr="00416466" w:rsidRDefault="00D246CB" w:rsidP="00D246CB">
            <w:pPr>
              <w:spacing w:before="0" w:after="60"/>
              <w:rPr>
                <w:rFonts w:cs="Arial"/>
                <w:szCs w:val="20"/>
                <w:lang w:val="en-US"/>
              </w:rPr>
            </w:pPr>
          </w:p>
        </w:tc>
        <w:tc>
          <w:tcPr>
            <w:tcW w:w="3685" w:type="dxa"/>
            <w:gridSpan w:val="5"/>
            <w:vMerge/>
            <w:tcBorders>
              <w:bottom w:val="single" w:sz="2" w:space="0" w:color="C83A39" w:themeColor="text2"/>
            </w:tcBorders>
          </w:tcPr>
          <w:p w14:paraId="0ABDB4E3" w14:textId="77777777" w:rsidR="00D246CB" w:rsidRPr="00416466" w:rsidRDefault="00D246CB" w:rsidP="00D246CB">
            <w:pPr>
              <w:rPr>
                <w:rFonts w:cs="Arial"/>
                <w:lang w:val="en-US"/>
              </w:rPr>
            </w:pPr>
          </w:p>
        </w:tc>
      </w:tr>
    </w:tbl>
    <w:p w14:paraId="33605BC4" w14:textId="77777777" w:rsidR="00090E09" w:rsidRPr="00662989" w:rsidRDefault="00090E09" w:rsidP="005F163F">
      <w:pPr>
        <w:rPr>
          <w:lang w:val="en-US"/>
        </w:rPr>
      </w:pPr>
    </w:p>
    <w:sectPr w:rsidR="00090E09" w:rsidRPr="00662989" w:rsidSect="003D1E37">
      <w:headerReference w:type="default" r:id="rId17"/>
      <w:footerReference w:type="default" r:id="rId18"/>
      <w:footerReference w:type="first" r:id="rId19"/>
      <w:type w:val="continuous"/>
      <w:pgSz w:w="11906" w:h="16838" w:code="9"/>
      <w:pgMar w:top="426" w:right="567" w:bottom="1701" w:left="1418" w:header="284" w:footer="8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F3634" w14:textId="77777777" w:rsidR="004335AB" w:rsidRDefault="004335AB" w:rsidP="005F163F">
      <w:r>
        <w:separator/>
      </w:r>
    </w:p>
  </w:endnote>
  <w:endnote w:type="continuationSeparator" w:id="0">
    <w:p w14:paraId="7876120D" w14:textId="77777777" w:rsidR="004335AB" w:rsidRDefault="004335AB" w:rsidP="005F1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9DE4" w14:textId="77777777" w:rsidR="001A0873" w:rsidRDefault="001701C0" w:rsidP="005F163F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6672" behindDoc="0" locked="0" layoutInCell="1" allowOverlap="1" wp14:anchorId="4E425442" wp14:editId="61A7536C">
          <wp:simplePos x="0" y="0"/>
          <wp:positionH relativeFrom="column">
            <wp:posOffset>-902970</wp:posOffset>
          </wp:positionH>
          <wp:positionV relativeFrom="paragraph">
            <wp:posOffset>-34713</wp:posOffset>
          </wp:positionV>
          <wp:extent cx="7560000" cy="572277"/>
          <wp:effectExtent l="0" t="0" r="3175" b="0"/>
          <wp:wrapNone/>
          <wp:docPr id="86" name="Imagen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 de pagina_roj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722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B4A0" w14:textId="77777777" w:rsidR="000F1AB6" w:rsidRDefault="001701C0" w:rsidP="005F163F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4624" behindDoc="0" locked="0" layoutInCell="1" allowOverlap="1" wp14:anchorId="6B384234" wp14:editId="6850BB46">
          <wp:simplePos x="0" y="0"/>
          <wp:positionH relativeFrom="column">
            <wp:posOffset>-901700</wp:posOffset>
          </wp:positionH>
          <wp:positionV relativeFrom="paragraph">
            <wp:posOffset>-33020</wp:posOffset>
          </wp:positionV>
          <wp:extent cx="7560000" cy="572277"/>
          <wp:effectExtent l="0" t="0" r="3175" b="0"/>
          <wp:wrapNone/>
          <wp:docPr id="87" name="Imagen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 de pagina_roj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722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0DB4">
      <w:rPr>
        <w:noProof/>
        <w:lang w:eastAsia="es-ES"/>
      </w:rPr>
      <w:drawing>
        <wp:anchor distT="0" distB="0" distL="114300" distR="114300" simplePos="0" relativeHeight="251670528" behindDoc="0" locked="0" layoutInCell="1" allowOverlap="1" wp14:anchorId="7C2D6C54" wp14:editId="75A1D50A">
          <wp:simplePos x="0" y="0"/>
          <wp:positionH relativeFrom="column">
            <wp:posOffset>6924979</wp:posOffset>
          </wp:positionH>
          <wp:positionV relativeFrom="paragraph">
            <wp:posOffset>272249</wp:posOffset>
          </wp:positionV>
          <wp:extent cx="7646911" cy="578856"/>
          <wp:effectExtent l="0" t="0" r="0" b="0"/>
          <wp:wrapNone/>
          <wp:docPr id="88" name="Imagen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e de pagin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5425" cy="5916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0DB4">
      <w:rPr>
        <w:noProof/>
        <w:lang w:eastAsia="es-ES"/>
      </w:rPr>
      <w:drawing>
        <wp:anchor distT="0" distB="0" distL="114300" distR="114300" simplePos="0" relativeHeight="251668480" behindDoc="0" locked="0" layoutInCell="1" allowOverlap="1" wp14:anchorId="5C76CA81" wp14:editId="5443AA07">
          <wp:simplePos x="0" y="0"/>
          <wp:positionH relativeFrom="column">
            <wp:posOffset>6772275</wp:posOffset>
          </wp:positionH>
          <wp:positionV relativeFrom="paragraph">
            <wp:posOffset>119932</wp:posOffset>
          </wp:positionV>
          <wp:extent cx="7646670" cy="578485"/>
          <wp:effectExtent l="0" t="0" r="0" b="0"/>
          <wp:wrapNone/>
          <wp:docPr id="89" name="Imagen 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e de pagin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6670" cy="578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16102" w14:textId="77777777" w:rsidR="004335AB" w:rsidRDefault="004335AB" w:rsidP="005F163F">
      <w:r>
        <w:separator/>
      </w:r>
    </w:p>
  </w:footnote>
  <w:footnote w:type="continuationSeparator" w:id="0">
    <w:p w14:paraId="76888021" w14:textId="77777777" w:rsidR="004335AB" w:rsidRDefault="004335AB" w:rsidP="005F1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45C81" w14:textId="77777777" w:rsidR="003D1E37" w:rsidRDefault="003D1E37">
    <w:pPr>
      <w:pStyle w:val="Encabezado"/>
    </w:pPr>
  </w:p>
  <w:p w14:paraId="191D9F6D" w14:textId="77777777" w:rsidR="003D1E37" w:rsidRDefault="003D1E37">
    <w:pPr>
      <w:pStyle w:val="Encabezado"/>
    </w:pPr>
  </w:p>
  <w:p w14:paraId="2079D4EB" w14:textId="77777777" w:rsidR="003D1E37" w:rsidRDefault="003D1E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7261"/>
    <w:multiLevelType w:val="hybridMultilevel"/>
    <w:tmpl w:val="88F236E8"/>
    <w:lvl w:ilvl="0" w:tplc="6A6410F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34933"/>
    <w:multiLevelType w:val="hybridMultilevel"/>
    <w:tmpl w:val="127676B0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333B88"/>
    <w:multiLevelType w:val="hybridMultilevel"/>
    <w:tmpl w:val="96A23212"/>
    <w:lvl w:ilvl="0" w:tplc="2F74D6CA">
      <w:start w:val="1"/>
      <w:numFmt w:val="bullet"/>
      <w:pStyle w:val="Listaentabla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63B95"/>
    <w:multiLevelType w:val="hybridMultilevel"/>
    <w:tmpl w:val="F93043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CC34CE"/>
    <w:multiLevelType w:val="hybridMultilevel"/>
    <w:tmpl w:val="CF0C87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80E85"/>
    <w:multiLevelType w:val="hybridMultilevel"/>
    <w:tmpl w:val="7ACEB718"/>
    <w:lvl w:ilvl="0" w:tplc="6A6410F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178F4"/>
    <w:multiLevelType w:val="hybridMultilevel"/>
    <w:tmpl w:val="B6AECEE0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num w:numId="1" w16cid:durableId="1931115882">
    <w:abstractNumId w:val="6"/>
  </w:num>
  <w:num w:numId="2" w16cid:durableId="1644041073">
    <w:abstractNumId w:val="1"/>
  </w:num>
  <w:num w:numId="3" w16cid:durableId="943417370">
    <w:abstractNumId w:val="3"/>
  </w:num>
  <w:num w:numId="4" w16cid:durableId="1654137715">
    <w:abstractNumId w:val="5"/>
  </w:num>
  <w:num w:numId="5" w16cid:durableId="230233252">
    <w:abstractNumId w:val="4"/>
  </w:num>
  <w:num w:numId="6" w16cid:durableId="1862887790">
    <w:abstractNumId w:val="0"/>
  </w:num>
  <w:num w:numId="7" w16cid:durableId="11760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30D"/>
    <w:rsid w:val="00010C9C"/>
    <w:rsid w:val="00033980"/>
    <w:rsid w:val="00044B8E"/>
    <w:rsid w:val="00052541"/>
    <w:rsid w:val="00060045"/>
    <w:rsid w:val="0008356E"/>
    <w:rsid w:val="000869F7"/>
    <w:rsid w:val="00087036"/>
    <w:rsid w:val="00090E09"/>
    <w:rsid w:val="00095EC0"/>
    <w:rsid w:val="00096C5B"/>
    <w:rsid w:val="000A2224"/>
    <w:rsid w:val="000F1AB6"/>
    <w:rsid w:val="000F5C3C"/>
    <w:rsid w:val="00102421"/>
    <w:rsid w:val="001135FB"/>
    <w:rsid w:val="001226F3"/>
    <w:rsid w:val="001239BB"/>
    <w:rsid w:val="00123A7D"/>
    <w:rsid w:val="00127CC4"/>
    <w:rsid w:val="00156D66"/>
    <w:rsid w:val="00160317"/>
    <w:rsid w:val="00161AD5"/>
    <w:rsid w:val="00164A7F"/>
    <w:rsid w:val="001701C0"/>
    <w:rsid w:val="001802EF"/>
    <w:rsid w:val="00185EBE"/>
    <w:rsid w:val="00186286"/>
    <w:rsid w:val="00187423"/>
    <w:rsid w:val="001A0873"/>
    <w:rsid w:val="002077F7"/>
    <w:rsid w:val="00207BB3"/>
    <w:rsid w:val="0023551E"/>
    <w:rsid w:val="00235FC2"/>
    <w:rsid w:val="00240E65"/>
    <w:rsid w:val="00271762"/>
    <w:rsid w:val="00272B11"/>
    <w:rsid w:val="00280B10"/>
    <w:rsid w:val="002D37A3"/>
    <w:rsid w:val="002E1255"/>
    <w:rsid w:val="002F4F7C"/>
    <w:rsid w:val="00301D66"/>
    <w:rsid w:val="003058FF"/>
    <w:rsid w:val="003131BD"/>
    <w:rsid w:val="003230C5"/>
    <w:rsid w:val="00331135"/>
    <w:rsid w:val="00372A81"/>
    <w:rsid w:val="003B252E"/>
    <w:rsid w:val="003B659D"/>
    <w:rsid w:val="003B6C05"/>
    <w:rsid w:val="003B7899"/>
    <w:rsid w:val="003C174A"/>
    <w:rsid w:val="003C79F7"/>
    <w:rsid w:val="003D1E37"/>
    <w:rsid w:val="00400101"/>
    <w:rsid w:val="00416466"/>
    <w:rsid w:val="004246FB"/>
    <w:rsid w:val="004335AB"/>
    <w:rsid w:val="0043539C"/>
    <w:rsid w:val="004459BF"/>
    <w:rsid w:val="00454F9F"/>
    <w:rsid w:val="004573EA"/>
    <w:rsid w:val="0047335D"/>
    <w:rsid w:val="00475D32"/>
    <w:rsid w:val="00487399"/>
    <w:rsid w:val="004C70A9"/>
    <w:rsid w:val="00500573"/>
    <w:rsid w:val="00501700"/>
    <w:rsid w:val="00522563"/>
    <w:rsid w:val="00522B81"/>
    <w:rsid w:val="00535F29"/>
    <w:rsid w:val="0054655E"/>
    <w:rsid w:val="00547650"/>
    <w:rsid w:val="00556026"/>
    <w:rsid w:val="0056750B"/>
    <w:rsid w:val="00572505"/>
    <w:rsid w:val="005A3EB4"/>
    <w:rsid w:val="005B5308"/>
    <w:rsid w:val="005C7786"/>
    <w:rsid w:val="005D1C8B"/>
    <w:rsid w:val="005D3BBF"/>
    <w:rsid w:val="005F163F"/>
    <w:rsid w:val="005F3767"/>
    <w:rsid w:val="00603934"/>
    <w:rsid w:val="00610A5F"/>
    <w:rsid w:val="00611791"/>
    <w:rsid w:val="006145B3"/>
    <w:rsid w:val="00614802"/>
    <w:rsid w:val="00630740"/>
    <w:rsid w:val="00636D6E"/>
    <w:rsid w:val="006537FF"/>
    <w:rsid w:val="00656F58"/>
    <w:rsid w:val="00662989"/>
    <w:rsid w:val="0069523F"/>
    <w:rsid w:val="0069784D"/>
    <w:rsid w:val="006B52B2"/>
    <w:rsid w:val="006C309E"/>
    <w:rsid w:val="006E0BF2"/>
    <w:rsid w:val="007049D0"/>
    <w:rsid w:val="00714D17"/>
    <w:rsid w:val="007338CA"/>
    <w:rsid w:val="00752286"/>
    <w:rsid w:val="007557E6"/>
    <w:rsid w:val="00762A47"/>
    <w:rsid w:val="007650D2"/>
    <w:rsid w:val="00770B27"/>
    <w:rsid w:val="00777897"/>
    <w:rsid w:val="00782591"/>
    <w:rsid w:val="007C331D"/>
    <w:rsid w:val="007D54F6"/>
    <w:rsid w:val="007D59D0"/>
    <w:rsid w:val="007D7653"/>
    <w:rsid w:val="007E180A"/>
    <w:rsid w:val="007E4A8B"/>
    <w:rsid w:val="007F4904"/>
    <w:rsid w:val="00805D61"/>
    <w:rsid w:val="00810228"/>
    <w:rsid w:val="00813A83"/>
    <w:rsid w:val="008319A5"/>
    <w:rsid w:val="00831C96"/>
    <w:rsid w:val="00844B13"/>
    <w:rsid w:val="008464FE"/>
    <w:rsid w:val="008506FA"/>
    <w:rsid w:val="00855FFB"/>
    <w:rsid w:val="00874D79"/>
    <w:rsid w:val="0087671A"/>
    <w:rsid w:val="00877889"/>
    <w:rsid w:val="008801C1"/>
    <w:rsid w:val="00886F94"/>
    <w:rsid w:val="008A2089"/>
    <w:rsid w:val="008A504C"/>
    <w:rsid w:val="008B64D8"/>
    <w:rsid w:val="008D4C45"/>
    <w:rsid w:val="008D6A19"/>
    <w:rsid w:val="008E396A"/>
    <w:rsid w:val="008E4897"/>
    <w:rsid w:val="008E5ACA"/>
    <w:rsid w:val="00932618"/>
    <w:rsid w:val="009404AE"/>
    <w:rsid w:val="00941391"/>
    <w:rsid w:val="0095795A"/>
    <w:rsid w:val="00961D6F"/>
    <w:rsid w:val="0097151B"/>
    <w:rsid w:val="00987A3D"/>
    <w:rsid w:val="009A5602"/>
    <w:rsid w:val="009A7FD7"/>
    <w:rsid w:val="009B2F02"/>
    <w:rsid w:val="009D2AF2"/>
    <w:rsid w:val="009E0265"/>
    <w:rsid w:val="009E18D1"/>
    <w:rsid w:val="009E7BB0"/>
    <w:rsid w:val="009F3E20"/>
    <w:rsid w:val="00A043F7"/>
    <w:rsid w:val="00A22F53"/>
    <w:rsid w:val="00A278CD"/>
    <w:rsid w:val="00A3718C"/>
    <w:rsid w:val="00A40D21"/>
    <w:rsid w:val="00A450C3"/>
    <w:rsid w:val="00A5134C"/>
    <w:rsid w:val="00A52D8F"/>
    <w:rsid w:val="00A61117"/>
    <w:rsid w:val="00A61324"/>
    <w:rsid w:val="00A65DC5"/>
    <w:rsid w:val="00A678B2"/>
    <w:rsid w:val="00AA4F85"/>
    <w:rsid w:val="00AA69CA"/>
    <w:rsid w:val="00AB420B"/>
    <w:rsid w:val="00AC5E03"/>
    <w:rsid w:val="00AE3AE9"/>
    <w:rsid w:val="00AF4315"/>
    <w:rsid w:val="00B00070"/>
    <w:rsid w:val="00B25AED"/>
    <w:rsid w:val="00B3066D"/>
    <w:rsid w:val="00B3230D"/>
    <w:rsid w:val="00B36424"/>
    <w:rsid w:val="00B3643C"/>
    <w:rsid w:val="00B46D2E"/>
    <w:rsid w:val="00B54455"/>
    <w:rsid w:val="00B66CF3"/>
    <w:rsid w:val="00B74EC3"/>
    <w:rsid w:val="00B827C9"/>
    <w:rsid w:val="00BA1D6B"/>
    <w:rsid w:val="00BA3B4B"/>
    <w:rsid w:val="00BA4534"/>
    <w:rsid w:val="00BA727D"/>
    <w:rsid w:val="00BB5777"/>
    <w:rsid w:val="00BC26AF"/>
    <w:rsid w:val="00BC6363"/>
    <w:rsid w:val="00BE5D8C"/>
    <w:rsid w:val="00C009C1"/>
    <w:rsid w:val="00C2368A"/>
    <w:rsid w:val="00C32CB1"/>
    <w:rsid w:val="00C32D2A"/>
    <w:rsid w:val="00C34B9F"/>
    <w:rsid w:val="00C463DE"/>
    <w:rsid w:val="00C80DB4"/>
    <w:rsid w:val="00CA2A87"/>
    <w:rsid w:val="00CA66EF"/>
    <w:rsid w:val="00CB26B4"/>
    <w:rsid w:val="00CB317F"/>
    <w:rsid w:val="00CB72C1"/>
    <w:rsid w:val="00CD0245"/>
    <w:rsid w:val="00CD180E"/>
    <w:rsid w:val="00CE7FCA"/>
    <w:rsid w:val="00D14A24"/>
    <w:rsid w:val="00D157BD"/>
    <w:rsid w:val="00D246CB"/>
    <w:rsid w:val="00D24A85"/>
    <w:rsid w:val="00D35B90"/>
    <w:rsid w:val="00D44BB9"/>
    <w:rsid w:val="00D46F76"/>
    <w:rsid w:val="00D5271B"/>
    <w:rsid w:val="00D53131"/>
    <w:rsid w:val="00D556D4"/>
    <w:rsid w:val="00D55899"/>
    <w:rsid w:val="00D56643"/>
    <w:rsid w:val="00D66253"/>
    <w:rsid w:val="00DC0A34"/>
    <w:rsid w:val="00DC5689"/>
    <w:rsid w:val="00DD6EB0"/>
    <w:rsid w:val="00DE4628"/>
    <w:rsid w:val="00DE78CC"/>
    <w:rsid w:val="00E102EF"/>
    <w:rsid w:val="00E10FFB"/>
    <w:rsid w:val="00E11417"/>
    <w:rsid w:val="00E11E2F"/>
    <w:rsid w:val="00E20EC7"/>
    <w:rsid w:val="00E3189E"/>
    <w:rsid w:val="00E34EFD"/>
    <w:rsid w:val="00E53305"/>
    <w:rsid w:val="00E70045"/>
    <w:rsid w:val="00E80400"/>
    <w:rsid w:val="00E910AC"/>
    <w:rsid w:val="00EA3BB2"/>
    <w:rsid w:val="00EB04FE"/>
    <w:rsid w:val="00EB7206"/>
    <w:rsid w:val="00EC499C"/>
    <w:rsid w:val="00EE55A7"/>
    <w:rsid w:val="00EF340E"/>
    <w:rsid w:val="00EF48F9"/>
    <w:rsid w:val="00F034CF"/>
    <w:rsid w:val="00F06A37"/>
    <w:rsid w:val="00F130F8"/>
    <w:rsid w:val="00F20F39"/>
    <w:rsid w:val="00F24734"/>
    <w:rsid w:val="00F55086"/>
    <w:rsid w:val="00F55213"/>
    <w:rsid w:val="00F9300C"/>
    <w:rsid w:val="00FB3EEC"/>
    <w:rsid w:val="00FB5270"/>
    <w:rsid w:val="00FD1B51"/>
    <w:rsid w:val="00FD4D02"/>
    <w:rsid w:val="00FE5411"/>
    <w:rsid w:val="00FE60BF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F9DD3E"/>
  <w15:chartTrackingRefBased/>
  <w15:docId w15:val="{7B064CC4-59C3-1542-A7A6-048CBB291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2EF"/>
    <w:pPr>
      <w:spacing w:before="120" w:after="0" w:line="240" w:lineRule="auto"/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3131BD"/>
    <w:pPr>
      <w:spacing w:before="0" w:after="120"/>
      <w:ind w:right="709"/>
      <w:outlineLvl w:val="0"/>
    </w:pPr>
    <w:rPr>
      <w:rFonts w:cs="Arial"/>
      <w:b/>
      <w:noProof/>
      <w:color w:val="C83A39" w:themeColor="text2"/>
      <w:sz w:val="32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102EF"/>
    <w:pPr>
      <w:spacing w:before="60"/>
      <w:ind w:right="23"/>
      <w:outlineLvl w:val="1"/>
    </w:pPr>
    <w:rPr>
      <w:rFonts w:cs="Arial"/>
      <w:b/>
      <w:caps/>
      <w:color w:val="C83A39" w:themeColor="text2"/>
      <w:sz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stilo1">
    <w:name w:val="Estilo1"/>
    <w:basedOn w:val="Fuentedeprrafopredeter"/>
    <w:uiPriority w:val="1"/>
    <w:rsid w:val="00A5134C"/>
    <w:rPr>
      <w:rFonts w:ascii="Times New Roman" w:hAnsi="Times New Roman"/>
      <w:b/>
      <w:sz w:val="32"/>
    </w:rPr>
  </w:style>
  <w:style w:type="paragraph" w:styleId="Encabezado">
    <w:name w:val="header"/>
    <w:basedOn w:val="Normal"/>
    <w:link w:val="EncabezadoCar"/>
    <w:uiPriority w:val="99"/>
    <w:unhideWhenUsed/>
    <w:rsid w:val="00D46F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6F76"/>
  </w:style>
  <w:style w:type="paragraph" w:styleId="Piedepgina">
    <w:name w:val="footer"/>
    <w:basedOn w:val="Normal"/>
    <w:link w:val="PiedepginaCar"/>
    <w:uiPriority w:val="99"/>
    <w:unhideWhenUsed/>
    <w:rsid w:val="00D46F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6F76"/>
  </w:style>
  <w:style w:type="paragraph" w:styleId="Prrafodelista">
    <w:name w:val="List Paragraph"/>
    <w:basedOn w:val="Normal"/>
    <w:uiPriority w:val="34"/>
    <w:rsid w:val="00BB577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404AE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C309E"/>
    <w:rPr>
      <w:color w:val="808080"/>
    </w:rPr>
  </w:style>
  <w:style w:type="table" w:styleId="Tablaconcuadrcula">
    <w:name w:val="Table Grid"/>
    <w:basedOn w:val="Tablanormal"/>
    <w:uiPriority w:val="39"/>
    <w:rsid w:val="00F55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31BD"/>
    <w:rPr>
      <w:rFonts w:ascii="Arial" w:hAnsi="Arial" w:cs="Arial"/>
      <w:b/>
      <w:noProof/>
      <w:color w:val="C83A39" w:themeColor="text2"/>
      <w:sz w:val="32"/>
      <w:lang w:eastAsia="es-ES"/>
    </w:rPr>
  </w:style>
  <w:style w:type="character" w:styleId="Textoennegrita">
    <w:name w:val="Strong"/>
    <w:aliases w:val="Subtitulo"/>
    <w:uiPriority w:val="22"/>
    <w:qFormat/>
    <w:rsid w:val="00E34EFD"/>
    <w:rPr>
      <w:rFonts w:ascii="Arial" w:hAnsi="Arial" w:cs="Arial"/>
      <w:b/>
      <w:color w:val="000000" w:themeColor="text1"/>
      <w:sz w:val="24"/>
    </w:rPr>
  </w:style>
  <w:style w:type="character" w:customStyle="1" w:styleId="Ttulo2Car">
    <w:name w:val="Título 2 Car"/>
    <w:basedOn w:val="Fuentedeprrafopredeter"/>
    <w:link w:val="Ttulo2"/>
    <w:uiPriority w:val="9"/>
    <w:rsid w:val="00E102EF"/>
    <w:rPr>
      <w:rFonts w:ascii="Arial" w:hAnsi="Arial" w:cs="Arial"/>
      <w:b/>
      <w:caps/>
      <w:color w:val="C83A39" w:themeColor="text2"/>
      <w:sz w:val="23"/>
    </w:rPr>
  </w:style>
  <w:style w:type="character" w:styleId="nfasis">
    <w:name w:val="Emphasis"/>
    <w:aliases w:val="Tabla"/>
    <w:uiPriority w:val="20"/>
    <w:qFormat/>
    <w:rsid w:val="00572505"/>
    <w:rPr>
      <w:rFonts w:cs="Arial"/>
      <w:lang w:val="en-GB"/>
    </w:rPr>
  </w:style>
  <w:style w:type="paragraph" w:styleId="Subttulo">
    <w:name w:val="Subtitle"/>
    <w:basedOn w:val="Normal"/>
    <w:next w:val="Normal"/>
    <w:link w:val="SubttuloCar"/>
    <w:uiPriority w:val="11"/>
    <w:rsid w:val="00400101"/>
    <w:pPr>
      <w:framePr w:hSpace="142" w:vSpace="1599" w:wrap="around" w:vAnchor="text" w:hAnchor="margin" w:xAlign="right" w:y="-95"/>
      <w:spacing w:before="60"/>
      <w:ind w:left="176"/>
    </w:pPr>
    <w:rPr>
      <w:b/>
    </w:rPr>
  </w:style>
  <w:style w:type="character" w:customStyle="1" w:styleId="SubttuloCar">
    <w:name w:val="Subtítulo Car"/>
    <w:basedOn w:val="Fuentedeprrafopredeter"/>
    <w:link w:val="Subttulo"/>
    <w:uiPriority w:val="11"/>
    <w:rsid w:val="00400101"/>
    <w:rPr>
      <w:rFonts w:ascii="Verdana" w:hAnsi="Verdana"/>
      <w:b/>
      <w:lang w:val="en-US"/>
    </w:rPr>
  </w:style>
  <w:style w:type="paragraph" w:styleId="Descripcin">
    <w:name w:val="caption"/>
    <w:aliases w:val="Resumen Ejecutivo"/>
    <w:basedOn w:val="Normal"/>
    <w:next w:val="Normal"/>
    <w:uiPriority w:val="35"/>
    <w:unhideWhenUsed/>
    <w:qFormat/>
    <w:rsid w:val="00301D66"/>
    <w:pPr>
      <w:spacing w:line="276" w:lineRule="auto"/>
    </w:pPr>
    <w:rPr>
      <w:iCs/>
      <w:color w:val="000000" w:themeColor="text1"/>
      <w:szCs w:val="18"/>
    </w:rPr>
  </w:style>
  <w:style w:type="paragraph" w:styleId="Textosinformato">
    <w:name w:val="Plain Text"/>
    <w:basedOn w:val="Normal"/>
    <w:link w:val="TextosinformatoCar"/>
    <w:uiPriority w:val="99"/>
    <w:unhideWhenUsed/>
    <w:rsid w:val="0056750B"/>
    <w:pPr>
      <w:jc w:val="left"/>
    </w:pPr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6750B"/>
    <w:rPr>
      <w:rFonts w:ascii="Consolas" w:hAnsi="Consolas" w:cs="Consolas"/>
      <w:sz w:val="21"/>
      <w:szCs w:val="21"/>
    </w:rPr>
  </w:style>
  <w:style w:type="paragraph" w:customStyle="1" w:styleId="Piedefoto">
    <w:name w:val="Pie de foto"/>
    <w:basedOn w:val="Normal"/>
    <w:link w:val="PiedefotoCar"/>
    <w:qFormat/>
    <w:rsid w:val="00E34EFD"/>
    <w:pPr>
      <w:jc w:val="right"/>
    </w:pPr>
    <w:rPr>
      <w:rFonts w:cs="Arial"/>
      <w:i/>
      <w:noProof/>
      <w:sz w:val="18"/>
      <w:szCs w:val="18"/>
      <w:lang w:eastAsia="es-ES"/>
    </w:rPr>
  </w:style>
  <w:style w:type="character" w:customStyle="1" w:styleId="PiedefotoCar">
    <w:name w:val="Pie de foto Car"/>
    <w:basedOn w:val="Fuentedeprrafopredeter"/>
    <w:link w:val="Piedefoto"/>
    <w:rsid w:val="00E34EFD"/>
    <w:rPr>
      <w:rFonts w:ascii="Arial" w:hAnsi="Arial" w:cs="Arial"/>
      <w:i/>
      <w:noProof/>
      <w:sz w:val="18"/>
      <w:szCs w:val="18"/>
      <w:lang w:eastAsia="es-ES"/>
    </w:rPr>
  </w:style>
  <w:style w:type="paragraph" w:customStyle="1" w:styleId="Listaentabla">
    <w:name w:val="Lista en tabla"/>
    <w:basedOn w:val="Normal"/>
    <w:link w:val="ListaentablaCar"/>
    <w:qFormat/>
    <w:rsid w:val="00572505"/>
    <w:pPr>
      <w:numPr>
        <w:numId w:val="7"/>
      </w:numPr>
      <w:spacing w:before="60" w:after="60"/>
      <w:ind w:left="366"/>
    </w:pPr>
  </w:style>
  <w:style w:type="paragraph" w:customStyle="1" w:styleId="FirmaOT">
    <w:name w:val="Firma OT"/>
    <w:basedOn w:val="Normal"/>
    <w:link w:val="FirmaOTCar"/>
    <w:autoRedefine/>
    <w:qFormat/>
    <w:rsid w:val="00572505"/>
    <w:pPr>
      <w:spacing w:before="0"/>
      <w:ind w:left="15"/>
      <w:jc w:val="left"/>
    </w:pPr>
    <w:rPr>
      <w:rFonts w:cs="Arial"/>
      <w:b/>
      <w:color w:val="FFFFFF" w:themeColor="background1"/>
      <w:sz w:val="16"/>
      <w:szCs w:val="16"/>
      <w:lang w:val="en-GB"/>
    </w:rPr>
  </w:style>
  <w:style w:type="character" w:customStyle="1" w:styleId="ListaentablaCar">
    <w:name w:val="Lista en tabla Car"/>
    <w:basedOn w:val="Fuentedeprrafopredeter"/>
    <w:link w:val="Listaentabla"/>
    <w:rsid w:val="00572505"/>
    <w:rPr>
      <w:rFonts w:ascii="Arial" w:hAnsi="Arial"/>
      <w:sz w:val="20"/>
    </w:rPr>
  </w:style>
  <w:style w:type="character" w:customStyle="1" w:styleId="FirmaOTCar">
    <w:name w:val="Firma OT Car"/>
    <w:basedOn w:val="Fuentedeprrafopredeter"/>
    <w:link w:val="FirmaOT"/>
    <w:rsid w:val="00572505"/>
    <w:rPr>
      <w:rFonts w:ascii="Arial" w:hAnsi="Arial" w:cs="Arial"/>
      <w:b/>
      <w:color w:val="FFFFFF" w:themeColor="background1"/>
      <w:sz w:val="16"/>
      <w:szCs w:val="16"/>
      <w:lang w:val="en-GB"/>
    </w:rPr>
  </w:style>
  <w:style w:type="paragraph" w:customStyle="1" w:styleId="IPStatus">
    <w:name w:val="IP Status"/>
    <w:basedOn w:val="Normal"/>
    <w:link w:val="IPStatusCar"/>
    <w:qFormat/>
    <w:rsid w:val="00CB317F"/>
    <w:pPr>
      <w:spacing w:before="0"/>
      <w:jc w:val="right"/>
    </w:pPr>
    <w:rPr>
      <w:rFonts w:cs="Arial"/>
      <w:b/>
      <w:sz w:val="18"/>
      <w:szCs w:val="18"/>
      <w:lang w:val="en-GB"/>
    </w:rPr>
  </w:style>
  <w:style w:type="paragraph" w:customStyle="1" w:styleId="IPStatusdatos">
    <w:name w:val="IP Statusdatos"/>
    <w:basedOn w:val="IPStatus"/>
    <w:link w:val="IPStatusdatosCar"/>
    <w:qFormat/>
    <w:rsid w:val="00CB317F"/>
    <w:rPr>
      <w:sz w:val="20"/>
    </w:rPr>
  </w:style>
  <w:style w:type="character" w:customStyle="1" w:styleId="IPStatusCar">
    <w:name w:val="IP Status Car"/>
    <w:basedOn w:val="Fuentedeprrafopredeter"/>
    <w:link w:val="IPStatus"/>
    <w:rsid w:val="00CB317F"/>
    <w:rPr>
      <w:rFonts w:ascii="Arial" w:hAnsi="Arial" w:cs="Arial"/>
      <w:b/>
      <w:sz w:val="18"/>
      <w:szCs w:val="18"/>
      <w:lang w:val="en-GB"/>
    </w:rPr>
  </w:style>
  <w:style w:type="character" w:customStyle="1" w:styleId="IPStatusdatosCar">
    <w:name w:val="IP Statusdatos Car"/>
    <w:basedOn w:val="IPStatusCar"/>
    <w:link w:val="IPStatusdatos"/>
    <w:rsid w:val="00CB317F"/>
    <w:rPr>
      <w:rFonts w:ascii="Arial" w:hAnsi="Arial" w:cs="Arial"/>
      <w:b/>
      <w:sz w:val="20"/>
      <w:szCs w:val="18"/>
      <w:lang w:val="en-GB"/>
    </w:rPr>
  </w:style>
  <w:style w:type="paragraph" w:customStyle="1" w:styleId="TRLpequeo">
    <w:name w:val="TRL pequeño"/>
    <w:basedOn w:val="Normal"/>
    <w:link w:val="TRLpequeoCar"/>
    <w:qFormat/>
    <w:rsid w:val="003D1E37"/>
    <w:pPr>
      <w:spacing w:before="60"/>
      <w:jc w:val="right"/>
    </w:pPr>
    <w:rPr>
      <w:rFonts w:cs="Arial"/>
      <w:b/>
      <w:caps/>
      <w:sz w:val="12"/>
    </w:rPr>
  </w:style>
  <w:style w:type="character" w:customStyle="1" w:styleId="TRLpequeoCar">
    <w:name w:val="TRL pequeño Car"/>
    <w:basedOn w:val="Fuentedeprrafopredeter"/>
    <w:link w:val="TRLpequeo"/>
    <w:rsid w:val="003D1E37"/>
    <w:rPr>
      <w:rFonts w:ascii="Arial" w:hAnsi="Arial" w:cs="Arial"/>
      <w:b/>
      <w:caps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aplicat.upv.es/exploraupv/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nasalagarcia/Downloads/Plantilla%20O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E38EDCD9E3D144B02FC940D4FC2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D236A-F4FE-704C-96F8-B7565C983185}"/>
      </w:docPartPr>
      <w:docPartBody>
        <w:p w:rsidR="00000000" w:rsidRDefault="00000000">
          <w:pPr>
            <w:pStyle w:val="4AE38EDCD9E3D144B02FC940D4FC2194"/>
          </w:pPr>
          <w:r w:rsidRPr="00CC6079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74539C11307A24A916509DAEF725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AE7C1-B48D-324E-B55C-60C37A87076C}"/>
      </w:docPartPr>
      <w:docPartBody>
        <w:p w:rsidR="00000000" w:rsidRDefault="00000000">
          <w:pPr>
            <w:pStyle w:val="274539C11307A24A916509DAEF725D1C"/>
          </w:pPr>
          <w:r w:rsidRPr="00CC6079">
            <w:rPr>
              <w:rStyle w:val="Textodelmarcadordeposicin"/>
            </w:rPr>
            <w:t>Elija un elemento.</w:t>
          </w:r>
        </w:p>
      </w:docPartBody>
    </w:docPart>
    <w:docPart>
      <w:docPartPr>
        <w:name w:val="CB9B15F4F5C8EA4F96B76FD2206CFF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CA6637-4062-A741-ACA5-629419116B41}"/>
      </w:docPartPr>
      <w:docPartBody>
        <w:p w:rsidR="00000000" w:rsidRDefault="00000000">
          <w:pPr>
            <w:pStyle w:val="CB9B15F4F5C8EA4F96B76FD2206CFFF1"/>
          </w:pPr>
          <w:r w:rsidRPr="00CC6079">
            <w:rPr>
              <w:rStyle w:val="Textodelmarcadordeposicin"/>
            </w:rPr>
            <w:t>Elija un elemento.</w:t>
          </w:r>
        </w:p>
      </w:docPartBody>
    </w:docPart>
    <w:docPart>
      <w:docPartPr>
        <w:name w:val="9F3EE9112652314D885414A695392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2A03D-9B7C-9F4F-A8D0-D3CC5B023DC4}"/>
      </w:docPartPr>
      <w:docPartBody>
        <w:p w:rsidR="00000000" w:rsidRDefault="00000000">
          <w:pPr>
            <w:pStyle w:val="9F3EE9112652314D885414A695392D5F"/>
          </w:pPr>
          <w:r w:rsidRPr="00CC6079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08E"/>
    <w:rsid w:val="008C308E"/>
    <w:rsid w:val="00EF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_trad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4AE38EDCD9E3D144B02FC940D4FC2194">
    <w:name w:val="4AE38EDCD9E3D144B02FC940D4FC2194"/>
  </w:style>
  <w:style w:type="paragraph" w:customStyle="1" w:styleId="274539C11307A24A916509DAEF725D1C">
    <w:name w:val="274539C11307A24A916509DAEF725D1C"/>
  </w:style>
  <w:style w:type="paragraph" w:customStyle="1" w:styleId="CB9B15F4F5C8EA4F96B76FD2206CFFF1">
    <w:name w:val="CB9B15F4F5C8EA4F96B76FD2206CFFF1"/>
  </w:style>
  <w:style w:type="paragraph" w:customStyle="1" w:styleId="9F3EE9112652314D885414A695392D5F">
    <w:name w:val="9F3EE9112652314D885414A695392D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C83A39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C83A39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A50021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CA006C86C6C04AB04EA63486E873A3" ma:contentTypeVersion="4" ma:contentTypeDescription="Crear nuevo documento." ma:contentTypeScope="" ma:versionID="ff935f761338c3f6704d5e2a7ad35123">
  <xsd:schema xmlns:xsd="http://www.w3.org/2001/XMLSchema" xmlns:xs="http://www.w3.org/2001/XMLSchema" xmlns:p="http://schemas.microsoft.com/office/2006/metadata/properties" xmlns:ns2="1bd6aef4-35b3-4a5c-8a51-80091bee3a45" targetNamespace="http://schemas.microsoft.com/office/2006/metadata/properties" ma:root="true" ma:fieldsID="57f09d5ea8a629fb520cc2dc6a9631f3" ns2:_="">
    <xsd:import namespace="1bd6aef4-35b3-4a5c-8a51-80091bee3a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6aef4-35b3-4a5c-8a51-80091bee3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F52AF-089C-4E95-AEE0-8A000C7585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BC8667-A0E5-40EB-9122-85A4607DF5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BAAA12-4E9E-4D6B-8296-42466740E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d6aef4-35b3-4a5c-8a51-80091bee3a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18E327-AB36-4B93-B31D-87A975651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OT.dotx</Template>
  <TotalTime>1</TotalTime>
  <Pages>2</Pages>
  <Words>324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OT. Sirve la misma para EN/ES eligiendo en los desplegables de los titulos</dc:title>
  <dc:subject/>
  <dc:creator>Ana Sala García</dc:creator>
  <cp:keywords/>
  <dc:description/>
  <cp:lastModifiedBy>Ana Sala Garcia</cp:lastModifiedBy>
  <cp:revision>1</cp:revision>
  <cp:lastPrinted>2023-06-06T06:50:00Z</cp:lastPrinted>
  <dcterms:created xsi:type="dcterms:W3CDTF">2025-09-19T14:56:00Z</dcterms:created>
  <dcterms:modified xsi:type="dcterms:W3CDTF">2025-09-19T14:57:00Z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0x010100A8CA006C86C6C04AB04EA63486E873A3</vt:lpwstr>
  </property>
  <property fmtid="{D5CDD505-2E9C-101B-9397-08002B2CF9AE}" pid="3" name="Order">
    <vt:r8>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Descripcion">
    <vt:lpwstr>Plantilla de OT. Sirve la misma para EN/ES eligiendo en los desplegables la palabra</vt:lpwstr>
  </property>
  <property fmtid="{D5CDD505-2E9C-101B-9397-08002B2CF9AE}" pid="12" name="_ExtendedDescription">
    <vt:lpwstr/>
  </property>
</Properties>
</file>