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E76E2" w14:textId="10AE67D8" w:rsidR="00CE451F" w:rsidRPr="00E2717E" w:rsidRDefault="00CE451F" w:rsidP="00CE451F">
      <w:pPr>
        <w:ind w:left="567"/>
        <w:jc w:val="center"/>
        <w:rPr>
          <w:lang w:val="es-ES_tradnl"/>
        </w:rPr>
      </w:pPr>
      <w:r>
        <w:rPr>
          <w:b/>
          <w:lang w:val="es-ES_tradnl"/>
        </w:rPr>
        <w:t xml:space="preserve">MEMORIA FINAL DEL </w:t>
      </w:r>
      <w:r w:rsidRPr="00E2717E">
        <w:rPr>
          <w:b/>
          <w:lang w:val="es-ES_tradnl"/>
        </w:rPr>
        <w:t xml:space="preserve">CURSO ACADÉMICO: </w:t>
      </w:r>
      <w:r>
        <w:rPr>
          <w:b/>
          <w:lang w:val="es-ES_tradnl"/>
        </w:rPr>
        <w:t>2025-2026</w:t>
      </w:r>
    </w:p>
    <w:p w14:paraId="78579A11" w14:textId="77777777" w:rsidR="00CE451F" w:rsidRDefault="00CE451F" w:rsidP="001E474D">
      <w:pPr>
        <w:ind w:left="567"/>
        <w:rPr>
          <w:b/>
          <w:lang w:val="es-ES_tradnl"/>
        </w:rPr>
      </w:pPr>
    </w:p>
    <w:p w14:paraId="55F0A8C7" w14:textId="1F2C8BDA" w:rsidR="00FB48D4" w:rsidRPr="00E2717E" w:rsidRDefault="001E474D" w:rsidP="001E474D">
      <w:pPr>
        <w:ind w:left="567"/>
        <w:rPr>
          <w:lang w:val="es-ES_tradnl"/>
        </w:rPr>
      </w:pPr>
      <w:r w:rsidRPr="00E2717E">
        <w:rPr>
          <w:b/>
          <w:lang w:val="es-ES_tradnl"/>
        </w:rPr>
        <w:t>NOMBRE DEL EQUIPO:</w:t>
      </w:r>
      <w:r w:rsidR="00E2717E">
        <w:rPr>
          <w:b/>
          <w:lang w:val="es-ES_tradnl"/>
        </w:rPr>
        <w:t xml:space="preserve"> </w:t>
      </w:r>
      <w:r w:rsidR="00E11BF7" w:rsidRPr="00E11BF7">
        <w:rPr>
          <w:b/>
          <w:highlight w:val="yellow"/>
          <w:lang w:val="es-ES_tradnl"/>
        </w:rPr>
        <w:t>EQUIPO</w:t>
      </w:r>
    </w:p>
    <w:p w14:paraId="5554B09E" w14:textId="0B57A101" w:rsidR="008D6344" w:rsidRDefault="008D6344" w:rsidP="001E474D">
      <w:pPr>
        <w:ind w:left="567"/>
        <w:rPr>
          <w:lang w:val="es-ES_tradnl"/>
        </w:rPr>
      </w:pPr>
    </w:p>
    <w:p w14:paraId="3BC85C3C" w14:textId="440B3749" w:rsidR="008D6344" w:rsidRDefault="008D6344" w:rsidP="008D6344">
      <w:pPr>
        <w:pStyle w:val="Prrafodelista"/>
        <w:numPr>
          <w:ilvl w:val="0"/>
          <w:numId w:val="1"/>
        </w:numPr>
        <w:rPr>
          <w:lang w:val="es-ES_tradnl"/>
        </w:rPr>
      </w:pPr>
      <w:r w:rsidRPr="00E2717E">
        <w:rPr>
          <w:b/>
          <w:lang w:val="es-ES_tradnl"/>
        </w:rPr>
        <w:t>CO</w:t>
      </w:r>
      <w:r w:rsidRPr="008D6344">
        <w:rPr>
          <w:b/>
          <w:lang w:val="es-ES_tradnl"/>
        </w:rPr>
        <w:t>METIDO</w:t>
      </w:r>
      <w:r w:rsidR="00E2717E">
        <w:rPr>
          <w:b/>
          <w:lang w:val="es-ES_tradnl"/>
        </w:rPr>
        <w:t xml:space="preserve"> Y OBJETIVOS</w:t>
      </w:r>
      <w:r w:rsidRPr="008D6344">
        <w:rPr>
          <w:b/>
          <w:lang w:val="es-ES_tradnl"/>
        </w:rPr>
        <w:t xml:space="preserve"> DEL EQUIPO</w:t>
      </w:r>
      <w:r w:rsidRPr="008D6344">
        <w:rPr>
          <w:lang w:val="es-ES_tradnl"/>
        </w:rPr>
        <w:t xml:space="preserve"> (</w:t>
      </w:r>
      <w:r w:rsidR="00082D42">
        <w:rPr>
          <w:lang w:val="es-ES_tradnl"/>
        </w:rPr>
        <w:t>Máximo 10 líneas; redacción</w:t>
      </w:r>
      <w:r w:rsidRPr="008D6344">
        <w:rPr>
          <w:lang w:val="es-ES_tradnl"/>
        </w:rPr>
        <w:t xml:space="preserve"> en forma impersonal):</w:t>
      </w:r>
    </w:p>
    <w:p w14:paraId="47E5AD27" w14:textId="51307F2B" w:rsidR="008D6344" w:rsidRDefault="008D6344" w:rsidP="001E474D">
      <w:pPr>
        <w:ind w:left="567"/>
        <w:rPr>
          <w:lang w:val="es-ES_tradnl"/>
        </w:rPr>
      </w:pPr>
    </w:p>
    <w:p w14:paraId="4C8B71D5" w14:textId="03BF4166" w:rsidR="008D6344" w:rsidRDefault="008D6344" w:rsidP="001E474D">
      <w:pPr>
        <w:ind w:left="567"/>
        <w:rPr>
          <w:lang w:val="es-ES_tradnl"/>
        </w:rPr>
      </w:pPr>
    </w:p>
    <w:p w14:paraId="5B3C9E40" w14:textId="3F8FDFEE" w:rsidR="007350E3" w:rsidRDefault="007350E3" w:rsidP="001E474D">
      <w:pPr>
        <w:ind w:left="567"/>
        <w:rPr>
          <w:lang w:val="es-ES_tradnl"/>
        </w:rPr>
      </w:pPr>
    </w:p>
    <w:p w14:paraId="0D8E8FC5" w14:textId="312E3808" w:rsidR="007350E3" w:rsidRDefault="007350E3" w:rsidP="001E474D">
      <w:pPr>
        <w:ind w:left="567"/>
        <w:rPr>
          <w:lang w:val="es-ES_tradnl"/>
        </w:rPr>
      </w:pPr>
    </w:p>
    <w:p w14:paraId="55285EFA" w14:textId="77777777" w:rsidR="007350E3" w:rsidRDefault="007350E3" w:rsidP="001E474D">
      <w:pPr>
        <w:ind w:left="567"/>
        <w:rPr>
          <w:lang w:val="es-ES_tradnl"/>
        </w:rPr>
      </w:pPr>
    </w:p>
    <w:p w14:paraId="0A114A9B" w14:textId="5467E37E" w:rsidR="008D6344" w:rsidRDefault="008D6344" w:rsidP="001E474D">
      <w:pPr>
        <w:ind w:left="567"/>
        <w:rPr>
          <w:lang w:val="es-ES_tradnl"/>
        </w:rPr>
      </w:pPr>
    </w:p>
    <w:p w14:paraId="308F38AC" w14:textId="017DFC39" w:rsidR="008D6344" w:rsidRDefault="008D6344" w:rsidP="001E474D">
      <w:pPr>
        <w:ind w:left="567"/>
        <w:rPr>
          <w:lang w:val="es-ES_tradnl"/>
        </w:rPr>
      </w:pPr>
    </w:p>
    <w:p w14:paraId="0755C954" w14:textId="474F30AD" w:rsidR="00321C79" w:rsidRPr="00321C79" w:rsidRDefault="008D6344" w:rsidP="00CE451F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 w:rsidRPr="00E2717E">
        <w:rPr>
          <w:b/>
          <w:lang w:val="es-ES_tradnl"/>
        </w:rPr>
        <w:t xml:space="preserve">ACTIVIDADES REALIZADAS </w:t>
      </w:r>
      <w:r w:rsidR="00E2717E">
        <w:rPr>
          <w:b/>
          <w:lang w:val="es-ES_tradnl"/>
        </w:rPr>
        <w:t xml:space="preserve">O </w:t>
      </w:r>
      <w:r w:rsidR="00082D42">
        <w:rPr>
          <w:b/>
          <w:lang w:val="es-ES_tradnl"/>
        </w:rPr>
        <w:t xml:space="preserve">COMPETICIONES </w:t>
      </w:r>
      <w:r w:rsidR="00E2717E">
        <w:rPr>
          <w:b/>
          <w:lang w:val="es-ES_tradnl"/>
        </w:rPr>
        <w:t xml:space="preserve">EN LAS QUE SE HA PARTICIPADO </w:t>
      </w:r>
      <w:r w:rsidRPr="00E2717E">
        <w:rPr>
          <w:b/>
          <w:lang w:val="es-ES_tradnl"/>
        </w:rPr>
        <w:t xml:space="preserve">EN EL CURSO </w:t>
      </w:r>
      <w:r w:rsidR="00CE451F">
        <w:rPr>
          <w:b/>
          <w:lang w:val="es-ES_tradnl"/>
        </w:rPr>
        <w:t>2025-2026</w:t>
      </w:r>
      <w:r>
        <w:rPr>
          <w:lang w:val="es-ES_tradnl"/>
        </w:rPr>
        <w:t xml:space="preserve"> (</w:t>
      </w:r>
      <w:r w:rsidR="00E2717E">
        <w:rPr>
          <w:lang w:val="es-ES_tradnl"/>
        </w:rPr>
        <w:t>enumerar con</w:t>
      </w:r>
      <w:r>
        <w:rPr>
          <w:lang w:val="es-ES_tradnl"/>
        </w:rPr>
        <w:t xml:space="preserve"> fechas de realización </w:t>
      </w:r>
      <w:r w:rsidR="00E2717E">
        <w:rPr>
          <w:lang w:val="es-ES_tradnl"/>
        </w:rPr>
        <w:t>y/</w:t>
      </w:r>
      <w:r>
        <w:rPr>
          <w:lang w:val="es-ES_tradnl"/>
        </w:rPr>
        <w:t>o participación)</w:t>
      </w:r>
      <w:r w:rsidR="00321C79">
        <w:rPr>
          <w:lang w:val="es-ES_tradnl"/>
        </w:rPr>
        <w:t xml:space="preserve"> En el caso de participación en competiciones internacionales, rellenar </w:t>
      </w:r>
      <w:r w:rsidR="005E2651" w:rsidRPr="005E2651">
        <w:rPr>
          <w:u w:val="single"/>
          <w:lang w:val="es-ES_tradnl"/>
        </w:rPr>
        <w:t>adicionalmente</w:t>
      </w:r>
      <w:r w:rsidR="005E2651">
        <w:rPr>
          <w:lang w:val="es-ES_tradnl"/>
        </w:rPr>
        <w:t xml:space="preserve"> la </w:t>
      </w:r>
      <w:r w:rsidR="00541F36">
        <w:rPr>
          <w:lang w:val="es-ES_tradnl"/>
        </w:rPr>
        <w:t xml:space="preserve">ficha de </w:t>
      </w:r>
      <w:r w:rsidR="005E2651">
        <w:rPr>
          <w:lang w:val="es-ES_tradnl"/>
        </w:rPr>
        <w:t>competiciones</w:t>
      </w:r>
      <w:r w:rsidR="00541F36">
        <w:rPr>
          <w:lang w:val="es-ES_tradnl"/>
        </w:rPr>
        <w:t xml:space="preserve"> internaciona</w:t>
      </w:r>
      <w:r w:rsidR="005E2651">
        <w:rPr>
          <w:lang w:val="es-ES_tradnl"/>
        </w:rPr>
        <w:t>les</w:t>
      </w:r>
    </w:p>
    <w:p w14:paraId="5D44D80F" w14:textId="59A2C2A3" w:rsidR="00E2717E" w:rsidRDefault="00E2717E" w:rsidP="00E2717E">
      <w:pPr>
        <w:ind w:left="567"/>
        <w:rPr>
          <w:lang w:val="es-ES_tradnl"/>
        </w:rPr>
      </w:pPr>
    </w:p>
    <w:p w14:paraId="5411CEFD" w14:textId="05446E8D" w:rsidR="00E2717E" w:rsidRDefault="00E2717E" w:rsidP="00E2717E">
      <w:pPr>
        <w:ind w:left="567"/>
        <w:rPr>
          <w:lang w:val="es-ES_tradnl"/>
        </w:rPr>
      </w:pPr>
    </w:p>
    <w:p w14:paraId="2D51D8A3" w14:textId="04D66167" w:rsidR="001548AE" w:rsidRDefault="001548AE" w:rsidP="00E2717E">
      <w:pPr>
        <w:ind w:left="567"/>
        <w:rPr>
          <w:lang w:val="es-ES_tradnl"/>
        </w:rPr>
      </w:pPr>
    </w:p>
    <w:p w14:paraId="2F634D8A" w14:textId="0FA2658D" w:rsidR="007350E3" w:rsidRDefault="007350E3" w:rsidP="00E2717E">
      <w:pPr>
        <w:ind w:left="567"/>
        <w:rPr>
          <w:lang w:val="es-ES_tradnl"/>
        </w:rPr>
      </w:pPr>
    </w:p>
    <w:p w14:paraId="641E9176" w14:textId="77777777" w:rsidR="007350E3" w:rsidRDefault="007350E3" w:rsidP="00E2717E">
      <w:pPr>
        <w:ind w:left="567"/>
        <w:rPr>
          <w:lang w:val="es-ES_tradnl"/>
        </w:rPr>
      </w:pPr>
    </w:p>
    <w:p w14:paraId="120E557B" w14:textId="70AE5FA2" w:rsidR="001548AE" w:rsidRDefault="001548AE" w:rsidP="00E2717E">
      <w:pPr>
        <w:ind w:left="567"/>
        <w:rPr>
          <w:lang w:val="es-ES_tradnl"/>
        </w:rPr>
      </w:pPr>
    </w:p>
    <w:p w14:paraId="13F3467F" w14:textId="6C7F2177" w:rsidR="001548AE" w:rsidRPr="00E2717E" w:rsidRDefault="001548AE" w:rsidP="001548AE">
      <w:pPr>
        <w:pStyle w:val="Prrafodelista"/>
        <w:numPr>
          <w:ilvl w:val="0"/>
          <w:numId w:val="1"/>
        </w:numPr>
        <w:tabs>
          <w:tab w:val="left" w:pos="0"/>
        </w:tabs>
        <w:rPr>
          <w:b/>
          <w:lang w:val="es-ES_tradnl"/>
        </w:rPr>
      </w:pPr>
      <w:r w:rsidRPr="00E2717E">
        <w:rPr>
          <w:b/>
          <w:lang w:val="es-ES_tradnl"/>
        </w:rPr>
        <w:t xml:space="preserve">ESPACIOS EN LOS QUE SE HA TRABAJADO </w:t>
      </w:r>
    </w:p>
    <w:p w14:paraId="6C97BB24" w14:textId="241E5F0E" w:rsidR="001548AE" w:rsidRDefault="001548AE" w:rsidP="00E2717E">
      <w:pPr>
        <w:ind w:left="567"/>
        <w:rPr>
          <w:lang w:val="es-ES_tradnl"/>
        </w:rPr>
      </w:pPr>
    </w:p>
    <w:p w14:paraId="3C3169A3" w14:textId="77777777" w:rsidR="005E2651" w:rsidRDefault="005E2651" w:rsidP="00E2717E">
      <w:pPr>
        <w:ind w:left="567"/>
        <w:rPr>
          <w:lang w:val="es-ES_tradnl"/>
        </w:rPr>
      </w:pPr>
    </w:p>
    <w:p w14:paraId="61E76687" w14:textId="22949239" w:rsidR="00E2717E" w:rsidRDefault="00E2717E" w:rsidP="00E2717E">
      <w:pPr>
        <w:ind w:left="567"/>
        <w:rPr>
          <w:lang w:val="es-ES_tradnl"/>
        </w:rPr>
      </w:pPr>
    </w:p>
    <w:p w14:paraId="09FB359D" w14:textId="77777777" w:rsidR="001548AE" w:rsidRDefault="001548AE" w:rsidP="00E2717E">
      <w:pPr>
        <w:ind w:left="567"/>
        <w:rPr>
          <w:lang w:val="es-ES_tradnl"/>
        </w:rPr>
      </w:pPr>
    </w:p>
    <w:p w14:paraId="311C07C3" w14:textId="7422DF03" w:rsidR="00E2717E" w:rsidRPr="00E2717E" w:rsidRDefault="00E2717E" w:rsidP="00E2717E">
      <w:pPr>
        <w:pStyle w:val="Prrafodelista"/>
        <w:numPr>
          <w:ilvl w:val="0"/>
          <w:numId w:val="1"/>
        </w:numPr>
        <w:rPr>
          <w:b/>
          <w:lang w:val="es-ES_tradnl"/>
        </w:rPr>
      </w:pPr>
      <w:r w:rsidRPr="00E2717E">
        <w:rPr>
          <w:b/>
          <w:lang w:val="es-ES_tradnl"/>
        </w:rPr>
        <w:t xml:space="preserve">NÚMERO DE MIEMBROS </w:t>
      </w:r>
      <w:r w:rsidR="00CE451F">
        <w:rPr>
          <w:b/>
          <w:lang w:val="es-ES_tradnl"/>
        </w:rPr>
        <w:t>DURANTE EL CURSO</w:t>
      </w:r>
    </w:p>
    <w:p w14:paraId="6E883309" w14:textId="7A1AE424" w:rsidR="00E2717E" w:rsidRDefault="00E2717E" w:rsidP="001E474D">
      <w:pPr>
        <w:ind w:left="567"/>
        <w:rPr>
          <w:lang w:val="es-ES_tradnl"/>
        </w:rPr>
      </w:pPr>
    </w:p>
    <w:p w14:paraId="74AF2D4A" w14:textId="63DCB2DC" w:rsidR="00E2717E" w:rsidRDefault="00E2717E" w:rsidP="001E474D">
      <w:pPr>
        <w:ind w:left="567"/>
        <w:rPr>
          <w:lang w:val="es-ES_tradnl"/>
        </w:rPr>
      </w:pPr>
    </w:p>
    <w:p w14:paraId="24C6947D" w14:textId="713B4ED5" w:rsidR="007350E3" w:rsidRDefault="007350E3" w:rsidP="001E474D">
      <w:pPr>
        <w:ind w:left="567"/>
        <w:rPr>
          <w:lang w:val="es-ES_tradnl"/>
        </w:rPr>
      </w:pPr>
    </w:p>
    <w:p w14:paraId="0B4C2FE7" w14:textId="77777777" w:rsidR="007350E3" w:rsidRDefault="007350E3" w:rsidP="001E474D">
      <w:pPr>
        <w:ind w:left="567"/>
        <w:rPr>
          <w:lang w:val="es-ES_tradnl"/>
        </w:rPr>
      </w:pPr>
    </w:p>
    <w:p w14:paraId="096B5FD9" w14:textId="78D27397" w:rsidR="00E2717E" w:rsidRDefault="00E2717E" w:rsidP="00E2717E">
      <w:pPr>
        <w:pStyle w:val="Prrafodelista"/>
        <w:numPr>
          <w:ilvl w:val="0"/>
          <w:numId w:val="1"/>
        </w:numPr>
        <w:rPr>
          <w:b/>
          <w:lang w:val="es-ES_tradnl"/>
        </w:rPr>
      </w:pPr>
      <w:r w:rsidRPr="00E2717E">
        <w:rPr>
          <w:b/>
          <w:lang w:val="es-ES_tradnl"/>
        </w:rPr>
        <w:t xml:space="preserve">LOGROS CONSEGUIDOS </w:t>
      </w:r>
      <w:r>
        <w:rPr>
          <w:lang w:val="es-ES_tradnl"/>
        </w:rPr>
        <w:t>(premios</w:t>
      </w:r>
      <w:r w:rsidR="001C5164">
        <w:rPr>
          <w:lang w:val="es-ES_tradnl"/>
        </w:rPr>
        <w:t>, menciones,</w:t>
      </w:r>
      <w:r>
        <w:rPr>
          <w:lang w:val="es-ES_tradnl"/>
        </w:rPr>
        <w:t xml:space="preserve"> reconocimientos)</w:t>
      </w:r>
    </w:p>
    <w:p w14:paraId="0F3477C7" w14:textId="187C5AC9" w:rsidR="00E2717E" w:rsidRPr="00E2717E" w:rsidRDefault="00E2717E" w:rsidP="00E2717E">
      <w:pPr>
        <w:ind w:left="567"/>
        <w:rPr>
          <w:lang w:val="es-ES_tradnl"/>
        </w:rPr>
      </w:pPr>
    </w:p>
    <w:p w14:paraId="7B6B5DCB" w14:textId="4BDA3899" w:rsidR="00E2717E" w:rsidRDefault="00E2717E" w:rsidP="00E2717E">
      <w:pPr>
        <w:ind w:left="567"/>
        <w:rPr>
          <w:lang w:val="es-ES_tradnl"/>
        </w:rPr>
      </w:pPr>
    </w:p>
    <w:p w14:paraId="0DBA1A7B" w14:textId="753E7C9E" w:rsidR="007350E3" w:rsidRDefault="007350E3" w:rsidP="00E2717E">
      <w:pPr>
        <w:ind w:left="567"/>
        <w:rPr>
          <w:lang w:val="es-ES_tradnl"/>
        </w:rPr>
      </w:pPr>
    </w:p>
    <w:p w14:paraId="793FA105" w14:textId="1911451D" w:rsidR="007350E3" w:rsidRDefault="007350E3" w:rsidP="00E2717E">
      <w:pPr>
        <w:ind w:left="567"/>
        <w:rPr>
          <w:lang w:val="es-ES_tradnl"/>
        </w:rPr>
      </w:pPr>
    </w:p>
    <w:p w14:paraId="46952C99" w14:textId="77777777" w:rsidR="007350E3" w:rsidRDefault="007350E3" w:rsidP="00E2717E">
      <w:pPr>
        <w:ind w:left="567"/>
        <w:rPr>
          <w:lang w:val="es-ES_tradnl"/>
        </w:rPr>
      </w:pPr>
    </w:p>
    <w:p w14:paraId="2596A7E4" w14:textId="77777777" w:rsidR="007350E3" w:rsidRPr="00E2717E" w:rsidRDefault="007350E3" w:rsidP="00E2717E">
      <w:pPr>
        <w:ind w:left="567"/>
        <w:rPr>
          <w:lang w:val="es-ES_tradnl"/>
        </w:rPr>
      </w:pPr>
    </w:p>
    <w:p w14:paraId="1F697779" w14:textId="2C1913CE" w:rsidR="00E2717E" w:rsidRPr="00E2717E" w:rsidRDefault="00E2717E" w:rsidP="00E2717E">
      <w:pPr>
        <w:ind w:left="567"/>
        <w:rPr>
          <w:lang w:val="es-ES_tradnl"/>
        </w:rPr>
      </w:pPr>
    </w:p>
    <w:p w14:paraId="11CEA74A" w14:textId="77777777" w:rsidR="00E2717E" w:rsidRPr="008D6344" w:rsidRDefault="00E2717E" w:rsidP="00E2717E">
      <w:pPr>
        <w:pStyle w:val="Prrafodelista"/>
        <w:numPr>
          <w:ilvl w:val="0"/>
          <w:numId w:val="1"/>
        </w:numPr>
        <w:rPr>
          <w:lang w:val="es-ES_tradnl"/>
        </w:rPr>
      </w:pPr>
      <w:r w:rsidRPr="00E2717E">
        <w:rPr>
          <w:b/>
          <w:lang w:val="es-ES_tradnl"/>
        </w:rPr>
        <w:t xml:space="preserve">ACTIVIDADES REALIZADAS CON OTROS EQUIPOS DE GENERACIÓN ESPONTÁNEA </w:t>
      </w:r>
      <w:r w:rsidRPr="00E2717E">
        <w:rPr>
          <w:lang w:val="es-ES_tradnl"/>
        </w:rPr>
        <w:t>(enumerar</w:t>
      </w:r>
      <w:r>
        <w:rPr>
          <w:lang w:val="es-ES_tradnl"/>
        </w:rPr>
        <w:t xml:space="preserve"> con fechas de realización y/o participación)</w:t>
      </w:r>
    </w:p>
    <w:p w14:paraId="252F326F" w14:textId="1FB38B54" w:rsidR="00E2717E" w:rsidRDefault="00E2717E" w:rsidP="00E2717E">
      <w:pPr>
        <w:pStyle w:val="Prrafodelista"/>
        <w:ind w:left="567"/>
        <w:rPr>
          <w:lang w:val="es-ES_tradnl"/>
        </w:rPr>
      </w:pPr>
    </w:p>
    <w:p w14:paraId="45F4E384" w14:textId="5EC91C2A" w:rsidR="007350E3" w:rsidRDefault="007350E3" w:rsidP="00E2717E">
      <w:pPr>
        <w:pStyle w:val="Prrafodelista"/>
        <w:ind w:left="567"/>
        <w:rPr>
          <w:lang w:val="es-ES_tradnl"/>
        </w:rPr>
      </w:pPr>
    </w:p>
    <w:p w14:paraId="644A4F99" w14:textId="11DC8058" w:rsidR="007350E3" w:rsidRDefault="007350E3" w:rsidP="00E2717E">
      <w:pPr>
        <w:pStyle w:val="Prrafodelista"/>
        <w:ind w:left="567"/>
        <w:rPr>
          <w:lang w:val="es-ES_tradnl"/>
        </w:rPr>
      </w:pPr>
    </w:p>
    <w:p w14:paraId="3C6154CC" w14:textId="77777777" w:rsidR="00E2717E" w:rsidRPr="00E2717E" w:rsidRDefault="00E2717E" w:rsidP="00E2717E">
      <w:pPr>
        <w:tabs>
          <w:tab w:val="left" w:pos="0"/>
        </w:tabs>
        <w:ind w:left="567"/>
        <w:rPr>
          <w:lang w:val="es-ES_tradnl"/>
        </w:rPr>
      </w:pPr>
    </w:p>
    <w:p w14:paraId="6877177F" w14:textId="71133C98" w:rsidR="00541F36" w:rsidRPr="00CE451F" w:rsidRDefault="00CE451F" w:rsidP="00CE451F">
      <w:pPr>
        <w:pStyle w:val="Prrafodelista"/>
        <w:numPr>
          <w:ilvl w:val="0"/>
          <w:numId w:val="1"/>
        </w:numPr>
        <w:tabs>
          <w:tab w:val="left" w:pos="0"/>
        </w:tabs>
        <w:rPr>
          <w:b/>
          <w:lang w:val="es-ES_tradnl"/>
        </w:rPr>
      </w:pPr>
      <w:r>
        <w:rPr>
          <w:b/>
          <w:lang w:val="es-ES_tradnl"/>
        </w:rPr>
        <w:t>FINANCIACIÓN DEL PROYECTO</w:t>
      </w:r>
      <w:r w:rsidR="007350E3">
        <w:rPr>
          <w:b/>
          <w:lang w:val="es-ES_tradnl"/>
        </w:rPr>
        <w:t xml:space="preserve"> EN EL CURSO 2025-2026</w:t>
      </w:r>
    </w:p>
    <w:p w14:paraId="4FD66462" w14:textId="77D1051A" w:rsidR="00541F36" w:rsidRDefault="00541F36" w:rsidP="00541F36">
      <w:pPr>
        <w:tabs>
          <w:tab w:val="left" w:pos="0"/>
        </w:tabs>
        <w:rPr>
          <w:b/>
          <w:lang w:val="es-ES_tradnl"/>
        </w:rPr>
      </w:pPr>
    </w:p>
    <w:p w14:paraId="28BDBB5F" w14:textId="11C9E7FB" w:rsidR="00CE451F" w:rsidRDefault="00CE451F" w:rsidP="00541F36">
      <w:pPr>
        <w:tabs>
          <w:tab w:val="left" w:pos="0"/>
        </w:tabs>
        <w:rPr>
          <w:b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374"/>
        <w:gridCol w:w="1559"/>
      </w:tblGrid>
      <w:tr w:rsidR="00CE451F" w14:paraId="2A0CD2F2" w14:textId="77777777" w:rsidTr="00CE451F">
        <w:tc>
          <w:tcPr>
            <w:tcW w:w="6374" w:type="dxa"/>
          </w:tcPr>
          <w:p w14:paraId="50698867" w14:textId="57A3EE7E" w:rsidR="00CE451F" w:rsidRDefault="00CE451F" w:rsidP="00541F36">
            <w:pPr>
              <w:tabs>
                <w:tab w:val="left" w:pos="0"/>
              </w:tabs>
              <w:rPr>
                <w:bCs/>
                <w:lang w:val="es-ES_tradnl"/>
              </w:rPr>
            </w:pPr>
            <w:r w:rsidRPr="007350E3">
              <w:rPr>
                <w:b/>
                <w:lang w:val="es-ES_tradnl"/>
              </w:rPr>
              <w:t>Coste anual total del proyecto</w:t>
            </w:r>
            <w:r>
              <w:rPr>
                <w:bCs/>
                <w:lang w:val="es-ES_tradnl"/>
              </w:rPr>
              <w:t xml:space="preserve"> </w:t>
            </w:r>
            <w:r w:rsidR="00E11BF7">
              <w:rPr>
                <w:bCs/>
                <w:lang w:val="es-ES_tradnl"/>
              </w:rPr>
              <w:t xml:space="preserve">en el curso 2025-2026 </w:t>
            </w:r>
            <w:r>
              <w:rPr>
                <w:bCs/>
                <w:lang w:val="es-ES_tradnl"/>
              </w:rPr>
              <w:t>(incluyendo las dos convocatorias y patrocinadores):</w:t>
            </w:r>
          </w:p>
        </w:tc>
        <w:tc>
          <w:tcPr>
            <w:tcW w:w="1559" w:type="dxa"/>
          </w:tcPr>
          <w:p w14:paraId="7BA2A7D0" w14:textId="77777777" w:rsidR="00CE451F" w:rsidRDefault="00CE451F" w:rsidP="00541F36">
            <w:pPr>
              <w:tabs>
                <w:tab w:val="left" w:pos="0"/>
              </w:tabs>
              <w:rPr>
                <w:bCs/>
                <w:lang w:val="es-ES_tradnl"/>
              </w:rPr>
            </w:pPr>
          </w:p>
        </w:tc>
      </w:tr>
      <w:tr w:rsidR="00CE451F" w14:paraId="3B8E9316" w14:textId="77777777" w:rsidTr="00CE451F">
        <w:tc>
          <w:tcPr>
            <w:tcW w:w="6374" w:type="dxa"/>
          </w:tcPr>
          <w:p w14:paraId="49055578" w14:textId="3FDEB782" w:rsidR="00CE451F" w:rsidRDefault="00CE451F" w:rsidP="00541F36">
            <w:pPr>
              <w:tabs>
                <w:tab w:val="left" w:pos="0"/>
              </w:tabs>
              <w:rPr>
                <w:bCs/>
                <w:lang w:val="es-ES_tradnl"/>
              </w:rPr>
            </w:pPr>
            <w:r>
              <w:rPr>
                <w:bCs/>
                <w:lang w:val="es-ES_tradnl"/>
              </w:rPr>
              <w:t>Cantidad</w:t>
            </w:r>
            <w:r w:rsidR="007350E3">
              <w:rPr>
                <w:bCs/>
                <w:lang w:val="es-ES_tradnl"/>
              </w:rPr>
              <w:t xml:space="preserve"> anual total</w:t>
            </w:r>
            <w:r>
              <w:rPr>
                <w:bCs/>
                <w:lang w:val="es-ES_tradnl"/>
              </w:rPr>
              <w:t xml:space="preserve"> financiada por Generación Espontánea</w:t>
            </w:r>
          </w:p>
        </w:tc>
        <w:tc>
          <w:tcPr>
            <w:tcW w:w="1559" w:type="dxa"/>
          </w:tcPr>
          <w:p w14:paraId="6CACC857" w14:textId="77777777" w:rsidR="00CE451F" w:rsidRDefault="00CE451F" w:rsidP="00541F36">
            <w:pPr>
              <w:tabs>
                <w:tab w:val="left" w:pos="0"/>
              </w:tabs>
              <w:rPr>
                <w:bCs/>
                <w:lang w:val="es-ES_tradnl"/>
              </w:rPr>
            </w:pPr>
          </w:p>
        </w:tc>
      </w:tr>
      <w:tr w:rsidR="00CE451F" w14:paraId="628B6366" w14:textId="77777777" w:rsidTr="00CE451F">
        <w:tc>
          <w:tcPr>
            <w:tcW w:w="6374" w:type="dxa"/>
          </w:tcPr>
          <w:p w14:paraId="67AD98F8" w14:textId="1EE7DBE9" w:rsidR="00CE451F" w:rsidRDefault="00CE451F" w:rsidP="00541F36">
            <w:pPr>
              <w:tabs>
                <w:tab w:val="left" w:pos="0"/>
              </w:tabs>
              <w:rPr>
                <w:bCs/>
                <w:lang w:val="es-ES_tradnl"/>
              </w:rPr>
            </w:pPr>
            <w:r>
              <w:rPr>
                <w:bCs/>
                <w:lang w:val="es-ES_tradnl"/>
              </w:rPr>
              <w:t>Cantidad</w:t>
            </w:r>
            <w:r w:rsidR="007350E3">
              <w:rPr>
                <w:bCs/>
                <w:lang w:val="es-ES_tradnl"/>
              </w:rPr>
              <w:t xml:space="preserve"> anual total</w:t>
            </w:r>
            <w:r>
              <w:rPr>
                <w:bCs/>
                <w:lang w:val="es-ES_tradnl"/>
              </w:rPr>
              <w:t xml:space="preserve"> financiada por patrocinadores o colaboradores</w:t>
            </w:r>
          </w:p>
        </w:tc>
        <w:tc>
          <w:tcPr>
            <w:tcW w:w="1559" w:type="dxa"/>
          </w:tcPr>
          <w:p w14:paraId="09D2441B" w14:textId="77777777" w:rsidR="00CE451F" w:rsidRDefault="00CE451F" w:rsidP="00541F36">
            <w:pPr>
              <w:tabs>
                <w:tab w:val="left" w:pos="0"/>
              </w:tabs>
              <w:rPr>
                <w:bCs/>
                <w:lang w:val="es-ES_tradnl"/>
              </w:rPr>
            </w:pPr>
          </w:p>
        </w:tc>
      </w:tr>
    </w:tbl>
    <w:p w14:paraId="09D55211" w14:textId="4E88391D" w:rsidR="00CE451F" w:rsidRDefault="00CE451F" w:rsidP="00541F36">
      <w:pPr>
        <w:tabs>
          <w:tab w:val="left" w:pos="0"/>
        </w:tabs>
        <w:rPr>
          <w:bCs/>
          <w:lang w:val="es-ES_tradnl"/>
        </w:rPr>
      </w:pPr>
    </w:p>
    <w:p w14:paraId="5B03DAC9" w14:textId="6EC8220F" w:rsidR="00CE451F" w:rsidRDefault="00CE451F" w:rsidP="00541F36">
      <w:pPr>
        <w:tabs>
          <w:tab w:val="left" w:pos="0"/>
        </w:tabs>
        <w:rPr>
          <w:bCs/>
          <w:lang w:val="es-ES_tradnl"/>
        </w:rPr>
      </w:pPr>
      <w:r>
        <w:rPr>
          <w:bCs/>
          <w:lang w:val="es-ES_tradnl"/>
        </w:rPr>
        <w:t>Detallar nombre e importes de los patrocinadores</w:t>
      </w:r>
      <w:r w:rsidR="00E11BF7">
        <w:rPr>
          <w:bCs/>
          <w:lang w:val="es-ES_tradnl"/>
        </w:rPr>
        <w:t>,</w:t>
      </w:r>
      <w:r w:rsidR="007F25D5">
        <w:rPr>
          <w:bCs/>
          <w:lang w:val="es-ES_tradnl"/>
        </w:rPr>
        <w:t xml:space="preserve"> colaboradores</w:t>
      </w:r>
      <w:r>
        <w:rPr>
          <w:bCs/>
          <w:lang w:val="es-ES_tradnl"/>
        </w:rPr>
        <w:t xml:space="preserve"> </w:t>
      </w:r>
      <w:r w:rsidR="00E11BF7">
        <w:rPr>
          <w:bCs/>
          <w:lang w:val="es-ES_tradnl"/>
        </w:rPr>
        <w:t>o cátedras de la UPV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57"/>
        <w:gridCol w:w="1701"/>
      </w:tblGrid>
      <w:tr w:rsidR="00CE451F" w:rsidRPr="00CE451F" w14:paraId="4B5CC30F" w14:textId="77777777" w:rsidTr="00CE451F">
        <w:tc>
          <w:tcPr>
            <w:tcW w:w="4957" w:type="dxa"/>
          </w:tcPr>
          <w:p w14:paraId="3DEF5179" w14:textId="691B0342" w:rsidR="00CE451F" w:rsidRPr="00CE451F" w:rsidRDefault="00CE451F" w:rsidP="001D209C">
            <w:pPr>
              <w:tabs>
                <w:tab w:val="left" w:pos="0"/>
              </w:tabs>
              <w:rPr>
                <w:b/>
                <w:lang w:val="es-ES_tradnl"/>
              </w:rPr>
            </w:pPr>
            <w:r w:rsidRPr="00CE451F">
              <w:rPr>
                <w:b/>
                <w:lang w:val="es-ES_tradnl"/>
              </w:rPr>
              <w:t>Nombre de la empresa, cátedra, centro o instituto</w:t>
            </w:r>
          </w:p>
        </w:tc>
        <w:tc>
          <w:tcPr>
            <w:tcW w:w="1701" w:type="dxa"/>
          </w:tcPr>
          <w:p w14:paraId="21155B50" w14:textId="6739B120" w:rsidR="00CE451F" w:rsidRPr="00CE451F" w:rsidRDefault="00CE451F" w:rsidP="001D209C">
            <w:pPr>
              <w:tabs>
                <w:tab w:val="left" w:pos="0"/>
              </w:tabs>
              <w:rPr>
                <w:b/>
                <w:lang w:val="es-ES_tradnl"/>
              </w:rPr>
            </w:pPr>
            <w:r w:rsidRPr="00CE451F">
              <w:rPr>
                <w:b/>
                <w:lang w:val="es-ES_tradnl"/>
              </w:rPr>
              <w:t>Importe</w:t>
            </w:r>
          </w:p>
        </w:tc>
      </w:tr>
      <w:tr w:rsidR="00CE451F" w14:paraId="366182D4" w14:textId="77777777" w:rsidTr="00CE451F">
        <w:tc>
          <w:tcPr>
            <w:tcW w:w="4957" w:type="dxa"/>
          </w:tcPr>
          <w:p w14:paraId="40B3FCBA" w14:textId="4ECC0F45" w:rsidR="00CE451F" w:rsidRDefault="00CE451F" w:rsidP="001D209C">
            <w:pPr>
              <w:tabs>
                <w:tab w:val="left" w:pos="0"/>
              </w:tabs>
              <w:rPr>
                <w:bCs/>
                <w:lang w:val="es-ES_tradnl"/>
              </w:rPr>
            </w:pPr>
          </w:p>
        </w:tc>
        <w:tc>
          <w:tcPr>
            <w:tcW w:w="1701" w:type="dxa"/>
          </w:tcPr>
          <w:p w14:paraId="53F34316" w14:textId="77777777" w:rsidR="00CE451F" w:rsidRDefault="00CE451F" w:rsidP="001D209C">
            <w:pPr>
              <w:tabs>
                <w:tab w:val="left" w:pos="0"/>
              </w:tabs>
              <w:rPr>
                <w:bCs/>
                <w:lang w:val="es-ES_tradnl"/>
              </w:rPr>
            </w:pPr>
          </w:p>
        </w:tc>
      </w:tr>
      <w:tr w:rsidR="00CE451F" w14:paraId="770323FB" w14:textId="77777777" w:rsidTr="00CE451F">
        <w:tc>
          <w:tcPr>
            <w:tcW w:w="4957" w:type="dxa"/>
          </w:tcPr>
          <w:p w14:paraId="55E4BEB4" w14:textId="05729DD7" w:rsidR="00CE451F" w:rsidRDefault="00CE451F" w:rsidP="001D209C">
            <w:pPr>
              <w:tabs>
                <w:tab w:val="left" w:pos="0"/>
              </w:tabs>
              <w:rPr>
                <w:bCs/>
                <w:lang w:val="es-ES_tradnl"/>
              </w:rPr>
            </w:pPr>
          </w:p>
        </w:tc>
        <w:tc>
          <w:tcPr>
            <w:tcW w:w="1701" w:type="dxa"/>
          </w:tcPr>
          <w:p w14:paraId="4374E85E" w14:textId="77777777" w:rsidR="00CE451F" w:rsidRDefault="00CE451F" w:rsidP="001D209C">
            <w:pPr>
              <w:tabs>
                <w:tab w:val="left" w:pos="0"/>
              </w:tabs>
              <w:rPr>
                <w:bCs/>
                <w:lang w:val="es-ES_tradnl"/>
              </w:rPr>
            </w:pPr>
          </w:p>
        </w:tc>
      </w:tr>
      <w:tr w:rsidR="00CE451F" w14:paraId="510EC701" w14:textId="77777777" w:rsidTr="00CE451F">
        <w:tc>
          <w:tcPr>
            <w:tcW w:w="4957" w:type="dxa"/>
          </w:tcPr>
          <w:p w14:paraId="78E87A6A" w14:textId="77777777" w:rsidR="00CE451F" w:rsidRDefault="00CE451F" w:rsidP="001D209C">
            <w:pPr>
              <w:tabs>
                <w:tab w:val="left" w:pos="0"/>
              </w:tabs>
              <w:rPr>
                <w:bCs/>
                <w:lang w:val="es-ES_tradnl"/>
              </w:rPr>
            </w:pPr>
          </w:p>
        </w:tc>
        <w:tc>
          <w:tcPr>
            <w:tcW w:w="1701" w:type="dxa"/>
          </w:tcPr>
          <w:p w14:paraId="09AD1BC3" w14:textId="77777777" w:rsidR="00CE451F" w:rsidRDefault="00CE451F" w:rsidP="001D209C">
            <w:pPr>
              <w:tabs>
                <w:tab w:val="left" w:pos="0"/>
              </w:tabs>
              <w:rPr>
                <w:bCs/>
                <w:lang w:val="es-ES_tradnl"/>
              </w:rPr>
            </w:pPr>
          </w:p>
        </w:tc>
      </w:tr>
    </w:tbl>
    <w:p w14:paraId="1C1907A9" w14:textId="1E537A84" w:rsidR="00CE451F" w:rsidRDefault="00CE451F" w:rsidP="00541F36">
      <w:pPr>
        <w:tabs>
          <w:tab w:val="left" w:pos="0"/>
        </w:tabs>
        <w:rPr>
          <w:bCs/>
          <w:lang w:val="es-ES_tradnl"/>
        </w:rPr>
      </w:pPr>
      <w:r>
        <w:rPr>
          <w:bCs/>
          <w:lang w:val="es-ES_tradnl"/>
        </w:rPr>
        <w:t>(Añadir filas si fuera necesario)</w:t>
      </w:r>
    </w:p>
    <w:p w14:paraId="62182E23" w14:textId="038FCC75" w:rsidR="00CE451F" w:rsidRDefault="00CE451F" w:rsidP="00541F36">
      <w:pPr>
        <w:tabs>
          <w:tab w:val="left" w:pos="0"/>
        </w:tabs>
        <w:rPr>
          <w:bCs/>
          <w:lang w:val="es-ES_tradnl"/>
        </w:rPr>
      </w:pPr>
    </w:p>
    <w:p w14:paraId="3EA36850" w14:textId="544633D7" w:rsidR="00CE451F" w:rsidRDefault="007350E3" w:rsidP="00541F36">
      <w:pPr>
        <w:tabs>
          <w:tab w:val="left" w:pos="0"/>
        </w:tabs>
        <w:rPr>
          <w:bCs/>
          <w:lang w:val="es-ES_tradnl"/>
        </w:rPr>
      </w:pPr>
      <w:r>
        <w:rPr>
          <w:bCs/>
          <w:lang w:val="es-ES_tradnl"/>
        </w:rPr>
        <w:t>Comentarios acerca de la gestión del gasto del proyecto</w:t>
      </w:r>
    </w:p>
    <w:p w14:paraId="0F441C1E" w14:textId="42F757B5" w:rsidR="00CE451F" w:rsidRDefault="00CE451F" w:rsidP="00541F36">
      <w:pPr>
        <w:tabs>
          <w:tab w:val="left" w:pos="0"/>
        </w:tabs>
        <w:rPr>
          <w:bCs/>
          <w:lang w:val="es-ES_tradnl"/>
        </w:rPr>
      </w:pPr>
    </w:p>
    <w:p w14:paraId="25EC860F" w14:textId="08D06F05" w:rsidR="00CE451F" w:rsidRDefault="00CE451F" w:rsidP="00541F36">
      <w:pPr>
        <w:tabs>
          <w:tab w:val="left" w:pos="0"/>
        </w:tabs>
        <w:rPr>
          <w:bCs/>
          <w:lang w:val="es-ES_tradnl"/>
        </w:rPr>
      </w:pPr>
    </w:p>
    <w:p w14:paraId="3F3FD042" w14:textId="0E254BB9" w:rsidR="007350E3" w:rsidRDefault="007350E3" w:rsidP="00541F36">
      <w:pPr>
        <w:tabs>
          <w:tab w:val="left" w:pos="0"/>
        </w:tabs>
        <w:rPr>
          <w:bCs/>
          <w:lang w:val="es-ES_tradnl"/>
        </w:rPr>
      </w:pPr>
    </w:p>
    <w:p w14:paraId="47D6A038" w14:textId="77777777" w:rsidR="007350E3" w:rsidRDefault="007350E3" w:rsidP="00541F36">
      <w:pPr>
        <w:tabs>
          <w:tab w:val="left" w:pos="0"/>
        </w:tabs>
        <w:rPr>
          <w:bCs/>
          <w:lang w:val="es-ES_tradnl"/>
        </w:rPr>
      </w:pPr>
    </w:p>
    <w:p w14:paraId="0A55316F" w14:textId="77777777" w:rsidR="00CE451F" w:rsidRPr="00CE451F" w:rsidRDefault="00CE451F" w:rsidP="00541F36">
      <w:pPr>
        <w:tabs>
          <w:tab w:val="left" w:pos="0"/>
        </w:tabs>
        <w:rPr>
          <w:bCs/>
          <w:lang w:val="es-ES_tradnl"/>
        </w:rPr>
      </w:pPr>
    </w:p>
    <w:p w14:paraId="1DC547EA" w14:textId="6A74C75F" w:rsidR="00541F36" w:rsidRPr="00541F36" w:rsidRDefault="00541F36" w:rsidP="00541F36">
      <w:pPr>
        <w:tabs>
          <w:tab w:val="left" w:pos="0"/>
        </w:tabs>
        <w:rPr>
          <w:b/>
          <w:lang w:val="es-ES_tradnl"/>
        </w:rPr>
      </w:pPr>
      <w:r>
        <w:rPr>
          <w:b/>
          <w:lang w:val="es-ES_tradnl"/>
        </w:rPr>
        <w:t>Firma</w:t>
      </w:r>
      <w:r w:rsidR="007350E3">
        <w:rPr>
          <w:b/>
          <w:lang w:val="es-ES_tradnl"/>
        </w:rPr>
        <w:t>do (coordinador/a equipo 2025-2026)</w:t>
      </w:r>
    </w:p>
    <w:sectPr w:rsidR="00541F36" w:rsidRPr="00541F36" w:rsidSect="00CD6344">
      <w:headerReference w:type="default" r:id="rId10"/>
      <w:footerReference w:type="default" r:id="rId11"/>
      <w:pgSz w:w="11906" w:h="16838"/>
      <w:pgMar w:top="2669" w:right="1417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C9E2E" w14:textId="77777777" w:rsidR="00FA05DA" w:rsidRDefault="00FA05DA">
      <w:r>
        <w:separator/>
      </w:r>
    </w:p>
  </w:endnote>
  <w:endnote w:type="continuationSeparator" w:id="0">
    <w:p w14:paraId="4234C9A0" w14:textId="77777777" w:rsidR="00FA05DA" w:rsidRDefault="00FA0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E34D" w14:textId="302570DE" w:rsidR="00CD6344" w:rsidRPr="00A7516D" w:rsidRDefault="00CD6344" w:rsidP="00CD6344">
    <w:pPr>
      <w:pStyle w:val="Piedepgina"/>
      <w:rPr>
        <w:rFonts w:cs="Arial"/>
        <w:sz w:val="14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4D93320B" wp14:editId="61EC6C8E">
          <wp:simplePos x="0" y="0"/>
          <wp:positionH relativeFrom="margin">
            <wp:posOffset>2145411</wp:posOffset>
          </wp:positionH>
          <wp:positionV relativeFrom="margin">
            <wp:posOffset>7636942</wp:posOffset>
          </wp:positionV>
          <wp:extent cx="553720" cy="626110"/>
          <wp:effectExtent l="0" t="0" r="5080" b="0"/>
          <wp:wrapSquare wrapText="bothSides"/>
          <wp:docPr id="14" name="Imagen 4" descr="Logotipo, nombre de la empresa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4" descr="Logotipo, nombre de la empresa&#10;&#10;Descripción generada automá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626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0" locked="0" layoutInCell="1" allowOverlap="1" wp14:anchorId="60389456" wp14:editId="28DFD65B">
          <wp:simplePos x="0" y="0"/>
          <wp:positionH relativeFrom="page">
            <wp:posOffset>5562676</wp:posOffset>
          </wp:positionH>
          <wp:positionV relativeFrom="bottomMargin">
            <wp:align>top</wp:align>
          </wp:positionV>
          <wp:extent cx="1821180" cy="647700"/>
          <wp:effectExtent l="0" t="0" r="7620" b="0"/>
          <wp:wrapSquare wrapText="bothSides"/>
          <wp:docPr id="13" name="Imagen 13" descr="Forma&#10;&#10;Descripción generada automáticamente con confianza me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 descr="Forma&#10;&#10;Descripción generada automáticamente con confianza medi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2608" behindDoc="0" locked="0" layoutInCell="1" allowOverlap="1" wp14:anchorId="08044E3B" wp14:editId="2030D31B">
          <wp:simplePos x="0" y="0"/>
          <wp:positionH relativeFrom="page">
            <wp:posOffset>8105065</wp:posOffset>
          </wp:positionH>
          <wp:positionV relativeFrom="margin">
            <wp:posOffset>4502785</wp:posOffset>
          </wp:positionV>
          <wp:extent cx="1821180" cy="647700"/>
          <wp:effectExtent l="0" t="0" r="0" b="0"/>
          <wp:wrapSquare wrapText="bothSides"/>
          <wp:docPr id="15" name="Imagen 2" descr="Forma&#10;&#10;Descripción generada automáticamente con confianza me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 descr="Forma&#10;&#10;Descripción generada automáticamente con confianza medi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6ED0">
      <w:rPr>
        <w:rFonts w:cs="Arial"/>
        <w:sz w:val="14"/>
      </w:rPr>
      <w:t>Vicerrectorado de Estudiantes y Emprendimiento</w:t>
    </w:r>
  </w:p>
  <w:p w14:paraId="6562ECA5" w14:textId="6397DD08" w:rsidR="00CD6344" w:rsidRPr="00A7516D" w:rsidRDefault="00CD6344" w:rsidP="00CD6344">
    <w:pPr>
      <w:pStyle w:val="Piedepgina"/>
      <w:rPr>
        <w:rFonts w:cs="Arial"/>
        <w:sz w:val="14"/>
      </w:rPr>
    </w:pPr>
    <w:r>
      <w:rPr>
        <w:rFonts w:cs="Arial"/>
        <w:sz w:val="14"/>
      </w:rPr>
      <w:t>Universitat Politè</w:t>
    </w:r>
    <w:r w:rsidRPr="00A7516D">
      <w:rPr>
        <w:rFonts w:cs="Arial"/>
        <w:sz w:val="14"/>
      </w:rPr>
      <w:t>cnica de València</w:t>
    </w:r>
  </w:p>
  <w:p w14:paraId="1F1D5088" w14:textId="0E6848E9" w:rsidR="00CD6344" w:rsidRPr="00A7516D" w:rsidRDefault="00CD6344" w:rsidP="00CD6344">
    <w:pPr>
      <w:pStyle w:val="Piedepgina"/>
      <w:rPr>
        <w:rFonts w:cs="Arial"/>
        <w:sz w:val="14"/>
      </w:rPr>
    </w:pPr>
    <w:r w:rsidRPr="00A7516D">
      <w:rPr>
        <w:rFonts w:cs="Arial"/>
        <w:sz w:val="14"/>
      </w:rPr>
      <w:t>Edifici</w:t>
    </w:r>
    <w:r>
      <w:rPr>
        <w:rFonts w:cs="Arial"/>
        <w:sz w:val="14"/>
      </w:rPr>
      <w:t>o</w:t>
    </w:r>
    <w:r w:rsidRPr="00A7516D">
      <w:rPr>
        <w:rFonts w:cs="Arial"/>
        <w:sz w:val="14"/>
      </w:rPr>
      <w:t xml:space="preserve"> </w:t>
    </w:r>
    <w:r>
      <w:rPr>
        <w:rFonts w:cs="Arial"/>
        <w:sz w:val="14"/>
      </w:rPr>
      <w:t>3A. Camino</w:t>
    </w:r>
    <w:r w:rsidRPr="00A7516D">
      <w:rPr>
        <w:rFonts w:cs="Arial"/>
        <w:sz w:val="14"/>
      </w:rPr>
      <w:t xml:space="preserve"> de Vera, s/n 46022 VALÈNCIA</w:t>
    </w:r>
  </w:p>
  <w:p w14:paraId="42A73C09" w14:textId="3300C478" w:rsidR="00CD6344" w:rsidRPr="00352233" w:rsidRDefault="00CD6344" w:rsidP="00CD6344">
    <w:pPr>
      <w:pStyle w:val="Piedepgina"/>
      <w:rPr>
        <w:rFonts w:cs="Arial"/>
        <w:sz w:val="14"/>
        <w:lang w:val="en-US"/>
      </w:rPr>
    </w:pPr>
    <w:r w:rsidRPr="00352233">
      <w:rPr>
        <w:rFonts w:cs="Arial"/>
        <w:sz w:val="14"/>
        <w:lang w:val="en-US"/>
      </w:rPr>
      <w:t>Tel. +34 963 87 9</w:t>
    </w:r>
    <w:r>
      <w:rPr>
        <w:rFonts w:cs="Arial"/>
        <w:sz w:val="14"/>
        <w:lang w:val="en-US"/>
      </w:rPr>
      <w:t>1</w:t>
    </w:r>
    <w:r w:rsidRPr="00352233">
      <w:rPr>
        <w:rFonts w:cs="Arial"/>
        <w:sz w:val="14"/>
        <w:lang w:val="en-US"/>
      </w:rPr>
      <w:t xml:space="preserve"> </w:t>
    </w:r>
    <w:r>
      <w:rPr>
        <w:rFonts w:cs="Arial"/>
        <w:sz w:val="14"/>
        <w:lang w:val="en-US"/>
      </w:rPr>
      <w:t>54</w:t>
    </w:r>
    <w:r w:rsidRPr="00352233">
      <w:rPr>
        <w:rFonts w:cs="Arial"/>
        <w:sz w:val="14"/>
        <w:lang w:val="en-US"/>
      </w:rPr>
      <w:t>, ext. 79</w:t>
    </w:r>
    <w:r>
      <w:rPr>
        <w:rFonts w:cs="Arial"/>
        <w:sz w:val="14"/>
        <w:lang w:val="en-US"/>
      </w:rPr>
      <w:t>154</w:t>
    </w:r>
    <w:r w:rsidRPr="00352233">
      <w:rPr>
        <w:rFonts w:cs="Arial"/>
        <w:sz w:val="14"/>
        <w:lang w:val="en-US"/>
      </w:rPr>
      <w:t xml:space="preserve"> </w:t>
    </w:r>
  </w:p>
  <w:p w14:paraId="24B6FBD0" w14:textId="18FDA457" w:rsidR="00CD6344" w:rsidRPr="00352233" w:rsidRDefault="00CD6344" w:rsidP="00CD6344">
    <w:pPr>
      <w:pStyle w:val="Piedepgina"/>
      <w:rPr>
        <w:rFonts w:cs="Arial"/>
        <w:sz w:val="14"/>
        <w:lang w:val="en-US"/>
      </w:rPr>
    </w:pPr>
    <w:r>
      <w:rPr>
        <w:rFonts w:cs="Arial"/>
        <w:sz w:val="14"/>
        <w:lang w:val="en-US"/>
      </w:rPr>
      <w:t>vee</w:t>
    </w:r>
    <w:r w:rsidRPr="00352233">
      <w:rPr>
        <w:rFonts w:cs="Arial"/>
        <w:sz w:val="14"/>
        <w:lang w:val="en-US"/>
      </w:rPr>
      <w:t xml:space="preserve">@upv.es </w:t>
    </w:r>
  </w:p>
  <w:p w14:paraId="1AE72C89" w14:textId="77777777" w:rsidR="00CD6344" w:rsidRPr="00A7516D" w:rsidRDefault="00CD6344" w:rsidP="00CD6344">
    <w:pPr>
      <w:pStyle w:val="Piedepgina"/>
      <w:rPr>
        <w:rFonts w:cs="Arial"/>
        <w:b/>
      </w:rPr>
    </w:pPr>
    <w:r>
      <w:rPr>
        <w:rFonts w:cs="Arial"/>
        <w:b/>
        <w:lang w:val="en-US"/>
      </w:rPr>
      <w:t>www.upv.es/vee</w:t>
    </w:r>
  </w:p>
  <w:p w14:paraId="31A452AC" w14:textId="77777777" w:rsidR="00CD6344" w:rsidRPr="00FD2A3A" w:rsidRDefault="00CD6344" w:rsidP="00CD6344">
    <w:pPr>
      <w:pStyle w:val="Piedepgina"/>
    </w:pPr>
  </w:p>
  <w:p w14:paraId="55F0A8D4" w14:textId="175D7FDC" w:rsidR="00FB48D4" w:rsidRPr="00CD6344" w:rsidRDefault="00FB48D4" w:rsidP="00CD634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5793D" w14:textId="77777777" w:rsidR="00FA05DA" w:rsidRDefault="00FA05DA">
      <w:r>
        <w:separator/>
      </w:r>
    </w:p>
  </w:footnote>
  <w:footnote w:type="continuationSeparator" w:id="0">
    <w:p w14:paraId="4C267F36" w14:textId="77777777" w:rsidR="00FA05DA" w:rsidRDefault="00FA0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0A8CD" w14:textId="4833A996" w:rsidR="00FB48D4" w:rsidRPr="00654464" w:rsidRDefault="00321C79" w:rsidP="00CD6344">
    <w:pPr>
      <w:pStyle w:val="Encabezado"/>
      <w:tabs>
        <w:tab w:val="clear" w:pos="8504"/>
        <w:tab w:val="right" w:pos="9355"/>
      </w:tabs>
    </w:pPr>
    <w:r>
      <w:rPr>
        <w:noProof/>
      </w:rPr>
      <w:drawing>
        <wp:anchor distT="0" distB="0" distL="114300" distR="114300" simplePos="0" relativeHeight="251668992" behindDoc="0" locked="0" layoutInCell="1" allowOverlap="1" wp14:anchorId="2F4A2835" wp14:editId="1CCA6D9A">
          <wp:simplePos x="0" y="0"/>
          <wp:positionH relativeFrom="margin">
            <wp:align>right</wp:align>
          </wp:positionH>
          <wp:positionV relativeFrom="paragraph">
            <wp:posOffset>25400</wp:posOffset>
          </wp:positionV>
          <wp:extent cx="1833245" cy="786765"/>
          <wp:effectExtent l="0" t="0" r="0" b="0"/>
          <wp:wrapSquare wrapText="bothSides"/>
          <wp:docPr id="485507213" name="Imagen 3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5507213" name="Imagen 3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245" cy="786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allowOverlap="1" wp14:anchorId="5D29C9C6" wp14:editId="18F51EC5">
          <wp:simplePos x="0" y="0"/>
          <wp:positionH relativeFrom="margin">
            <wp:align>left</wp:align>
          </wp:positionH>
          <wp:positionV relativeFrom="paragraph">
            <wp:posOffset>31115</wp:posOffset>
          </wp:positionV>
          <wp:extent cx="1376045" cy="781050"/>
          <wp:effectExtent l="0" t="0" r="0" b="0"/>
          <wp:wrapSquare wrapText="bothSides"/>
          <wp:docPr id="1833930013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930013" name="Imagen 2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045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6344">
      <w:tab/>
    </w:r>
    <w:r w:rsidR="00CD634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CC287C"/>
    <w:multiLevelType w:val="hybridMultilevel"/>
    <w:tmpl w:val="3F0ABB92"/>
    <w:lvl w:ilvl="0" w:tplc="A7781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1C6"/>
    <w:rsid w:val="000511D0"/>
    <w:rsid w:val="000773FB"/>
    <w:rsid w:val="00082D42"/>
    <w:rsid w:val="000F767C"/>
    <w:rsid w:val="001548AE"/>
    <w:rsid w:val="00155969"/>
    <w:rsid w:val="001C3B4A"/>
    <w:rsid w:val="001C4473"/>
    <w:rsid w:val="001C5164"/>
    <w:rsid w:val="001D7E4E"/>
    <w:rsid w:val="001E474D"/>
    <w:rsid w:val="0024437B"/>
    <w:rsid w:val="00275AD4"/>
    <w:rsid w:val="002A7E50"/>
    <w:rsid w:val="002D7759"/>
    <w:rsid w:val="00321C79"/>
    <w:rsid w:val="00353D53"/>
    <w:rsid w:val="003A7B57"/>
    <w:rsid w:val="003B5237"/>
    <w:rsid w:val="00472EB0"/>
    <w:rsid w:val="004D3A9D"/>
    <w:rsid w:val="004F2C01"/>
    <w:rsid w:val="005406C2"/>
    <w:rsid w:val="00541F36"/>
    <w:rsid w:val="00595BA6"/>
    <w:rsid w:val="005B11C0"/>
    <w:rsid w:val="005E2651"/>
    <w:rsid w:val="00654464"/>
    <w:rsid w:val="00670817"/>
    <w:rsid w:val="006776E2"/>
    <w:rsid w:val="006A3566"/>
    <w:rsid w:val="007350E3"/>
    <w:rsid w:val="0077235E"/>
    <w:rsid w:val="007969D5"/>
    <w:rsid w:val="007A0555"/>
    <w:rsid w:val="007F25D5"/>
    <w:rsid w:val="008244FD"/>
    <w:rsid w:val="00843485"/>
    <w:rsid w:val="00893815"/>
    <w:rsid w:val="008D6344"/>
    <w:rsid w:val="009D0543"/>
    <w:rsid w:val="009F3DCA"/>
    <w:rsid w:val="00A432AD"/>
    <w:rsid w:val="00A648B9"/>
    <w:rsid w:val="00A724F2"/>
    <w:rsid w:val="00AA11C6"/>
    <w:rsid w:val="00AC3552"/>
    <w:rsid w:val="00AD3983"/>
    <w:rsid w:val="00AF1C18"/>
    <w:rsid w:val="00B44556"/>
    <w:rsid w:val="00C06345"/>
    <w:rsid w:val="00C84CFD"/>
    <w:rsid w:val="00CD6344"/>
    <w:rsid w:val="00CE451F"/>
    <w:rsid w:val="00D87A89"/>
    <w:rsid w:val="00E013F0"/>
    <w:rsid w:val="00E11BF7"/>
    <w:rsid w:val="00E2717E"/>
    <w:rsid w:val="00E80701"/>
    <w:rsid w:val="00EC4A6F"/>
    <w:rsid w:val="00EE3D9F"/>
    <w:rsid w:val="00EE6ED0"/>
    <w:rsid w:val="00EF4A01"/>
    <w:rsid w:val="00F326B6"/>
    <w:rsid w:val="00F71738"/>
    <w:rsid w:val="00FA05DA"/>
    <w:rsid w:val="00FB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5F0A8C7"/>
  <w15:chartTrackingRefBased/>
  <w15:docId w15:val="{FA2313A2-A565-4BA9-BFA2-0695AD07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0555"/>
    <w:rPr>
      <w:rFonts w:ascii="Calibri" w:eastAsiaTheme="minorHAnsi" w:hAnsi="Calibri" w:cs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7969D5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paragraph" w:styleId="Ttulo2">
    <w:name w:val="heading 2"/>
    <w:basedOn w:val="Normal"/>
    <w:next w:val="Normal"/>
    <w:qFormat/>
    <w:rsid w:val="007969D5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paragraph" w:styleId="Ttulo3">
    <w:name w:val="heading 3"/>
    <w:basedOn w:val="Normal"/>
    <w:next w:val="Normal"/>
    <w:qFormat/>
    <w:rsid w:val="007969D5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B48D4"/>
    <w:pPr>
      <w:tabs>
        <w:tab w:val="center" w:pos="4252"/>
        <w:tab w:val="right" w:pos="8504"/>
      </w:tabs>
    </w:pPr>
    <w:rPr>
      <w:rFonts w:ascii="Arial" w:eastAsia="Times New Roman" w:hAnsi="Arial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rsid w:val="00FB48D4"/>
    <w:pPr>
      <w:tabs>
        <w:tab w:val="center" w:pos="4252"/>
        <w:tab w:val="right" w:pos="8504"/>
      </w:tabs>
    </w:pPr>
    <w:rPr>
      <w:rFonts w:ascii="Arial" w:eastAsia="Times New Roman" w:hAnsi="Arial" w:cs="Times New Roman"/>
      <w:sz w:val="20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893815"/>
    <w:rPr>
      <w:rFonts w:ascii="Arial" w:hAnsi="Arial"/>
      <w:szCs w:val="24"/>
    </w:rPr>
  </w:style>
  <w:style w:type="table" w:styleId="Tablaconcuadrcula">
    <w:name w:val="Table Grid"/>
    <w:basedOn w:val="Tablanormal"/>
    <w:rsid w:val="001E4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D6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1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ollo\Downloads\VEE_v_ver(3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03D92BF4A7D34E9A6909904AE36589" ma:contentTypeVersion="14" ma:contentTypeDescription="Crear nuevo documento." ma:contentTypeScope="" ma:versionID="d6985d5fa6d75499697a1fb2c47c6b4d">
  <xsd:schema xmlns:xsd="http://www.w3.org/2001/XMLSchema" xmlns:xs="http://www.w3.org/2001/XMLSchema" xmlns:p="http://schemas.microsoft.com/office/2006/metadata/properties" xmlns:ns3="fbdb0a2f-eaca-4b62-a9c0-b1a40ba69e20" xmlns:ns4="b94d21b3-c132-489e-b263-4453dd179467" targetNamespace="http://schemas.microsoft.com/office/2006/metadata/properties" ma:root="true" ma:fieldsID="d979ad3f6d6446763127bc6cdbf6d421" ns3:_="" ns4:_="">
    <xsd:import namespace="fbdb0a2f-eaca-4b62-a9c0-b1a40ba69e20"/>
    <xsd:import namespace="b94d21b3-c132-489e-b263-4453dd17946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b0a2f-eaca-4b62-a9c0-b1a40ba69e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d21b3-c132-489e-b263-4453dd179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F5936A-F811-4C07-A573-1E1EDD63FF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CC1DE8-EECB-40F0-B309-8C8734D004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4CA5F5-9F00-4CC7-BBD3-BA404931B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db0a2f-eaca-4b62-a9c0-b1a40ba69e20"/>
    <ds:schemaRef ds:uri="b94d21b3-c132-489e-b263-4453dd179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VEE_v_ver(3)</Template>
  <TotalTime>103</TotalTime>
  <Pages>2</Pages>
  <Words>175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Collado López</dc:creator>
  <cp:keywords/>
  <cp:lastModifiedBy>Fanny Collado López</cp:lastModifiedBy>
  <cp:revision>8</cp:revision>
  <dcterms:created xsi:type="dcterms:W3CDTF">2025-07-14T11:34:00Z</dcterms:created>
  <dcterms:modified xsi:type="dcterms:W3CDTF">2026-07-06T16:51:00Z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0x0101005203D92BF4A7D34E9A6909904AE36589</vt:lpwstr>
  </property>
</Properties>
</file>