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C783C" w14:textId="77777777" w:rsidR="00811EA8" w:rsidRDefault="00811EA8" w:rsidP="00E013F0"/>
    <w:p w14:paraId="416C2BB6" w14:textId="3CC201F1" w:rsidR="00FE60D8" w:rsidRPr="00F747F2" w:rsidRDefault="0079348C" w:rsidP="00F747F2">
      <w:pPr>
        <w:spacing w:before="120" w:line="360" w:lineRule="auto"/>
        <w:jc w:val="both"/>
      </w:pPr>
      <w:r w:rsidRPr="00F747F2">
        <w:t>Yo,</w:t>
      </w:r>
      <w:r w:rsidR="00811EA8" w:rsidRPr="00F747F2">
        <w:t xml:space="preserve"> </w:t>
      </w:r>
      <w:r w:rsidR="00933FCC" w:rsidRPr="00933FCC">
        <w:rPr>
          <w:highlight w:val="yellow"/>
        </w:rPr>
        <w:t>NOMBRE Y APELLIDO</w:t>
      </w:r>
      <w:r w:rsidR="00933FCC">
        <w:t xml:space="preserve">, con DNI </w:t>
      </w:r>
      <w:r w:rsidR="00933FCC" w:rsidRPr="00933FCC">
        <w:rPr>
          <w:highlight w:val="yellow"/>
        </w:rPr>
        <w:t>XXXXX</w:t>
      </w:r>
      <w:r w:rsidR="00811EA8" w:rsidRPr="00F747F2">
        <w:t xml:space="preserve"> </w:t>
      </w:r>
      <w:r w:rsidRPr="00F747F2">
        <w:t>me comprometo</w:t>
      </w:r>
      <w:r w:rsidR="0069322E" w:rsidRPr="00F747F2">
        <w:t xml:space="preserve"> a coordinar el equipo de </w:t>
      </w:r>
      <w:r w:rsidR="00811EA8" w:rsidRPr="00F747F2">
        <w:t xml:space="preserve">Generación Espontánea </w:t>
      </w:r>
      <w:r w:rsidR="00933FCC" w:rsidRPr="00933FCC">
        <w:rPr>
          <w:highlight w:val="yellow"/>
        </w:rPr>
        <w:t>NOMBRE DEL EQUIPO</w:t>
      </w:r>
      <w:r w:rsidR="00811EA8" w:rsidRPr="00F747F2">
        <w:t xml:space="preserve"> durante el curso </w:t>
      </w:r>
      <w:r w:rsidR="00F747F2" w:rsidRPr="00F747F2">
        <w:t>2026-2027</w:t>
      </w:r>
      <w:r w:rsidRPr="00F747F2">
        <w:t xml:space="preserve">, </w:t>
      </w:r>
    </w:p>
    <w:p w14:paraId="4B3B2943" w14:textId="77777777" w:rsidR="00FE60D8" w:rsidRPr="00F747F2" w:rsidRDefault="00FE60D8" w:rsidP="00F747F2">
      <w:pPr>
        <w:spacing w:before="120"/>
        <w:jc w:val="both"/>
      </w:pPr>
      <w:r w:rsidRPr="00F747F2">
        <w:rPr>
          <w:b/>
          <w:bCs/>
        </w:rPr>
        <w:t xml:space="preserve">DECLARO </w:t>
      </w:r>
      <w:r w:rsidR="0079348C" w:rsidRPr="00F747F2">
        <w:t xml:space="preserve">que conozco la normativa </w:t>
      </w:r>
      <w:r w:rsidR="00DF66F2" w:rsidRPr="00F747F2">
        <w:t>de funcionamiento</w:t>
      </w:r>
      <w:r w:rsidR="00F05204" w:rsidRPr="00F747F2">
        <w:t xml:space="preserve"> que pondré </w:t>
      </w:r>
      <w:r w:rsidR="00843EC9" w:rsidRPr="00F747F2">
        <w:t>en conocimiento</w:t>
      </w:r>
      <w:r w:rsidR="00F05204" w:rsidRPr="00F747F2">
        <w:t xml:space="preserve"> de los miembros del equipo </w:t>
      </w:r>
      <w:r w:rsidR="00DF66F2" w:rsidRPr="00F747F2">
        <w:t xml:space="preserve">y </w:t>
      </w:r>
    </w:p>
    <w:p w14:paraId="6A987C0D" w14:textId="77777777" w:rsidR="00F747F2" w:rsidRPr="00F747F2" w:rsidRDefault="00F747F2" w:rsidP="00F747F2">
      <w:pPr>
        <w:spacing w:before="120"/>
        <w:jc w:val="both"/>
        <w:rPr>
          <w:b/>
          <w:bCs/>
        </w:rPr>
      </w:pPr>
    </w:p>
    <w:p w14:paraId="182F9454" w14:textId="20EE21EE" w:rsidR="00CB4D36" w:rsidRPr="00F747F2" w:rsidRDefault="00FE60D8" w:rsidP="00F747F2">
      <w:pPr>
        <w:spacing w:before="120"/>
        <w:jc w:val="both"/>
        <w:rPr>
          <w:b/>
          <w:bCs/>
        </w:rPr>
      </w:pPr>
      <w:r w:rsidRPr="00F747F2">
        <w:rPr>
          <w:b/>
          <w:bCs/>
        </w:rPr>
        <w:t xml:space="preserve">ME COMPROMETO </w:t>
      </w:r>
      <w:r w:rsidR="00CB4D36" w:rsidRPr="00F747F2">
        <w:rPr>
          <w:b/>
          <w:bCs/>
        </w:rPr>
        <w:t>A</w:t>
      </w:r>
    </w:p>
    <w:p w14:paraId="25B91261" w14:textId="23B00149" w:rsidR="00CB4D36" w:rsidRDefault="00CB4D36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 xml:space="preserve">Incluir el logotipo de </w:t>
      </w:r>
      <w:r w:rsidRPr="00F747F2">
        <w:rPr>
          <w:b/>
          <w:bCs/>
        </w:rPr>
        <w:t>Generación Espontánea</w:t>
      </w:r>
      <w:r w:rsidRPr="00F747F2">
        <w:t xml:space="preserve"> y de la </w:t>
      </w:r>
      <w:r w:rsidRPr="00F747F2">
        <w:rPr>
          <w:b/>
          <w:bCs/>
        </w:rPr>
        <w:t>Universitat Politècnica de València</w:t>
      </w:r>
      <w:r w:rsidRPr="00F747F2">
        <w:t xml:space="preserve"> en todas las acciones que el equipo lleve a cabo.</w:t>
      </w:r>
    </w:p>
    <w:p w14:paraId="322E2603" w14:textId="67DD1A81" w:rsidR="009A7DC1" w:rsidRPr="00F747F2" w:rsidRDefault="00F76FE9" w:rsidP="00F747F2">
      <w:pPr>
        <w:pStyle w:val="Prrafodelista"/>
        <w:numPr>
          <w:ilvl w:val="0"/>
          <w:numId w:val="1"/>
        </w:numPr>
        <w:spacing w:before="120"/>
        <w:jc w:val="both"/>
      </w:pPr>
      <w:r>
        <w:t>Informar al Área de Comunicación de la UPV de las actividades relevantes y difundir</w:t>
      </w:r>
      <w:r w:rsidR="009A7DC1">
        <w:t xml:space="preserve"> las actividades del grupo a través de redes sociales</w:t>
      </w:r>
      <w:r>
        <w:t>.</w:t>
      </w:r>
    </w:p>
    <w:p w14:paraId="2E15A333" w14:textId="71323127" w:rsidR="00CB4D36" w:rsidRPr="00F747F2" w:rsidRDefault="00CB4D36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>Participar en la formación obligatoria que se proponga.</w:t>
      </w:r>
    </w:p>
    <w:p w14:paraId="2D948B72" w14:textId="173C8775" w:rsidR="00CB4D36" w:rsidRPr="00F747F2" w:rsidRDefault="00CB4D36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>Mantenerme informado/a de las comunicaciones desde la coordinación del programa</w:t>
      </w:r>
    </w:p>
    <w:p w14:paraId="6760E5CA" w14:textId="35761996" w:rsidR="00CB4D36" w:rsidRPr="00F747F2" w:rsidRDefault="00CB4D36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>Hacer respetar la normativa de espacios</w:t>
      </w:r>
      <w:r w:rsidR="00933FCC">
        <w:t>.</w:t>
      </w:r>
    </w:p>
    <w:p w14:paraId="52C15519" w14:textId="161DC21F" w:rsidR="00CB4D36" w:rsidRPr="00F747F2" w:rsidRDefault="00CB4D36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>Cumplir con los plazos que se establezcan en las convocatorias.</w:t>
      </w:r>
    </w:p>
    <w:p w14:paraId="6DA9345F" w14:textId="5362DC6D" w:rsidR="00CB4D36" w:rsidRPr="00F747F2" w:rsidRDefault="00F747F2" w:rsidP="00F747F2">
      <w:pPr>
        <w:pStyle w:val="Prrafodelista"/>
        <w:numPr>
          <w:ilvl w:val="0"/>
          <w:numId w:val="1"/>
        </w:numPr>
        <w:spacing w:before="120"/>
        <w:jc w:val="both"/>
      </w:pPr>
      <w:r>
        <w:t>Participar</w:t>
      </w:r>
      <w:r w:rsidR="00FE60D8" w:rsidRPr="00F747F2">
        <w:t xml:space="preserve"> en las acciones </w:t>
      </w:r>
      <w:r>
        <w:t xml:space="preserve">institucionales </w:t>
      </w:r>
      <w:r w:rsidR="00FE60D8" w:rsidRPr="00F747F2">
        <w:t xml:space="preserve">que proponga la </w:t>
      </w:r>
      <w:r w:rsidR="00933FCC">
        <w:t>dirección</w:t>
      </w:r>
      <w:r>
        <w:t xml:space="preserve"> del programa, salvo causa justificada</w:t>
      </w:r>
      <w:r w:rsidR="00CB4D36" w:rsidRPr="00F747F2">
        <w:t>.</w:t>
      </w:r>
    </w:p>
    <w:p w14:paraId="7C7FFE72" w14:textId="6F556AF6" w:rsidR="004F2182" w:rsidRPr="00F747F2" w:rsidRDefault="00F747F2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>Cumplimentar</w:t>
      </w:r>
      <w:r w:rsidR="00E83164" w:rsidRPr="00F747F2">
        <w:t xml:space="preserve"> periódicamente</w:t>
      </w:r>
      <w:r w:rsidR="004F2182" w:rsidRPr="00F747F2">
        <w:t xml:space="preserve"> el CRM</w:t>
      </w:r>
      <w:r w:rsidR="00E83164" w:rsidRPr="00F747F2">
        <w:t>,</w:t>
      </w:r>
      <w:r w:rsidR="004F2182" w:rsidRPr="00F747F2">
        <w:t xml:space="preserve"> para mantener actualizado el listado de miembros de mi equipo.</w:t>
      </w:r>
    </w:p>
    <w:p w14:paraId="72091339" w14:textId="3DDC15F3" w:rsidR="00CB4D36" w:rsidRDefault="00CB4D36" w:rsidP="00F747F2">
      <w:pPr>
        <w:pStyle w:val="Prrafodelista"/>
        <w:numPr>
          <w:ilvl w:val="0"/>
          <w:numId w:val="1"/>
        </w:numPr>
        <w:spacing w:before="120"/>
        <w:jc w:val="both"/>
      </w:pPr>
      <w:r w:rsidRPr="00F747F2">
        <w:t>P</w:t>
      </w:r>
      <w:r w:rsidR="00843EC9" w:rsidRPr="00F747F2">
        <w:t>oner en conocimiento de la dirección del programa cualquier incidente que surja como</w:t>
      </w:r>
      <w:r w:rsidR="009F1129" w:rsidRPr="00F747F2">
        <w:t xml:space="preserve"> </w:t>
      </w:r>
      <w:r w:rsidRPr="00F747F2">
        <w:t>c</w:t>
      </w:r>
      <w:r w:rsidR="009F1129" w:rsidRPr="00F747F2">
        <w:t>onsecuencia de las actividades del grupo</w:t>
      </w:r>
      <w:r w:rsidRPr="00F747F2">
        <w:t>.</w:t>
      </w:r>
    </w:p>
    <w:p w14:paraId="04A73E36" w14:textId="749E5784" w:rsidR="00F747F2" w:rsidRDefault="00F747F2" w:rsidP="00F747F2">
      <w:pPr>
        <w:pStyle w:val="Prrafodelista"/>
        <w:numPr>
          <w:ilvl w:val="0"/>
          <w:numId w:val="1"/>
        </w:numPr>
        <w:spacing w:before="120"/>
        <w:jc w:val="both"/>
        <w:rPr>
          <w:rFonts w:asciiTheme="minorHAnsi" w:eastAsia="Times New Roman" w:hAnsiTheme="minorHAnsi" w:cstheme="minorHAnsi"/>
          <w:lang w:eastAsia="es-ES"/>
        </w:rPr>
      </w:pPr>
      <w:r w:rsidRPr="00F747F2">
        <w:rPr>
          <w:rFonts w:asciiTheme="minorHAnsi" w:eastAsia="Times New Roman" w:hAnsiTheme="minorHAnsi" w:cstheme="minorHAnsi"/>
          <w:lang w:eastAsia="es-ES"/>
        </w:rPr>
        <w:t>Renuncia</w:t>
      </w:r>
      <w:r>
        <w:rPr>
          <w:rFonts w:asciiTheme="minorHAnsi" w:eastAsia="Times New Roman" w:hAnsiTheme="minorHAnsi" w:cstheme="minorHAnsi"/>
          <w:lang w:eastAsia="es-ES"/>
        </w:rPr>
        <w:t>r</w:t>
      </w:r>
      <w:r w:rsidRPr="00F747F2">
        <w:rPr>
          <w:rFonts w:asciiTheme="minorHAnsi" w:eastAsia="Times New Roman" w:hAnsiTheme="minorHAnsi" w:cstheme="minorHAnsi"/>
          <w:lang w:eastAsia="es-ES"/>
        </w:rPr>
        <w:t xml:space="preserve"> a la coordinación del equipo en caso de estancia fuera de los campus por razones académicas, así como por incorporación al </w:t>
      </w:r>
      <w:r w:rsidR="00933FCC">
        <w:rPr>
          <w:rFonts w:asciiTheme="minorHAnsi" w:eastAsia="Times New Roman" w:hAnsiTheme="minorHAnsi" w:cstheme="minorHAnsi"/>
          <w:lang w:eastAsia="es-ES"/>
        </w:rPr>
        <w:t>mercado laboral</w:t>
      </w:r>
      <w:r w:rsidRPr="00F747F2">
        <w:rPr>
          <w:rFonts w:asciiTheme="minorHAnsi" w:eastAsia="Times New Roman" w:hAnsiTheme="minorHAnsi" w:cstheme="minorHAnsi"/>
          <w:lang w:eastAsia="es-ES"/>
        </w:rPr>
        <w:t>.</w:t>
      </w:r>
    </w:p>
    <w:p w14:paraId="44E25971" w14:textId="5B2E3F64" w:rsidR="004F36FE" w:rsidRPr="001057E1" w:rsidRDefault="00F747F2" w:rsidP="00F747F2">
      <w:pPr>
        <w:pStyle w:val="Prrafodelista"/>
        <w:numPr>
          <w:ilvl w:val="0"/>
          <w:numId w:val="1"/>
        </w:numPr>
        <w:spacing w:before="120"/>
        <w:jc w:val="both"/>
        <w:rPr>
          <w:b/>
          <w:bCs/>
        </w:rPr>
      </w:pPr>
      <w:r>
        <w:t>N</w:t>
      </w:r>
      <w:r w:rsidR="00CB4D36" w:rsidRPr="00F747F2">
        <w:t>otificar los resultados de las actividades y competiciones en las que participe el equipo al finalizar los eventos.</w:t>
      </w:r>
    </w:p>
    <w:p w14:paraId="1842B87F" w14:textId="77777777" w:rsidR="001057E1" w:rsidRPr="00F747F2" w:rsidRDefault="001057E1" w:rsidP="00933FCC">
      <w:pPr>
        <w:pStyle w:val="Prrafodelista"/>
        <w:spacing w:before="120"/>
        <w:jc w:val="both"/>
        <w:rPr>
          <w:b/>
          <w:bCs/>
        </w:rPr>
      </w:pPr>
    </w:p>
    <w:p w14:paraId="316AC00A" w14:textId="5F797BB1" w:rsidR="001057E1" w:rsidRPr="001057E1" w:rsidRDefault="001057E1" w:rsidP="001057E1">
      <w:pPr>
        <w:spacing w:line="300" w:lineRule="atLeast"/>
        <w:jc w:val="both"/>
        <w:rPr>
          <w:rFonts w:asciiTheme="minorHAnsi" w:eastAsia="Times New Roman" w:hAnsiTheme="minorHAnsi" w:cstheme="minorHAnsi"/>
          <w:lang w:eastAsia="es-ES"/>
        </w:rPr>
      </w:pPr>
      <w:r w:rsidRPr="001057E1">
        <w:rPr>
          <w:rFonts w:asciiTheme="minorHAnsi" w:eastAsia="Times New Roman" w:hAnsiTheme="minorHAnsi" w:cstheme="minorHAnsi"/>
          <w:lang w:eastAsia="es-ES"/>
        </w:rPr>
        <w:t xml:space="preserve">Asimismo, al cumplimiento de los requerimientos que, a lo largo del curso, se establezcan desde la </w:t>
      </w:r>
      <w:r w:rsidR="00933FCC">
        <w:rPr>
          <w:rFonts w:asciiTheme="minorHAnsi" w:eastAsia="Times New Roman" w:hAnsiTheme="minorHAnsi" w:cstheme="minorHAnsi"/>
          <w:lang w:eastAsia="es-ES"/>
        </w:rPr>
        <w:t>dirección</w:t>
      </w:r>
      <w:r w:rsidRPr="001057E1">
        <w:rPr>
          <w:rFonts w:asciiTheme="minorHAnsi" w:eastAsia="Times New Roman" w:hAnsiTheme="minorHAnsi" w:cstheme="minorHAnsi"/>
          <w:lang w:eastAsia="es-ES"/>
        </w:rPr>
        <w:t xml:space="preserve"> del programa</w:t>
      </w:r>
      <w:r w:rsidR="00933FCC">
        <w:rPr>
          <w:rFonts w:asciiTheme="minorHAnsi" w:eastAsia="Times New Roman" w:hAnsiTheme="minorHAnsi" w:cstheme="minorHAnsi"/>
          <w:lang w:eastAsia="es-ES"/>
        </w:rPr>
        <w:t>.</w:t>
      </w:r>
    </w:p>
    <w:p w14:paraId="48DEC563" w14:textId="77777777" w:rsidR="009F1129" w:rsidRPr="00F747F2" w:rsidRDefault="009F1129" w:rsidP="00F747F2">
      <w:pPr>
        <w:spacing w:before="120"/>
        <w:jc w:val="both"/>
        <w:rPr>
          <w:rFonts w:asciiTheme="minorHAnsi" w:hAnsiTheme="minorHAnsi" w:cstheme="minorHAnsi"/>
        </w:rPr>
      </w:pPr>
    </w:p>
    <w:p w14:paraId="1B783B0D" w14:textId="225C345B" w:rsidR="009F1129" w:rsidRPr="00F747F2" w:rsidRDefault="00764ABD" w:rsidP="00F747F2">
      <w:pPr>
        <w:spacing w:before="120"/>
        <w:jc w:val="both"/>
      </w:pPr>
      <w:r w:rsidRPr="00F747F2">
        <w:t>En Valencia, a ___ de _____de ______</w:t>
      </w:r>
    </w:p>
    <w:p w14:paraId="7BDAE5F1" w14:textId="77777777" w:rsidR="004F36FE" w:rsidRPr="00F747F2" w:rsidRDefault="004F36FE" w:rsidP="00F747F2">
      <w:pPr>
        <w:spacing w:before="120"/>
        <w:jc w:val="both"/>
      </w:pPr>
    </w:p>
    <w:p w14:paraId="508CD677" w14:textId="77777777" w:rsidR="00764ABD" w:rsidRPr="00F747F2" w:rsidRDefault="00764ABD" w:rsidP="00F747F2">
      <w:pPr>
        <w:spacing w:before="120"/>
      </w:pPr>
    </w:p>
    <w:p w14:paraId="653163AD" w14:textId="77777777" w:rsidR="00764ABD" w:rsidRDefault="00764ABD" w:rsidP="004F36FE">
      <w:pPr>
        <w:spacing w:line="360" w:lineRule="auto"/>
        <w:rPr>
          <w:sz w:val="24"/>
          <w:szCs w:val="24"/>
        </w:rPr>
      </w:pPr>
    </w:p>
    <w:p w14:paraId="41CEACCA" w14:textId="34B08CAD" w:rsidR="004F36FE" w:rsidRPr="004F36FE" w:rsidRDefault="004F36FE" w:rsidP="004F36F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Fdo. </w:t>
      </w:r>
    </w:p>
    <w:sectPr w:rsidR="004F36FE" w:rsidRPr="004F36FE" w:rsidSect="00CD6344">
      <w:headerReference w:type="default" r:id="rId7"/>
      <w:footerReference w:type="default" r:id="rId8"/>
      <w:pgSz w:w="11906" w:h="16838"/>
      <w:pgMar w:top="2669" w:right="1417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BFF3F" w14:textId="77777777" w:rsidR="007A44ED" w:rsidRDefault="007A44ED">
      <w:r>
        <w:separator/>
      </w:r>
    </w:p>
  </w:endnote>
  <w:endnote w:type="continuationSeparator" w:id="0">
    <w:p w14:paraId="47802FCE" w14:textId="77777777" w:rsidR="007A44ED" w:rsidRDefault="007A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E34D" w14:textId="302570DE" w:rsidR="00CD6344" w:rsidRPr="00A7516D" w:rsidRDefault="00CD6344" w:rsidP="00CD6344">
    <w:pPr>
      <w:pStyle w:val="Piedepgina"/>
      <w:rPr>
        <w:rFonts w:cs="Arial"/>
        <w:sz w:val="1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D93320B" wp14:editId="61EC6C8E">
          <wp:simplePos x="0" y="0"/>
          <wp:positionH relativeFrom="margin">
            <wp:posOffset>2145411</wp:posOffset>
          </wp:positionH>
          <wp:positionV relativeFrom="margin">
            <wp:posOffset>7636942</wp:posOffset>
          </wp:positionV>
          <wp:extent cx="553720" cy="626110"/>
          <wp:effectExtent l="0" t="0" r="5080" b="0"/>
          <wp:wrapSquare wrapText="bothSides"/>
          <wp:docPr id="14" name="Imagen 4" descr="Logotipo, nombre de la empresa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4" descr="Logotipo, nombre de la empresa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62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0389456" wp14:editId="28DFD65B">
          <wp:simplePos x="0" y="0"/>
          <wp:positionH relativeFrom="page">
            <wp:posOffset>5562676</wp:posOffset>
          </wp:positionH>
          <wp:positionV relativeFrom="bottomMargin">
            <wp:align>top</wp:align>
          </wp:positionV>
          <wp:extent cx="1821180" cy="647700"/>
          <wp:effectExtent l="0" t="0" r="7620" b="0"/>
          <wp:wrapSquare wrapText="bothSides"/>
          <wp:docPr id="13" name="Imagen 13" descr="Forma&#10;&#10;Descripción generada automáticamente con confianza me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 descr="Forma&#10;&#10;Descripción generada automáticamente con confianza medi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8044E3B" wp14:editId="2030D31B">
          <wp:simplePos x="0" y="0"/>
          <wp:positionH relativeFrom="page">
            <wp:posOffset>8105065</wp:posOffset>
          </wp:positionH>
          <wp:positionV relativeFrom="margin">
            <wp:posOffset>4502785</wp:posOffset>
          </wp:positionV>
          <wp:extent cx="1821180" cy="647700"/>
          <wp:effectExtent l="0" t="0" r="0" b="0"/>
          <wp:wrapSquare wrapText="bothSides"/>
          <wp:docPr id="15" name="Imagen 2" descr="Forma&#10;&#10;Descripción generada automáticamente con confianza me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 descr="Forma&#10;&#10;Descripción generada automáticamente con confianza media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11EA8">
      <w:rPr>
        <w:rFonts w:cs="Arial"/>
        <w:sz w:val="14"/>
      </w:rPr>
      <w:t>Vicerrectorado de Estudiantes y Emprendimiento</w:t>
    </w:r>
  </w:p>
  <w:p w14:paraId="6562ECA5" w14:textId="6397DD08" w:rsidR="00CD6344" w:rsidRPr="00A7516D" w:rsidRDefault="00CD6344" w:rsidP="00CD6344">
    <w:pPr>
      <w:pStyle w:val="Piedepgina"/>
      <w:rPr>
        <w:rFonts w:cs="Arial"/>
        <w:sz w:val="14"/>
      </w:rPr>
    </w:pPr>
    <w:r>
      <w:rPr>
        <w:rFonts w:cs="Arial"/>
        <w:sz w:val="14"/>
      </w:rPr>
      <w:t>Universitat Politè</w:t>
    </w:r>
    <w:r w:rsidRPr="00A7516D">
      <w:rPr>
        <w:rFonts w:cs="Arial"/>
        <w:sz w:val="14"/>
      </w:rPr>
      <w:t>cnica de València</w:t>
    </w:r>
  </w:p>
  <w:p w14:paraId="1F1D5088" w14:textId="0E6848E9" w:rsidR="00CD6344" w:rsidRPr="00A7516D" w:rsidRDefault="00CD6344" w:rsidP="00CD6344">
    <w:pPr>
      <w:pStyle w:val="Piedepgina"/>
      <w:rPr>
        <w:rFonts w:cs="Arial"/>
        <w:sz w:val="14"/>
      </w:rPr>
    </w:pPr>
    <w:r w:rsidRPr="00A7516D">
      <w:rPr>
        <w:rFonts w:cs="Arial"/>
        <w:sz w:val="14"/>
      </w:rPr>
      <w:t>Edifici</w:t>
    </w:r>
    <w:r>
      <w:rPr>
        <w:rFonts w:cs="Arial"/>
        <w:sz w:val="14"/>
      </w:rPr>
      <w:t>o</w:t>
    </w:r>
    <w:r w:rsidRPr="00A7516D">
      <w:rPr>
        <w:rFonts w:cs="Arial"/>
        <w:sz w:val="14"/>
      </w:rPr>
      <w:t xml:space="preserve"> </w:t>
    </w:r>
    <w:r>
      <w:rPr>
        <w:rFonts w:cs="Arial"/>
        <w:sz w:val="14"/>
      </w:rPr>
      <w:t>3A. Camino</w:t>
    </w:r>
    <w:r w:rsidRPr="00A7516D">
      <w:rPr>
        <w:rFonts w:cs="Arial"/>
        <w:sz w:val="14"/>
      </w:rPr>
      <w:t xml:space="preserve"> de Vera, s/n 46022 VALÈNCIA</w:t>
    </w:r>
  </w:p>
  <w:p w14:paraId="42A73C09" w14:textId="3300C478" w:rsidR="00CD6344" w:rsidRPr="00352233" w:rsidRDefault="00CD6344" w:rsidP="00CD6344">
    <w:pPr>
      <w:pStyle w:val="Piedepgina"/>
      <w:rPr>
        <w:rFonts w:cs="Arial"/>
        <w:sz w:val="14"/>
        <w:lang w:val="en-US"/>
      </w:rPr>
    </w:pPr>
    <w:r w:rsidRPr="00352233">
      <w:rPr>
        <w:rFonts w:cs="Arial"/>
        <w:sz w:val="14"/>
        <w:lang w:val="en-US"/>
      </w:rPr>
      <w:t>Tel. +34 963 87 9</w:t>
    </w:r>
    <w:r>
      <w:rPr>
        <w:rFonts w:cs="Arial"/>
        <w:sz w:val="14"/>
        <w:lang w:val="en-US"/>
      </w:rPr>
      <w:t>1</w:t>
    </w:r>
    <w:r w:rsidRPr="00352233">
      <w:rPr>
        <w:rFonts w:cs="Arial"/>
        <w:sz w:val="14"/>
        <w:lang w:val="en-US"/>
      </w:rPr>
      <w:t xml:space="preserve"> </w:t>
    </w:r>
    <w:r>
      <w:rPr>
        <w:rFonts w:cs="Arial"/>
        <w:sz w:val="14"/>
        <w:lang w:val="en-US"/>
      </w:rPr>
      <w:t>54</w:t>
    </w:r>
    <w:r w:rsidRPr="00352233">
      <w:rPr>
        <w:rFonts w:cs="Arial"/>
        <w:sz w:val="14"/>
        <w:lang w:val="en-US"/>
      </w:rPr>
      <w:t>, ext. 79</w:t>
    </w:r>
    <w:r>
      <w:rPr>
        <w:rFonts w:cs="Arial"/>
        <w:sz w:val="14"/>
        <w:lang w:val="en-US"/>
      </w:rPr>
      <w:t>154</w:t>
    </w:r>
    <w:r w:rsidRPr="00352233">
      <w:rPr>
        <w:rFonts w:cs="Arial"/>
        <w:sz w:val="14"/>
        <w:lang w:val="en-US"/>
      </w:rPr>
      <w:t xml:space="preserve"> </w:t>
    </w:r>
  </w:p>
  <w:p w14:paraId="24B6FBD0" w14:textId="18FDA457" w:rsidR="00CD6344" w:rsidRPr="00352233" w:rsidRDefault="00CD6344" w:rsidP="00CD6344">
    <w:pPr>
      <w:pStyle w:val="Piedepgina"/>
      <w:rPr>
        <w:rFonts w:cs="Arial"/>
        <w:sz w:val="14"/>
        <w:lang w:val="en-US"/>
      </w:rPr>
    </w:pPr>
    <w:r>
      <w:rPr>
        <w:rFonts w:cs="Arial"/>
        <w:sz w:val="14"/>
        <w:lang w:val="en-US"/>
      </w:rPr>
      <w:t>vee</w:t>
    </w:r>
    <w:r w:rsidRPr="00352233">
      <w:rPr>
        <w:rFonts w:cs="Arial"/>
        <w:sz w:val="14"/>
        <w:lang w:val="en-US"/>
      </w:rPr>
      <w:t xml:space="preserve">@upv.es </w:t>
    </w:r>
  </w:p>
  <w:p w14:paraId="1AE72C89" w14:textId="77777777" w:rsidR="00CD6344" w:rsidRPr="00A7516D" w:rsidRDefault="00CD6344" w:rsidP="00CD6344">
    <w:pPr>
      <w:pStyle w:val="Piedepgina"/>
      <w:rPr>
        <w:rFonts w:cs="Arial"/>
        <w:b/>
      </w:rPr>
    </w:pPr>
    <w:r>
      <w:rPr>
        <w:rFonts w:cs="Arial"/>
        <w:b/>
        <w:lang w:val="en-US"/>
      </w:rPr>
      <w:t>www.upv.es/vee</w:t>
    </w:r>
  </w:p>
  <w:p w14:paraId="31A452AC" w14:textId="77777777" w:rsidR="00CD6344" w:rsidRPr="00FD2A3A" w:rsidRDefault="00CD6344" w:rsidP="00CD6344">
    <w:pPr>
      <w:pStyle w:val="Piedepgina"/>
    </w:pPr>
  </w:p>
  <w:p w14:paraId="55F0A8D4" w14:textId="175D7FDC" w:rsidR="00FB48D4" w:rsidRPr="00CD6344" w:rsidRDefault="00FB48D4" w:rsidP="00CD63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10251" w14:textId="77777777" w:rsidR="007A44ED" w:rsidRDefault="007A44ED">
      <w:r>
        <w:separator/>
      </w:r>
    </w:p>
  </w:footnote>
  <w:footnote w:type="continuationSeparator" w:id="0">
    <w:p w14:paraId="57E886A1" w14:textId="77777777" w:rsidR="007A44ED" w:rsidRDefault="007A4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A8CD" w14:textId="02BA1DF3" w:rsidR="00FB48D4" w:rsidRPr="00654464" w:rsidRDefault="004F2182" w:rsidP="00CD6344">
    <w:pPr>
      <w:pStyle w:val="Encabezado"/>
      <w:tabs>
        <w:tab w:val="clear" w:pos="8504"/>
        <w:tab w:val="right" w:pos="9355"/>
      </w:tabs>
    </w:pPr>
    <w:r>
      <w:rPr>
        <w:noProof/>
      </w:rPr>
      <w:drawing>
        <wp:inline distT="0" distB="0" distL="0" distR="0" wp14:anchorId="391B9765" wp14:editId="728BC64C">
          <wp:extent cx="1376045" cy="781050"/>
          <wp:effectExtent l="0" t="0" r="0" b="0"/>
          <wp:docPr id="1833930013" name="Imagen 2" descr="Text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930013" name="Imagen 2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045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D6344">
      <w:tab/>
    </w:r>
    <w:r w:rsidR="00CD6344">
      <w:tab/>
    </w:r>
    <w:r w:rsidR="00CB4D36">
      <w:rPr>
        <w:noProof/>
      </w:rPr>
      <w:drawing>
        <wp:inline distT="0" distB="0" distL="0" distR="0" wp14:anchorId="59543AA3" wp14:editId="439F1235">
          <wp:extent cx="1863895" cy="800100"/>
          <wp:effectExtent l="0" t="0" r="317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991" cy="810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5FD"/>
    <w:multiLevelType w:val="hybridMultilevel"/>
    <w:tmpl w:val="2DDA4F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1C6"/>
    <w:rsid w:val="000511D0"/>
    <w:rsid w:val="000773FB"/>
    <w:rsid w:val="001057E1"/>
    <w:rsid w:val="00155969"/>
    <w:rsid w:val="001C3B4A"/>
    <w:rsid w:val="001D02A8"/>
    <w:rsid w:val="001D7E4E"/>
    <w:rsid w:val="0024437B"/>
    <w:rsid w:val="002A7E50"/>
    <w:rsid w:val="002B3D81"/>
    <w:rsid w:val="002D7759"/>
    <w:rsid w:val="00314EAA"/>
    <w:rsid w:val="003A0DA9"/>
    <w:rsid w:val="003B5237"/>
    <w:rsid w:val="00472EB0"/>
    <w:rsid w:val="004D3A9D"/>
    <w:rsid w:val="004F2182"/>
    <w:rsid w:val="004F2C01"/>
    <w:rsid w:val="004F36FE"/>
    <w:rsid w:val="005406C2"/>
    <w:rsid w:val="00595BA6"/>
    <w:rsid w:val="005B11C0"/>
    <w:rsid w:val="00654464"/>
    <w:rsid w:val="00672D2D"/>
    <w:rsid w:val="0069322E"/>
    <w:rsid w:val="006A3566"/>
    <w:rsid w:val="006E0E78"/>
    <w:rsid w:val="00764ABD"/>
    <w:rsid w:val="0077235E"/>
    <w:rsid w:val="0079348C"/>
    <w:rsid w:val="007969D5"/>
    <w:rsid w:val="007A0555"/>
    <w:rsid w:val="007A44ED"/>
    <w:rsid w:val="00811EA8"/>
    <w:rsid w:val="008244FD"/>
    <w:rsid w:val="00843485"/>
    <w:rsid w:val="00843EC9"/>
    <w:rsid w:val="00856F6C"/>
    <w:rsid w:val="00893815"/>
    <w:rsid w:val="008B5C2B"/>
    <w:rsid w:val="00917FF9"/>
    <w:rsid w:val="00933FCC"/>
    <w:rsid w:val="009A7DC1"/>
    <w:rsid w:val="009F1129"/>
    <w:rsid w:val="00A04EB2"/>
    <w:rsid w:val="00A724F2"/>
    <w:rsid w:val="00AA11C6"/>
    <w:rsid w:val="00AD3983"/>
    <w:rsid w:val="00AF1C18"/>
    <w:rsid w:val="00B60AEC"/>
    <w:rsid w:val="00B724D2"/>
    <w:rsid w:val="00C06345"/>
    <w:rsid w:val="00C84CFD"/>
    <w:rsid w:val="00CB4D36"/>
    <w:rsid w:val="00CD6344"/>
    <w:rsid w:val="00D55B55"/>
    <w:rsid w:val="00D87A89"/>
    <w:rsid w:val="00DF66F2"/>
    <w:rsid w:val="00E013F0"/>
    <w:rsid w:val="00E12F6D"/>
    <w:rsid w:val="00E80701"/>
    <w:rsid w:val="00E83164"/>
    <w:rsid w:val="00EC4A6F"/>
    <w:rsid w:val="00EE3D9F"/>
    <w:rsid w:val="00EF4A01"/>
    <w:rsid w:val="00F05204"/>
    <w:rsid w:val="00F326B6"/>
    <w:rsid w:val="00F71738"/>
    <w:rsid w:val="00F747F2"/>
    <w:rsid w:val="00F76FE9"/>
    <w:rsid w:val="00FB48D4"/>
    <w:rsid w:val="00FE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5F0A8C7"/>
  <w15:chartTrackingRefBased/>
  <w15:docId w15:val="{FA2313A2-A565-4BA9-BFA2-0695AD07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0555"/>
    <w:rPr>
      <w:rFonts w:ascii="Calibri" w:eastAsiaTheme="minorHAnsi" w:hAnsi="Calibri" w:cs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7969D5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paragraph" w:styleId="Ttulo2">
    <w:name w:val="heading 2"/>
    <w:basedOn w:val="Normal"/>
    <w:next w:val="Normal"/>
    <w:qFormat/>
    <w:rsid w:val="007969D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paragraph" w:styleId="Ttulo3">
    <w:name w:val="heading 3"/>
    <w:basedOn w:val="Normal"/>
    <w:next w:val="Normal"/>
    <w:qFormat/>
    <w:rsid w:val="007969D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B48D4"/>
    <w:pPr>
      <w:tabs>
        <w:tab w:val="center" w:pos="4252"/>
        <w:tab w:val="right" w:pos="8504"/>
      </w:tabs>
    </w:pPr>
    <w:rPr>
      <w:rFonts w:ascii="Arial" w:eastAsia="Times New Roman" w:hAnsi="Arial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rsid w:val="00FB48D4"/>
    <w:pPr>
      <w:tabs>
        <w:tab w:val="center" w:pos="4252"/>
        <w:tab w:val="right" w:pos="8504"/>
      </w:tabs>
    </w:pPr>
    <w:rPr>
      <w:rFonts w:ascii="Arial" w:eastAsia="Times New Roman" w:hAnsi="Arial" w:cs="Times New Roman"/>
      <w:sz w:val="20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rsid w:val="00893815"/>
    <w:rPr>
      <w:rFonts w:ascii="Arial" w:hAnsi="Arial"/>
      <w:szCs w:val="24"/>
    </w:rPr>
  </w:style>
  <w:style w:type="paragraph" w:styleId="Prrafodelista">
    <w:name w:val="List Paragraph"/>
    <w:basedOn w:val="Normal"/>
    <w:uiPriority w:val="34"/>
    <w:qFormat/>
    <w:rsid w:val="00CB4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7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ollo\Downloads\VEE_v_ver(3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VEE_v_ver(3)</Template>
  <TotalTime>20</TotalTime>
  <Pages>1</Pages>
  <Words>239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Collado López</dc:creator>
  <cp:keywords/>
  <cp:lastModifiedBy>Fanny Collado López</cp:lastModifiedBy>
  <cp:revision>9</cp:revision>
  <dcterms:created xsi:type="dcterms:W3CDTF">2025-07-14T06:41:00Z</dcterms:created>
  <dcterms:modified xsi:type="dcterms:W3CDTF">2026-07-07T11:31:00Z</dcterms:modified>
</cp:coreProperties>
</file>