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577" w:rsidRDefault="00513577" w:rsidP="00513577">
      <w:pPr>
        <w:pStyle w:val="Default"/>
        <w:ind w:left="703" w:hanging="346"/>
        <w:jc w:val="center"/>
        <w:rPr>
          <w:rFonts w:asciiTheme="minorHAnsi" w:hAnsiTheme="minorHAnsi" w:cstheme="minorHAnsi"/>
          <w:b/>
        </w:rPr>
      </w:pPr>
    </w:p>
    <w:p w:rsidR="00D64277" w:rsidRDefault="00D64277" w:rsidP="00513577">
      <w:pPr>
        <w:pStyle w:val="Default"/>
        <w:ind w:left="703" w:hanging="346"/>
        <w:jc w:val="center"/>
        <w:rPr>
          <w:rFonts w:asciiTheme="minorHAnsi" w:hAnsiTheme="minorHAnsi" w:cstheme="minorHAnsi"/>
          <w:b/>
        </w:rPr>
      </w:pPr>
    </w:p>
    <w:p w:rsidR="00210DE4" w:rsidRPr="00D64277" w:rsidRDefault="00210DE4" w:rsidP="00210DE4">
      <w:pPr>
        <w:pStyle w:val="Default"/>
        <w:spacing w:after="120"/>
        <w:ind w:left="705" w:hanging="345"/>
        <w:jc w:val="center"/>
        <w:rPr>
          <w:rFonts w:asciiTheme="minorHAnsi" w:hAnsiTheme="minorHAnsi" w:cstheme="minorHAnsi"/>
          <w:b/>
        </w:rPr>
      </w:pPr>
      <w:r w:rsidRPr="00D64277">
        <w:rPr>
          <w:rFonts w:asciiTheme="minorHAnsi" w:hAnsiTheme="minorHAnsi" w:cstheme="minorHAnsi"/>
          <w:b/>
        </w:rPr>
        <w:t>Solicitud de Premios “Fundación Trinidad Alfonso para deportistas universitarios de la Universitat Politècnica de València.”</w:t>
      </w:r>
    </w:p>
    <w:p w:rsidR="00D64277" w:rsidRPr="00D64277" w:rsidRDefault="00D64277" w:rsidP="00210DE4">
      <w:pPr>
        <w:pStyle w:val="Default"/>
        <w:spacing w:after="120"/>
        <w:ind w:left="705" w:hanging="345"/>
        <w:jc w:val="center"/>
        <w:rPr>
          <w:rFonts w:asciiTheme="minorHAnsi" w:hAnsiTheme="minorHAnsi" w:cstheme="minorHAnsi"/>
          <w:b/>
          <w:color w:val="FF0000"/>
        </w:rPr>
      </w:pPr>
    </w:p>
    <w:tbl>
      <w:tblPr>
        <w:tblW w:w="9438" w:type="dxa"/>
        <w:tblInd w:w="-8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0"/>
        <w:gridCol w:w="2608"/>
        <w:gridCol w:w="949"/>
        <w:gridCol w:w="551"/>
        <w:gridCol w:w="500"/>
        <w:gridCol w:w="1660"/>
      </w:tblGrid>
      <w:tr w:rsidR="00210DE4" w:rsidRPr="00D64277" w:rsidTr="000B5EE0">
        <w:tc>
          <w:tcPr>
            <w:tcW w:w="9438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Ttulo1"/>
              <w:numPr>
                <w:ilvl w:val="0"/>
                <w:numId w:val="0"/>
              </w:numPr>
              <w:spacing w:before="0" w:after="57" w:line="100" w:lineRule="atLeast"/>
              <w:ind w:left="432" w:hanging="43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D64277">
              <w:rPr>
                <w:rFonts w:asciiTheme="minorHAnsi" w:hAnsiTheme="minorHAnsi" w:cstheme="minorHAnsi"/>
                <w:sz w:val="24"/>
                <w:szCs w:val="24"/>
              </w:rPr>
              <w:t xml:space="preserve">A. </w:t>
            </w:r>
            <w:r w:rsidRPr="00D64277">
              <w:rPr>
                <w:rFonts w:asciiTheme="minorHAnsi" w:hAnsiTheme="minorHAnsi" w:cstheme="minorHAnsi"/>
                <w:iCs/>
                <w:sz w:val="24"/>
                <w:szCs w:val="24"/>
              </w:rPr>
              <w:t>DATOS GENERALES</w:t>
            </w:r>
          </w:p>
        </w:tc>
      </w:tr>
      <w:tr w:rsidR="00210DE4" w:rsidRPr="00D64277" w:rsidTr="00D64277">
        <w:trPr>
          <w:trHeight w:val="521"/>
        </w:trPr>
        <w:tc>
          <w:tcPr>
            <w:tcW w:w="7778" w:type="dxa"/>
            <w:gridSpan w:val="5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Nombre y apellidos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7369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  <w:tc>
          <w:tcPr>
            <w:tcW w:w="1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DNI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</w:tr>
      <w:tr w:rsidR="00210DE4" w:rsidRPr="00D64277" w:rsidTr="000B5EE0">
        <w:tc>
          <w:tcPr>
            <w:tcW w:w="5778" w:type="dxa"/>
            <w:gridSpan w:val="2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Dirección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7083"/>
                <w:tab w:val="right" w:leader="dot" w:pos="7571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  <w:tc>
          <w:tcPr>
            <w:tcW w:w="150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CP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ab/>
            </w:r>
          </w:p>
        </w:tc>
        <w:tc>
          <w:tcPr>
            <w:tcW w:w="216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Localidad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</w:tr>
      <w:tr w:rsidR="00210DE4" w:rsidRPr="00D64277" w:rsidTr="000B5EE0">
        <w:tc>
          <w:tcPr>
            <w:tcW w:w="3170" w:type="dxa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Teléfono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  <w:tc>
          <w:tcPr>
            <w:tcW w:w="6268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Correo electrónico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6500"/>
                <w:tab w:val="right" w:leader="dot" w:pos="9072"/>
                <w:tab w:val="right" w:leader="dot" w:pos="9488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</w:tr>
      <w:tr w:rsidR="00210DE4" w:rsidRPr="00D64277" w:rsidTr="000B5EE0">
        <w:tc>
          <w:tcPr>
            <w:tcW w:w="6727" w:type="dxa"/>
            <w:gridSpan w:val="3"/>
            <w:tcBorders>
              <w:top w:val="nil"/>
              <w:left w:val="single" w:sz="4" w:space="0" w:color="auto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Titulación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6394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  <w:tc>
          <w:tcPr>
            <w:tcW w:w="2711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Curso</w:t>
            </w:r>
          </w:p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before="170"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</w:tr>
      <w:tr w:rsidR="00210DE4" w:rsidRPr="00D64277" w:rsidTr="000B5EE0">
        <w:tc>
          <w:tcPr>
            <w:tcW w:w="943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560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Especialidad deportiva por la que solicita el premio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ab/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p w:rsidR="00D64277" w:rsidRPr="00D64277" w:rsidRDefault="00D64277" w:rsidP="00210DE4">
      <w:pPr>
        <w:pStyle w:val="Standard"/>
        <w:rPr>
          <w:rFonts w:asciiTheme="minorHAnsi" w:hAnsiTheme="minorHAnsi" w:cstheme="minorHAnsi"/>
          <w:sz w:val="24"/>
        </w:rPr>
      </w:pPr>
    </w:p>
    <w:p w:rsidR="00D64277" w:rsidRPr="00D64277" w:rsidRDefault="00D64277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Style w:val="Tablaconcuadrcula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210DE4" w:rsidRPr="00D64277" w:rsidTr="000B5EE0">
        <w:tc>
          <w:tcPr>
            <w:tcW w:w="9356" w:type="dxa"/>
          </w:tcPr>
          <w:p w:rsidR="00210DE4" w:rsidRPr="00D64277" w:rsidRDefault="00210DE4" w:rsidP="000B5EE0">
            <w:pPr>
              <w:pStyle w:val="Standard"/>
              <w:jc w:val="center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B. CAMPEONATO INTERNACIONAL DE CARÁCTER OFICIAL</w:t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Universiada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>:</w:t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Olimpiada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 xml:space="preserve">Deporte: 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iCs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Mundial FISU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p w:rsidR="00D64277" w:rsidRPr="00D64277" w:rsidRDefault="00D64277" w:rsidP="00210DE4">
      <w:pPr>
        <w:pStyle w:val="Standard"/>
        <w:rPr>
          <w:rFonts w:asciiTheme="minorHAnsi" w:hAnsiTheme="minorHAnsi" w:cstheme="minorHAnsi"/>
          <w:sz w:val="24"/>
        </w:rPr>
      </w:pPr>
    </w:p>
    <w:p w:rsidR="00D64277" w:rsidRPr="00D64277" w:rsidRDefault="00D64277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Campeonato del Mundo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rPr>
          <w:rFonts w:asciiTheme="minorHAnsi" w:hAnsiTheme="minorHAnsi" w:cstheme="minorHAnsi"/>
          <w:sz w:val="24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Europeo EUSA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Campeonato de Europa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tbl>
      <w:tblPr>
        <w:tblStyle w:val="Tablaconcuadrcula"/>
        <w:tblW w:w="9356" w:type="dxa"/>
        <w:tblInd w:w="-5" w:type="dxa"/>
        <w:tblLook w:val="04A0" w:firstRow="1" w:lastRow="0" w:firstColumn="1" w:lastColumn="0" w:noHBand="0" w:noVBand="1"/>
      </w:tblPr>
      <w:tblGrid>
        <w:gridCol w:w="9356"/>
      </w:tblGrid>
      <w:tr w:rsidR="00210DE4" w:rsidRPr="00D64277" w:rsidTr="000B5EE0">
        <w:tc>
          <w:tcPr>
            <w:tcW w:w="9356" w:type="dxa"/>
          </w:tcPr>
          <w:p w:rsidR="00210DE4" w:rsidRPr="00D64277" w:rsidRDefault="00210DE4" w:rsidP="000B5EE0">
            <w:pPr>
              <w:pStyle w:val="Standard"/>
              <w:jc w:val="center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C. CAMPEONATO NACIONAL DE CARACTER OFICIAL</w:t>
            </w:r>
          </w:p>
        </w:tc>
      </w:tr>
    </w:tbl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D64277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CEU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D64277" w:rsidRPr="00D64277" w:rsidTr="000964C5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64277" w:rsidRPr="00D64277" w:rsidRDefault="00D64277" w:rsidP="000964C5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Campeonato de España federado</w:t>
            </w:r>
          </w:p>
        </w:tc>
      </w:tr>
      <w:tr w:rsidR="00D64277" w:rsidRPr="00D64277" w:rsidTr="000964C5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64277" w:rsidRPr="00D64277" w:rsidRDefault="00D64277" w:rsidP="000964C5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D64277" w:rsidRPr="00D64277" w:rsidTr="000964C5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64277" w:rsidRPr="00D64277" w:rsidRDefault="00D64277" w:rsidP="000964C5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D64277" w:rsidRPr="00D64277" w:rsidTr="000964C5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64277" w:rsidRPr="00D64277" w:rsidRDefault="00D64277" w:rsidP="000964C5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64277" w:rsidRPr="00D64277" w:rsidRDefault="00D64277" w:rsidP="000964C5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64277" w:rsidRPr="00D64277" w:rsidRDefault="00D64277" w:rsidP="000964C5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  <w:bookmarkStart w:id="0" w:name="_GoBack"/>
      <w:bookmarkEnd w:id="0"/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/>
          <w:bCs/>
          <w:sz w:val="24"/>
          <w:lang w:eastAsia="es-ES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10DE4" w:rsidRPr="00D64277" w:rsidTr="000B5EE0">
        <w:tc>
          <w:tcPr>
            <w:tcW w:w="9351" w:type="dxa"/>
          </w:tcPr>
          <w:p w:rsidR="00210DE4" w:rsidRPr="00D64277" w:rsidRDefault="00210DE4" w:rsidP="000B5EE0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D. CAMPEONATO AUTONÓMICO DE CARÁCTER OFICIAL</w:t>
            </w:r>
          </w:p>
        </w:tc>
      </w:tr>
    </w:tbl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CADU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tbl>
      <w:tblPr>
        <w:tblW w:w="9435" w:type="dxa"/>
        <w:tblInd w:w="-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48"/>
        <w:gridCol w:w="2103"/>
        <w:gridCol w:w="4084"/>
      </w:tblGrid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8262"/>
                <w:tab w:val="right" w:leader="dot" w:pos="9072"/>
              </w:tabs>
              <w:snapToGrid w:val="0"/>
              <w:spacing w:line="200" w:lineRule="atLeast"/>
              <w:jc w:val="both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b/>
                <w:bCs/>
                <w:sz w:val="24"/>
                <w:lang w:eastAsia="es-ES"/>
              </w:rPr>
              <w:t>Campeonato Autonómico federado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9375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Deporte:</w:t>
            </w:r>
          </w:p>
        </w:tc>
      </w:tr>
      <w:tr w:rsidR="00210DE4" w:rsidRPr="00D64277" w:rsidTr="000B5EE0">
        <w:trPr>
          <w:trHeight w:val="284"/>
        </w:trPr>
        <w:tc>
          <w:tcPr>
            <w:tcW w:w="943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Clasificación:</w:t>
            </w:r>
          </w:p>
        </w:tc>
      </w:tr>
      <w:tr w:rsidR="00210DE4" w:rsidRPr="00D64277" w:rsidTr="000B5EE0">
        <w:trPr>
          <w:trHeight w:val="284"/>
        </w:trPr>
        <w:tc>
          <w:tcPr>
            <w:tcW w:w="3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56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 xml:space="preserve"> </w:t>
            </w:r>
            <w:r w:rsidRPr="00D64277">
              <w:rPr>
                <w:rFonts w:asciiTheme="minorHAnsi" w:hAnsiTheme="minorHAnsi" w:cstheme="minorHAnsi"/>
                <w:iCs/>
                <w:sz w:val="24"/>
              </w:rPr>
              <w:t>Lugar:</w:t>
            </w:r>
          </w:p>
        </w:tc>
        <w:tc>
          <w:tcPr>
            <w:tcW w:w="2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iCs/>
                <w:sz w:val="24"/>
              </w:rPr>
              <w:t>Fecha:</w:t>
            </w:r>
          </w:p>
        </w:tc>
        <w:tc>
          <w:tcPr>
            <w:tcW w:w="4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10DE4" w:rsidRPr="00D64277" w:rsidRDefault="00210DE4" w:rsidP="000B5EE0">
            <w:pPr>
              <w:pStyle w:val="Standard"/>
              <w:tabs>
                <w:tab w:val="right" w:leader="dot" w:pos="5985"/>
                <w:tab w:val="right" w:leader="dot" w:pos="6500"/>
                <w:tab w:val="right" w:leader="dot" w:pos="9072"/>
              </w:tabs>
              <w:snapToGrid w:val="0"/>
              <w:spacing w:line="200" w:lineRule="atLeast"/>
              <w:rPr>
                <w:rFonts w:asciiTheme="minorHAnsi" w:hAnsiTheme="minorHAnsi" w:cstheme="minorHAnsi"/>
                <w:sz w:val="24"/>
              </w:rPr>
            </w:pPr>
            <w:r w:rsidRPr="00D64277">
              <w:rPr>
                <w:rFonts w:asciiTheme="minorHAnsi" w:hAnsiTheme="minorHAnsi" w:cstheme="minorHAnsi"/>
                <w:sz w:val="24"/>
              </w:rPr>
              <w:t>Organizador:</w:t>
            </w:r>
          </w:p>
        </w:tc>
      </w:tr>
    </w:tbl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D64277" w:rsidRPr="00D64277" w:rsidRDefault="00D64277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  <w:r w:rsidRPr="00D64277">
        <w:rPr>
          <w:rFonts w:asciiTheme="minorHAnsi" w:hAnsiTheme="minorHAnsi" w:cstheme="minorHAnsi"/>
          <w:bCs/>
          <w:sz w:val="24"/>
          <w:lang w:eastAsia="es-ES"/>
        </w:rPr>
        <w:t>(Firma)</w:t>
      </w: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210DE4" w:rsidRPr="00D64277" w:rsidRDefault="00210DE4" w:rsidP="00210DE4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</w:p>
    <w:p w:rsidR="00D52469" w:rsidRPr="00D64277" w:rsidRDefault="00210DE4" w:rsidP="00513577">
      <w:pPr>
        <w:pStyle w:val="Standard"/>
        <w:jc w:val="center"/>
        <w:rPr>
          <w:rFonts w:asciiTheme="minorHAnsi" w:hAnsiTheme="minorHAnsi" w:cstheme="minorHAnsi"/>
          <w:bCs/>
          <w:sz w:val="24"/>
          <w:lang w:eastAsia="es-ES"/>
        </w:rPr>
      </w:pPr>
      <w:r w:rsidRPr="00D64277">
        <w:rPr>
          <w:rFonts w:asciiTheme="minorHAnsi" w:hAnsiTheme="minorHAnsi" w:cstheme="minorHAnsi"/>
          <w:bCs/>
          <w:sz w:val="24"/>
          <w:lang w:eastAsia="es-ES"/>
        </w:rPr>
        <w:t>..........................................., .............. de .................................... de 20..........</w:t>
      </w:r>
    </w:p>
    <w:sectPr w:rsidR="00D52469" w:rsidRPr="00D64277" w:rsidSect="00513577">
      <w:headerReference w:type="default" r:id="rId7"/>
      <w:footerReference w:type="default" r:id="rId8"/>
      <w:pgSz w:w="11906" w:h="16838"/>
      <w:pgMar w:top="1286" w:right="1134" w:bottom="1134" w:left="1134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971" w:rsidRDefault="005B3971" w:rsidP="003D513D">
      <w:pPr>
        <w:spacing w:after="0" w:line="240" w:lineRule="auto"/>
      </w:pPr>
      <w:r>
        <w:separator/>
      </w:r>
    </w:p>
  </w:endnote>
  <w:endnote w:type="continuationSeparator" w:id="0">
    <w:p w:rsidR="005B3971" w:rsidRDefault="005B3971" w:rsidP="003D5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2611585"/>
      <w:docPartObj>
        <w:docPartGallery w:val="Page Numbers (Bottom of Page)"/>
        <w:docPartUnique/>
      </w:docPartObj>
    </w:sdtPr>
    <w:sdtEndPr/>
    <w:sdtContent>
      <w:sdt>
        <w:sdtPr>
          <w:id w:val="1411427085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1728636285"/>
              <w:docPartObj>
                <w:docPartGallery w:val="Page Numbers (Top of Page)"/>
                <w:docPartUnique/>
              </w:docPartObj>
            </w:sdtPr>
            <w:sdtEndPr/>
            <w:sdtContent>
              <w:p w:rsidR="005B3971" w:rsidRDefault="005B3971" w:rsidP="005B3971">
                <w:pPr>
                  <w:pStyle w:val="Piedepgina"/>
                  <w:jc w:val="center"/>
                </w:pPr>
                <w:r>
                  <w:t xml:space="preserve">Página </w: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begin"/>
                </w:r>
                <w:r>
                  <w:rPr>
                    <w:b/>
                    <w:bCs/>
                  </w:rPr>
                  <w:instrText>PAGE</w:instrTex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separate"/>
                </w:r>
                <w:r w:rsidR="00D64277">
                  <w:rPr>
                    <w:b/>
                    <w:bCs/>
                    <w:noProof/>
                  </w:rPr>
                  <w:t>3</w: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end"/>
                </w:r>
                <w:r>
                  <w:t xml:space="preserve"> de </w: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begin"/>
                </w:r>
                <w:r>
                  <w:rPr>
                    <w:b/>
                    <w:bCs/>
                  </w:rPr>
                  <w:instrText>NUMPAGES</w:instrTex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separate"/>
                </w:r>
                <w:r w:rsidR="00D64277">
                  <w:rPr>
                    <w:b/>
                    <w:bCs/>
                    <w:noProof/>
                  </w:rPr>
                  <w:t>3</w:t>
                </w:r>
                <w:r>
                  <w:rPr>
                    <w:b/>
                    <w:bCs/>
                    <w:sz w:val="24"/>
                    <w:szCs w:val="24"/>
                  </w:rPr>
                  <w:fldChar w:fldCharType="end"/>
                </w:r>
              </w:p>
            </w:sdtContent>
          </w:sdt>
        </w:sdtContent>
      </w:sdt>
    </w:sdtContent>
  </w:sdt>
  <w:p w:rsidR="005B3971" w:rsidRDefault="005B3971" w:rsidP="005B3971">
    <w:pPr>
      <w:pStyle w:val="Piedepgina"/>
      <w:spacing w:line="190" w:lineRule="exact"/>
      <w:ind w:right="-1"/>
      <w:jc w:val="right"/>
      <w:rPr>
        <w:rFonts w:ascii="Arial" w:hAnsi="Arial"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5675630</wp:posOffset>
          </wp:positionH>
          <wp:positionV relativeFrom="bottomMargin">
            <wp:posOffset>179705</wp:posOffset>
          </wp:positionV>
          <wp:extent cx="441960" cy="795020"/>
          <wp:effectExtent l="19050" t="0" r="0" b="0"/>
          <wp:wrapThrough wrapText="bothSides">
            <wp:wrapPolygon edited="0">
              <wp:start x="-931" y="0"/>
              <wp:lineTo x="-931" y="21220"/>
              <wp:lineTo x="21414" y="21220"/>
              <wp:lineTo x="21414" y="0"/>
              <wp:lineTo x="-931" y="0"/>
            </wp:wrapPolygon>
          </wp:wrapThrough>
          <wp:docPr id="17" name="Imagen 17" descr="logo_e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ema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960" cy="795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C73AF" w:rsidRPr="00A91083" w:rsidRDefault="004C73AF" w:rsidP="004C73AF">
    <w:pPr>
      <w:pStyle w:val="Piedepgina"/>
      <w:spacing w:line="190" w:lineRule="exact"/>
      <w:ind w:right="-1"/>
      <w:rPr>
        <w:rFonts w:ascii="Arial" w:hAnsi="Arial" w:cs="Arial"/>
        <w:sz w:val="14"/>
      </w:rPr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8802103</wp:posOffset>
          </wp:positionH>
          <wp:positionV relativeFrom="page">
            <wp:posOffset>6370320</wp:posOffset>
          </wp:positionV>
          <wp:extent cx="444500" cy="806450"/>
          <wp:effectExtent l="0" t="0" r="0" b="0"/>
          <wp:wrapThrough wrapText="bothSides">
            <wp:wrapPolygon edited="0">
              <wp:start x="0" y="0"/>
              <wp:lineTo x="0" y="20920"/>
              <wp:lineTo x="20366" y="20920"/>
              <wp:lineTo x="20366" y="0"/>
              <wp:lineTo x="0" y="0"/>
            </wp:wrapPolygon>
          </wp:wrapThrough>
          <wp:docPr id="18" name="Imagen 18" descr="logo_e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ema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91083">
      <w:rPr>
        <w:rFonts w:ascii="Arial" w:hAnsi="Arial" w:cs="Arial"/>
        <w:sz w:val="14"/>
      </w:rPr>
      <w:t>Área de Deportes</w:t>
    </w:r>
  </w:p>
  <w:p w:rsidR="004C73AF" w:rsidRPr="00A91083" w:rsidRDefault="004C73AF" w:rsidP="004C73AF">
    <w:pPr>
      <w:pStyle w:val="Piedepgina"/>
      <w:spacing w:line="190" w:lineRule="exact"/>
      <w:rPr>
        <w:rFonts w:ascii="Arial" w:hAnsi="Arial" w:cs="Arial"/>
        <w:sz w:val="14"/>
      </w:rPr>
    </w:pPr>
    <w:r w:rsidRPr="00A91083">
      <w:rPr>
        <w:rFonts w:ascii="Arial" w:hAnsi="Arial" w:cs="Arial"/>
        <w:sz w:val="14"/>
      </w:rPr>
      <w:t>Universitat</w:t>
    </w:r>
    <w:r w:rsidR="00EB42D4">
      <w:rPr>
        <w:rFonts w:ascii="Arial" w:hAnsi="Arial" w:cs="Arial"/>
        <w:sz w:val="14"/>
      </w:rPr>
      <w:t xml:space="preserve"> </w:t>
    </w:r>
    <w:r w:rsidR="00DA00E8">
      <w:rPr>
        <w:rFonts w:ascii="Arial" w:hAnsi="Arial" w:cs="Arial"/>
        <w:sz w:val="14"/>
      </w:rPr>
      <w:t xml:space="preserve"> </w:t>
    </w:r>
    <w:r w:rsidRPr="00A91083">
      <w:rPr>
        <w:rFonts w:ascii="Arial" w:hAnsi="Arial" w:cs="Arial"/>
        <w:sz w:val="14"/>
      </w:rPr>
      <w:t>Politècnica de València</w:t>
    </w:r>
  </w:p>
  <w:p w:rsidR="004C73AF" w:rsidRPr="00A91083" w:rsidRDefault="00CB077F" w:rsidP="004C73AF">
    <w:pPr>
      <w:pStyle w:val="Piedepgina"/>
      <w:spacing w:line="190" w:lineRule="exact"/>
      <w:rPr>
        <w:rFonts w:ascii="Arial" w:hAnsi="Arial" w:cs="Arial"/>
        <w:sz w:val="14"/>
      </w:rPr>
    </w:pPr>
    <w:r>
      <w:rPr>
        <w:rFonts w:ascii="Arial" w:hAnsi="Arial" w:cs="Arial"/>
        <w:sz w:val="14"/>
      </w:rPr>
      <w:t>Edificio 7C</w:t>
    </w:r>
    <w:r w:rsidR="004C73AF">
      <w:rPr>
        <w:rFonts w:ascii="Arial" w:hAnsi="Arial" w:cs="Arial"/>
        <w:sz w:val="14"/>
      </w:rPr>
      <w:t xml:space="preserve"> · </w:t>
    </w:r>
    <w:r w:rsidR="004C73AF" w:rsidRPr="00A91083">
      <w:rPr>
        <w:rFonts w:ascii="Arial" w:hAnsi="Arial" w:cs="Arial"/>
        <w:sz w:val="14"/>
      </w:rPr>
      <w:t xml:space="preserve">Camino de Vera, s/n </w:t>
    </w:r>
    <w:r w:rsidR="004C73AF">
      <w:rPr>
        <w:rFonts w:ascii="Arial" w:hAnsi="Arial" w:cs="Arial"/>
        <w:sz w:val="14"/>
      </w:rPr>
      <w:t xml:space="preserve">· </w:t>
    </w:r>
    <w:r w:rsidR="004C73AF" w:rsidRPr="00A91083">
      <w:rPr>
        <w:rFonts w:ascii="Arial" w:hAnsi="Arial" w:cs="Arial"/>
        <w:sz w:val="14"/>
      </w:rPr>
      <w:t>46022 V</w:t>
    </w:r>
    <w:r w:rsidR="004C73AF">
      <w:rPr>
        <w:rFonts w:ascii="Arial" w:hAnsi="Arial" w:cs="Arial"/>
        <w:sz w:val="14"/>
      </w:rPr>
      <w:t>alencia</w:t>
    </w:r>
  </w:p>
  <w:p w:rsidR="004C73AF" w:rsidRDefault="004C73AF" w:rsidP="004C73AF">
    <w:pPr>
      <w:pStyle w:val="Piedepgina"/>
      <w:spacing w:line="190" w:lineRule="exact"/>
      <w:rPr>
        <w:rFonts w:ascii="Arial" w:hAnsi="Arial" w:cs="Arial"/>
        <w:sz w:val="14"/>
      </w:rPr>
    </w:pPr>
    <w:r>
      <w:rPr>
        <w:rFonts w:ascii="Arial" w:hAnsi="Arial" w:cs="Arial"/>
        <w:sz w:val="14"/>
      </w:rPr>
      <w:t xml:space="preserve">Tel. </w:t>
    </w:r>
    <w:r w:rsidR="00350D0C">
      <w:rPr>
        <w:rFonts w:ascii="Arial" w:hAnsi="Arial" w:cs="Arial"/>
        <w:sz w:val="14"/>
      </w:rPr>
      <w:t>(</w:t>
    </w:r>
    <w:r>
      <w:rPr>
        <w:rFonts w:ascii="Arial" w:hAnsi="Arial" w:cs="Arial"/>
        <w:sz w:val="14"/>
      </w:rPr>
      <w:t>+34</w:t>
    </w:r>
    <w:r w:rsidR="00350D0C">
      <w:rPr>
        <w:rFonts w:ascii="Arial" w:hAnsi="Arial" w:cs="Arial"/>
        <w:sz w:val="14"/>
      </w:rPr>
      <w:t>)</w:t>
    </w:r>
    <w:r>
      <w:rPr>
        <w:rFonts w:ascii="Arial" w:hAnsi="Arial" w:cs="Arial"/>
        <w:sz w:val="14"/>
      </w:rPr>
      <w:t xml:space="preserve"> 96</w:t>
    </w:r>
    <w:r w:rsidR="00A62D0A">
      <w:rPr>
        <w:rFonts w:ascii="Arial" w:hAnsi="Arial" w:cs="Arial"/>
        <w:sz w:val="14"/>
      </w:rPr>
      <w:t xml:space="preserve"> 3</w:t>
    </w:r>
    <w:r>
      <w:rPr>
        <w:rFonts w:ascii="Arial" w:hAnsi="Arial" w:cs="Arial"/>
        <w:sz w:val="14"/>
      </w:rPr>
      <w:t xml:space="preserve">87 70 04 - Ext. 77004 </w:t>
    </w:r>
  </w:p>
  <w:p w:rsidR="003D66F5" w:rsidRPr="005B3971" w:rsidRDefault="004C73AF" w:rsidP="005B3971">
    <w:pPr>
      <w:pStyle w:val="Piedepgina"/>
      <w:spacing w:line="190" w:lineRule="exact"/>
      <w:rPr>
        <w:rFonts w:ascii="Arial" w:hAnsi="Arial" w:cs="Arial"/>
        <w:b/>
        <w:sz w:val="20"/>
      </w:rPr>
    </w:pPr>
    <w:r w:rsidRPr="00A91083">
      <w:rPr>
        <w:rFonts w:ascii="Arial" w:hAnsi="Arial" w:cs="Arial"/>
        <w:sz w:val="14"/>
      </w:rPr>
      <w:t xml:space="preserve">deportes@upvnet.upv.es </w:t>
    </w:r>
    <w:r>
      <w:rPr>
        <w:rFonts w:ascii="Arial" w:hAnsi="Arial" w:cs="Arial"/>
        <w:sz w:val="14"/>
      </w:rPr>
      <w:t>·</w:t>
    </w:r>
    <w:r w:rsidR="00DA00E8">
      <w:rPr>
        <w:rFonts w:ascii="Arial" w:hAnsi="Arial" w:cs="Arial"/>
        <w:sz w:val="14"/>
      </w:rPr>
      <w:t xml:space="preserve"> </w:t>
    </w:r>
    <w:r w:rsidR="00776D32" w:rsidRPr="00BE3979">
      <w:rPr>
        <w:rFonts w:ascii="Arial" w:hAnsi="Arial" w:cs="Arial"/>
        <w:sz w:val="18"/>
      </w:rPr>
      <w:t>www.upv.</w:t>
    </w:r>
    <w:r w:rsidR="00776D32">
      <w:rPr>
        <w:rFonts w:ascii="Arial" w:hAnsi="Arial" w:cs="Arial"/>
        <w:sz w:val="18"/>
      </w:rPr>
      <w:t>es/</w:t>
    </w:r>
    <w:r w:rsidR="00776D32" w:rsidRPr="00BE3979">
      <w:rPr>
        <w:rFonts w:ascii="Arial" w:hAnsi="Arial" w:cs="Arial"/>
        <w:sz w:val="18"/>
      </w:rPr>
      <w:t>entidades/AD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971" w:rsidRDefault="005B3971" w:rsidP="003D513D">
      <w:pPr>
        <w:spacing w:after="0" w:line="240" w:lineRule="auto"/>
      </w:pPr>
      <w:r>
        <w:separator/>
      </w:r>
    </w:p>
  </w:footnote>
  <w:footnote w:type="continuationSeparator" w:id="0">
    <w:p w:rsidR="005B3971" w:rsidRDefault="005B3971" w:rsidP="003D5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13D" w:rsidRDefault="009A62E8">
    <w:pPr>
      <w:pStyle w:val="Encabezado"/>
    </w:pPr>
    <w:r w:rsidRPr="009A62E8">
      <w:rPr>
        <w:noProof/>
        <w:lang w:eastAsia="es-ES"/>
      </w:rPr>
      <w:drawing>
        <wp:inline distT="0" distB="0" distL="0" distR="0">
          <wp:extent cx="1781175" cy="876300"/>
          <wp:effectExtent l="0" t="0" r="0" b="0"/>
          <wp:docPr id="16" name="Imagen 16" descr="F:\11_VDDS\Logos y plantillas entidades VDDS\11_VDDS\AD\jpg reducido\AD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11_VDDS\Logos y plantillas entidades VDDS\11_VDDS\AD\jpg reducido\AD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047BF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71"/>
    <w:rsid w:val="00156E4B"/>
    <w:rsid w:val="0019243A"/>
    <w:rsid w:val="00210DE4"/>
    <w:rsid w:val="002C7626"/>
    <w:rsid w:val="003140AC"/>
    <w:rsid w:val="00350D0C"/>
    <w:rsid w:val="003D513D"/>
    <w:rsid w:val="003D66F5"/>
    <w:rsid w:val="004645ED"/>
    <w:rsid w:val="004C73AF"/>
    <w:rsid w:val="00513577"/>
    <w:rsid w:val="005B115D"/>
    <w:rsid w:val="005B3971"/>
    <w:rsid w:val="005D01F6"/>
    <w:rsid w:val="006B4D93"/>
    <w:rsid w:val="006C6AA9"/>
    <w:rsid w:val="007264BE"/>
    <w:rsid w:val="00776D32"/>
    <w:rsid w:val="00831D8A"/>
    <w:rsid w:val="009A62E8"/>
    <w:rsid w:val="009E0961"/>
    <w:rsid w:val="00A62D0A"/>
    <w:rsid w:val="00BE2475"/>
    <w:rsid w:val="00CB077F"/>
    <w:rsid w:val="00D215E1"/>
    <w:rsid w:val="00D52469"/>
    <w:rsid w:val="00D64277"/>
    <w:rsid w:val="00DA00E8"/>
    <w:rsid w:val="00EB42D4"/>
    <w:rsid w:val="00EC4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861405"/>
  <w15:docId w15:val="{489D4F55-D197-4572-909E-A7EB80293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6AA9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210DE4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2">
    <w:name w:val="heading 2"/>
    <w:basedOn w:val="Normal"/>
    <w:next w:val="Normal"/>
    <w:link w:val="Ttulo2Car"/>
    <w:qFormat/>
    <w:rsid w:val="00210DE4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qFormat/>
    <w:rsid w:val="00210DE4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210DE4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210DE4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10DE4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/>
      <w:b/>
      <w:bCs/>
      <w:lang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210DE4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10DE4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210DE4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5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513D"/>
  </w:style>
  <w:style w:type="paragraph" w:styleId="Piedepgina">
    <w:name w:val="footer"/>
    <w:basedOn w:val="Normal"/>
    <w:link w:val="PiedepginaCar"/>
    <w:uiPriority w:val="99"/>
    <w:unhideWhenUsed/>
    <w:rsid w:val="003D51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513D"/>
  </w:style>
  <w:style w:type="paragraph" w:styleId="Textodeglobo">
    <w:name w:val="Balloon Text"/>
    <w:basedOn w:val="Normal"/>
    <w:link w:val="TextodegloboCar"/>
    <w:uiPriority w:val="99"/>
    <w:semiHidden/>
    <w:unhideWhenUsed/>
    <w:rsid w:val="00DA00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00E8"/>
    <w:rPr>
      <w:rFonts w:ascii="Tahoma" w:hAnsi="Tahoma" w:cs="Tahoma"/>
      <w:sz w:val="16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rsid w:val="00210DE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rsid w:val="00210DE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rsid w:val="00210DE4"/>
    <w:rPr>
      <w:rFonts w:ascii="Arial" w:eastAsia="Times New Roman" w:hAnsi="Arial" w:cs="Arial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semiHidden/>
    <w:rsid w:val="00210DE4"/>
    <w:rPr>
      <w:rFonts w:eastAsia="Times New Roman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semiHidden/>
    <w:rsid w:val="00210DE4"/>
    <w:rPr>
      <w:rFonts w:eastAsia="Times New Roman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semiHidden/>
    <w:rsid w:val="00210DE4"/>
    <w:rPr>
      <w:rFonts w:eastAsia="Times New Roman"/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semiHidden/>
    <w:rsid w:val="00210DE4"/>
    <w:rPr>
      <w:rFonts w:eastAsia="Times New Roman"/>
      <w:sz w:val="24"/>
      <w:szCs w:val="24"/>
    </w:rPr>
  </w:style>
  <w:style w:type="character" w:customStyle="1" w:styleId="Ttulo8Car">
    <w:name w:val="Título 8 Car"/>
    <w:basedOn w:val="Fuentedeprrafopredeter"/>
    <w:link w:val="Ttulo8"/>
    <w:semiHidden/>
    <w:rsid w:val="00210DE4"/>
    <w:rPr>
      <w:rFonts w:eastAsia="Times New Roman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semiHidden/>
    <w:rsid w:val="00210DE4"/>
    <w:rPr>
      <w:rFonts w:ascii="Cambria" w:eastAsia="Times New Roman" w:hAnsi="Cambria"/>
      <w:sz w:val="22"/>
      <w:szCs w:val="22"/>
    </w:rPr>
  </w:style>
  <w:style w:type="table" w:styleId="Tablaconcuadrcula">
    <w:name w:val="Table Grid"/>
    <w:basedOn w:val="Tablanormal"/>
    <w:uiPriority w:val="39"/>
    <w:rsid w:val="00210D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210DE4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16"/>
      <w:szCs w:val="24"/>
      <w:lang w:val="ca-ES" w:eastAsia="zh-CN" w:bidi="hi-IN"/>
    </w:rPr>
  </w:style>
  <w:style w:type="paragraph" w:customStyle="1" w:styleId="Default">
    <w:name w:val="Default"/>
    <w:rsid w:val="00210DE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jjimeno\Escritorio\RECURSOS\AD_castellano_vertic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AD_castellano_vertical.dotx</Template>
  <TotalTime>17</TotalTime>
  <Pages>3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Links>
    <vt:vector size="6" baseType="variant">
      <vt:variant>
        <vt:i4>3997737</vt:i4>
      </vt:variant>
      <vt:variant>
        <vt:i4>-1</vt:i4>
      </vt:variant>
      <vt:variant>
        <vt:i4>2049</vt:i4>
      </vt:variant>
      <vt:variant>
        <vt:i4>1</vt:i4>
      </vt:variant>
      <vt:variant>
        <vt:lpwstr>D:\Proyectos\Proyectos_Aplicaciones\PlantillasEntidades\Desarrolllo\bin\Release\vlc-emas-pie.jpg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Jose Gimeno Soriano</dc:creator>
  <cp:keywords/>
  <dc:description/>
  <cp:lastModifiedBy>Ma Teresa Gaspar Catala</cp:lastModifiedBy>
  <cp:revision>4</cp:revision>
  <dcterms:created xsi:type="dcterms:W3CDTF">2021-09-05T16:39:00Z</dcterms:created>
  <dcterms:modified xsi:type="dcterms:W3CDTF">2022-01-25T12:09:00Z</dcterms:modified>
</cp:coreProperties>
</file>