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0C299" w14:textId="25641D87" w:rsidR="00084F42" w:rsidRPr="00084F42" w:rsidRDefault="00084F42" w:rsidP="00084F4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</w:pPr>
      <w:r w:rsidRPr="00084F42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 xml:space="preserve">Cómo personalizar la plantilla de carta con los datos de </w:t>
      </w:r>
      <w:r w:rsidRPr="000B46A8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>tu</w:t>
      </w:r>
      <w:r w:rsidRPr="00084F42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_tradnl"/>
        </w:rPr>
        <w:t xml:space="preserve"> entidad</w:t>
      </w:r>
    </w:p>
    <w:p w14:paraId="379644A5" w14:textId="77777777" w:rsidR="00084F42" w:rsidRPr="00084F42" w:rsidRDefault="00084F42" w:rsidP="00084F4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Sigue estos pasos para cambiar el logo y los datos de contacto en la plantilla de Word:</w:t>
      </w:r>
    </w:p>
    <w:p w14:paraId="1AD43859" w14:textId="77777777" w:rsidR="00084F42" w:rsidRPr="00084F42" w:rsidRDefault="00084F42" w:rsidP="00084F4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1. Abrir el encabezado del documento</w:t>
      </w:r>
    </w:p>
    <w:p w14:paraId="5A826FF8" w14:textId="77777777" w:rsidR="00084F42" w:rsidRPr="00084F42" w:rsidRDefault="00084F42" w:rsidP="00084F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Abre la plantilla de carta en Word.</w:t>
      </w:r>
    </w:p>
    <w:p w14:paraId="590E5B6D" w14:textId="062A1EEF" w:rsidR="00084F42" w:rsidRDefault="00084F42" w:rsidP="00084F4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Haz </w:t>
      </w: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doble clic</w:t>
      </w: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 en la parte superior del documento (zona del encabezado). Esto activará el área del encabezado y pie de página.</w:t>
      </w:r>
    </w:p>
    <w:p w14:paraId="50BB6351" w14:textId="18F17BE9" w:rsidR="007C3201" w:rsidRPr="00084F42" w:rsidRDefault="007C3201" w:rsidP="007C320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ES_tradnl"/>
        </w:rPr>
        <w:drawing>
          <wp:anchor distT="0" distB="0" distL="114300" distR="114300" simplePos="0" relativeHeight="251660288" behindDoc="0" locked="0" layoutInCell="1" allowOverlap="1" wp14:anchorId="2775A4A5" wp14:editId="4ECE73EE">
            <wp:simplePos x="0" y="0"/>
            <wp:positionH relativeFrom="column">
              <wp:posOffset>462915</wp:posOffset>
            </wp:positionH>
            <wp:positionV relativeFrom="paragraph">
              <wp:posOffset>36830</wp:posOffset>
            </wp:positionV>
            <wp:extent cx="3114675" cy="1183640"/>
            <wp:effectExtent l="0" t="0" r="0" b="0"/>
            <wp:wrapSquare wrapText="bothSides"/>
            <wp:docPr id="49155223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07502" name="Imagen 1" descr="Interfaz de usuario gráfica, Aplicación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br w:type="textWrapping" w:clear="all"/>
      </w:r>
    </w:p>
    <w:p w14:paraId="16D658BD" w14:textId="77777777" w:rsidR="00084F42" w:rsidRPr="00084F42" w:rsidRDefault="00084F42" w:rsidP="00084F4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2. Cambiar el logo</w:t>
      </w:r>
    </w:p>
    <w:p w14:paraId="381712F7" w14:textId="77777777" w:rsidR="00084F42" w:rsidRPr="00084F42" w:rsidRDefault="00084F42" w:rsidP="00084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Una vez dentro del encabezado, haz </w:t>
      </w: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clic derecho sobre la imagen del logo</w:t>
      </w: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 actual (mantén presionado el botón derecho del ratón sobre el logo).</w:t>
      </w:r>
    </w:p>
    <w:p w14:paraId="683F726F" w14:textId="57DDE391" w:rsidR="00084F42" w:rsidRDefault="007C3201" w:rsidP="00084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ES_tradnl"/>
        </w:rPr>
        <w:drawing>
          <wp:anchor distT="0" distB="0" distL="114300" distR="114300" simplePos="0" relativeHeight="251661312" behindDoc="0" locked="0" layoutInCell="1" allowOverlap="1" wp14:anchorId="0593CD9B" wp14:editId="798A6EED">
            <wp:simplePos x="0" y="0"/>
            <wp:positionH relativeFrom="column">
              <wp:posOffset>451485</wp:posOffset>
            </wp:positionH>
            <wp:positionV relativeFrom="paragraph">
              <wp:posOffset>277495</wp:posOffset>
            </wp:positionV>
            <wp:extent cx="2944495" cy="2260600"/>
            <wp:effectExtent l="0" t="0" r="1905" b="0"/>
            <wp:wrapTopAndBottom/>
            <wp:docPr id="1024663430" name="Imagen 2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63430" name="Imagen 2" descr="Interfaz de usuario gráfica, Texto, Aplicación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F42"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Aparecerá un menú. Selecciona la opción </w:t>
      </w:r>
      <w:r w:rsidR="00084F42"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"Cambiar imagen"</w:t>
      </w:r>
      <w:r w:rsidR="00084F42"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 y luego </w:t>
      </w:r>
      <w:r w:rsidR="00084F42"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"Desde un archivo..."</w:t>
      </w:r>
      <w:r w:rsidR="00084F42"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.</w:t>
      </w:r>
    </w:p>
    <w:p w14:paraId="0555EFD7" w14:textId="77777777" w:rsidR="007C3201" w:rsidRPr="00084F42" w:rsidRDefault="007C3201" w:rsidP="007C320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</w:p>
    <w:p w14:paraId="6515EAF5" w14:textId="1460926C" w:rsidR="00084F42" w:rsidRDefault="00084F42" w:rsidP="00084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Se abrirá una ventana para buscar la nueva imagen.</w:t>
      </w:r>
    </w:p>
    <w:p w14:paraId="31F210A3" w14:textId="565D0AF1" w:rsidR="007C3201" w:rsidRPr="00084F42" w:rsidRDefault="007C3201" w:rsidP="007C320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</w:p>
    <w:p w14:paraId="14E3A2A8" w14:textId="77777777" w:rsidR="00084F42" w:rsidRPr="00084F42" w:rsidRDefault="00084F42" w:rsidP="00084F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lastRenderedPageBreak/>
        <w:t>Busca y selecciona tu logo desde la carpeta llamada </w:t>
      </w: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"</w:t>
      </w:r>
      <w:proofErr w:type="spellStart"/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jpg</w:t>
      </w:r>
      <w:proofErr w:type="spellEnd"/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 xml:space="preserve"> reducido"</w:t>
      </w: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. Ese archivo tiene el tamaño adecuado para usar en el papel de carta.</w:t>
      </w:r>
    </w:p>
    <w:p w14:paraId="7BE3BED9" w14:textId="77777777" w:rsidR="00084F42" w:rsidRPr="00084F42" w:rsidRDefault="00084F42" w:rsidP="00084F4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3. Cambiar los datos de contacto</w:t>
      </w:r>
    </w:p>
    <w:p w14:paraId="6B1D9765" w14:textId="77777777" w:rsidR="00084F42" w:rsidRPr="00084F42" w:rsidRDefault="00084F42" w:rsidP="00084F4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Con el encabezado y pie de página aún abiertos, baja hasta la parte inferior del documento.</w:t>
      </w:r>
    </w:p>
    <w:p w14:paraId="6945F49A" w14:textId="77777777" w:rsidR="00084F42" w:rsidRDefault="00084F42" w:rsidP="00084F4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Allí verás los datos de contacto. Haz clic sobre el texto y </w:t>
      </w: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escribe los datos de tu entidad</w:t>
      </w: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 (nombre, dirección, teléfono, correo, etc.).</w:t>
      </w:r>
    </w:p>
    <w:p w14:paraId="5A238AA0" w14:textId="677458FD" w:rsidR="007C3201" w:rsidRPr="00084F42" w:rsidRDefault="007C3201" w:rsidP="007C3201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ES_tradnl"/>
        </w:rPr>
        <w:drawing>
          <wp:inline distT="0" distB="0" distL="0" distR="0" wp14:anchorId="7586C0FE" wp14:editId="220A206B">
            <wp:extent cx="2944800" cy="1199248"/>
            <wp:effectExtent l="0" t="0" r="1905" b="0"/>
            <wp:docPr id="411492261" name="Imagen 3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92261" name="Imagen 3" descr="Interfaz de usuario gráfica, Aplicación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11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9BFA" w14:textId="77777777" w:rsidR="00084F42" w:rsidRPr="00084F42" w:rsidRDefault="00084F42" w:rsidP="00084F4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_tradnl"/>
        </w:rPr>
        <w:t>4. Guardar los cambios</w:t>
      </w:r>
    </w:p>
    <w:p w14:paraId="26FD8C1B" w14:textId="798A7AB8" w:rsidR="00084F42" w:rsidRPr="00084F42" w:rsidRDefault="00084F42" w:rsidP="00084F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Cuando termines de hacer los cambios, haz clic fuera del encabezado (en el cuerpo del documento) para salir del modo de edición del encabezado.</w:t>
      </w:r>
    </w:p>
    <w:p w14:paraId="707928BB" w14:textId="6C348B01" w:rsidR="00084F42" w:rsidRDefault="006E1464" w:rsidP="000B46A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es-ES_tradnl"/>
        </w:rPr>
        <w:drawing>
          <wp:anchor distT="0" distB="0" distL="114300" distR="114300" simplePos="0" relativeHeight="251662336" behindDoc="0" locked="0" layoutInCell="1" allowOverlap="1" wp14:anchorId="000DBD9D" wp14:editId="14335EE8">
            <wp:simplePos x="0" y="0"/>
            <wp:positionH relativeFrom="column">
              <wp:posOffset>461010</wp:posOffset>
            </wp:positionH>
            <wp:positionV relativeFrom="paragraph">
              <wp:posOffset>337185</wp:posOffset>
            </wp:positionV>
            <wp:extent cx="2944495" cy="2988945"/>
            <wp:effectExtent l="0" t="0" r="1905" b="0"/>
            <wp:wrapTopAndBottom/>
            <wp:docPr id="176986588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65882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F42"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Guarda el archivo</w:t>
      </w:r>
      <w:r w:rsidR="00610C87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 xml:space="preserve"> como plantilla</w:t>
      </w:r>
      <w:r w:rsidR="00084F42"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 xml:space="preserve"> </w:t>
      </w:r>
      <w:r w:rsidR="00610C87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para poder usarla en tus documentos</w:t>
      </w:r>
      <w:r w:rsidR="00084F42" w:rsidRPr="00084F42">
        <w:rPr>
          <w:rFonts w:ascii="Arial" w:eastAsia="Times New Roman" w:hAnsi="Arial" w:cs="Arial"/>
          <w:color w:val="000000"/>
          <w:sz w:val="20"/>
          <w:szCs w:val="20"/>
          <w:lang w:eastAsia="es-ES_tradnl"/>
        </w:rPr>
        <w:t>.</w:t>
      </w:r>
    </w:p>
    <w:p w14:paraId="0C936170" w14:textId="7E5C14EA" w:rsidR="006E1464" w:rsidRPr="000B46A8" w:rsidRDefault="006E1464" w:rsidP="006E146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ES_tradnl"/>
        </w:rPr>
      </w:pPr>
    </w:p>
    <w:sectPr w:rsidR="006E1464" w:rsidRPr="000B46A8" w:rsidSect="00E750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954" w:right="1134" w:bottom="2126" w:left="1134" w:header="709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400D0" w14:textId="77777777" w:rsidR="00150FE1" w:rsidRDefault="00150FE1" w:rsidP="00E750D5">
      <w:pPr>
        <w:spacing w:after="0" w:line="240" w:lineRule="auto"/>
      </w:pPr>
      <w:r>
        <w:separator/>
      </w:r>
    </w:p>
  </w:endnote>
  <w:endnote w:type="continuationSeparator" w:id="0">
    <w:p w14:paraId="7859FB36" w14:textId="77777777" w:rsidR="00150FE1" w:rsidRDefault="00150FE1" w:rsidP="00E7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C7A94" w14:textId="77777777" w:rsidR="00F82551" w:rsidRDefault="00F825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C880F" w14:textId="77777777" w:rsidR="00E750D5" w:rsidRPr="00A7516D" w:rsidRDefault="0059756C" w:rsidP="00E750D5">
    <w:pPr>
      <w:pStyle w:val="Piedepgina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3ED5D74" wp14:editId="4426CB23">
          <wp:simplePos x="0" y="0"/>
          <wp:positionH relativeFrom="margin">
            <wp:posOffset>4274820</wp:posOffset>
          </wp:positionH>
          <wp:positionV relativeFrom="margin">
            <wp:posOffset>7626350</wp:posOffset>
          </wp:positionV>
          <wp:extent cx="1823085" cy="647700"/>
          <wp:effectExtent l="0" t="0" r="5715" b="0"/>
          <wp:wrapSquare wrapText="bothSides"/>
          <wp:docPr id="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0659">
      <w:rPr>
        <w:noProof/>
      </w:rPr>
      <w:drawing>
        <wp:anchor distT="0" distB="0" distL="114300" distR="114300" simplePos="0" relativeHeight="251658752" behindDoc="0" locked="0" layoutInCell="1" allowOverlap="1" wp14:anchorId="1F4BC6B3" wp14:editId="3912715B">
          <wp:simplePos x="0" y="0"/>
          <wp:positionH relativeFrom="margin">
            <wp:posOffset>2271395</wp:posOffset>
          </wp:positionH>
          <wp:positionV relativeFrom="margin">
            <wp:posOffset>7649210</wp:posOffset>
          </wp:positionV>
          <wp:extent cx="553720" cy="626110"/>
          <wp:effectExtent l="0" t="0" r="0" b="2540"/>
          <wp:wrapSquare wrapText="bothSides"/>
          <wp:docPr id="2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E750D5" w:rsidRPr="00A7516D">
      <w:rPr>
        <w:rFonts w:ascii="Arial" w:hAnsi="Arial" w:cs="Arial"/>
        <w:sz w:val="14"/>
      </w:rPr>
      <w:t>Àrea</w:t>
    </w:r>
    <w:proofErr w:type="spellEnd"/>
    <w:r w:rsidR="00E750D5" w:rsidRPr="00A7516D">
      <w:rPr>
        <w:rFonts w:ascii="Arial" w:hAnsi="Arial" w:cs="Arial"/>
        <w:sz w:val="14"/>
      </w:rPr>
      <w:t xml:space="preserve"> de </w:t>
    </w:r>
    <w:proofErr w:type="spellStart"/>
    <w:r w:rsidR="00E750D5" w:rsidRPr="00A7516D">
      <w:rPr>
        <w:rFonts w:ascii="Arial" w:hAnsi="Arial" w:cs="Arial"/>
        <w:sz w:val="14"/>
      </w:rPr>
      <w:t>Comunicació</w:t>
    </w:r>
    <w:proofErr w:type="spellEnd"/>
  </w:p>
  <w:p w14:paraId="1F0CA03C" w14:textId="77777777" w:rsidR="00E750D5" w:rsidRPr="00A7516D" w:rsidRDefault="00E750D5" w:rsidP="00E750D5">
    <w:pPr>
      <w:pStyle w:val="Piedepgina"/>
      <w:rPr>
        <w:rFonts w:ascii="Arial" w:hAnsi="Arial" w:cs="Arial"/>
        <w:sz w:val="14"/>
      </w:rPr>
    </w:pPr>
    <w:proofErr w:type="spellStart"/>
    <w:r>
      <w:rPr>
        <w:rFonts w:ascii="Arial" w:hAnsi="Arial" w:cs="Arial"/>
        <w:sz w:val="14"/>
      </w:rPr>
      <w:t>Universitat</w:t>
    </w:r>
    <w:proofErr w:type="spellEnd"/>
    <w:r>
      <w:rPr>
        <w:rFonts w:ascii="Arial" w:hAnsi="Arial" w:cs="Arial"/>
        <w:sz w:val="14"/>
      </w:rPr>
      <w:t xml:space="preserve"> </w:t>
    </w:r>
    <w:proofErr w:type="spellStart"/>
    <w:r>
      <w:rPr>
        <w:rFonts w:ascii="Arial" w:hAnsi="Arial" w:cs="Arial"/>
        <w:sz w:val="14"/>
      </w:rPr>
      <w:t>Politè</w:t>
    </w:r>
    <w:r w:rsidRPr="00A7516D">
      <w:rPr>
        <w:rFonts w:ascii="Arial" w:hAnsi="Arial" w:cs="Arial"/>
        <w:sz w:val="14"/>
      </w:rPr>
      <w:t>cnica</w:t>
    </w:r>
    <w:proofErr w:type="spellEnd"/>
    <w:r w:rsidRPr="00A7516D">
      <w:rPr>
        <w:rFonts w:ascii="Arial" w:hAnsi="Arial" w:cs="Arial"/>
        <w:sz w:val="14"/>
      </w:rPr>
      <w:t xml:space="preserve"> de València</w:t>
    </w:r>
  </w:p>
  <w:p w14:paraId="426BF025" w14:textId="77777777" w:rsidR="00E750D5" w:rsidRPr="00A7516D" w:rsidRDefault="00E750D5" w:rsidP="00E750D5">
    <w:pPr>
      <w:pStyle w:val="Piedepgina"/>
      <w:rPr>
        <w:rFonts w:ascii="Arial" w:hAnsi="Arial" w:cs="Arial"/>
        <w:sz w:val="14"/>
      </w:rPr>
    </w:pPr>
    <w:proofErr w:type="spellStart"/>
    <w:r w:rsidRPr="00A7516D">
      <w:rPr>
        <w:rFonts w:ascii="Arial" w:hAnsi="Arial" w:cs="Arial"/>
        <w:sz w:val="14"/>
      </w:rPr>
      <w:t>Edifici</w:t>
    </w:r>
    <w:proofErr w:type="spellEnd"/>
    <w:r w:rsidRPr="00A7516D">
      <w:rPr>
        <w:rFonts w:ascii="Arial" w:hAnsi="Arial" w:cs="Arial"/>
        <w:sz w:val="14"/>
      </w:rPr>
      <w:t xml:space="preserve"> 6G. Camí de Vera, s/n 46022 VALÈNCIA</w:t>
    </w:r>
  </w:p>
  <w:p w14:paraId="41E886D2" w14:textId="77777777" w:rsidR="00E750D5" w:rsidRPr="00352233" w:rsidRDefault="00E750D5" w:rsidP="00E750D5">
    <w:pPr>
      <w:pStyle w:val="Piedepgina"/>
      <w:rPr>
        <w:rFonts w:ascii="Arial" w:hAnsi="Arial" w:cs="Arial"/>
        <w:sz w:val="14"/>
        <w:lang w:val="en-US"/>
      </w:rPr>
    </w:pPr>
    <w:r w:rsidRPr="00352233">
      <w:rPr>
        <w:rFonts w:ascii="Arial" w:hAnsi="Arial" w:cs="Arial"/>
        <w:sz w:val="14"/>
        <w:lang w:val="en-US"/>
      </w:rPr>
      <w:t xml:space="preserve">Tel. +34 963 87 90 00, ext. 79000 </w:t>
    </w:r>
  </w:p>
  <w:p w14:paraId="1088F5CB" w14:textId="0D55291F" w:rsidR="00E750D5" w:rsidRPr="00352233" w:rsidRDefault="00F82551" w:rsidP="00E750D5">
    <w:pPr>
      <w:pStyle w:val="Piedepgina"/>
      <w:rPr>
        <w:rFonts w:ascii="Arial" w:hAnsi="Arial" w:cs="Arial"/>
        <w:sz w:val="14"/>
        <w:lang w:val="en-US"/>
      </w:rPr>
    </w:pPr>
    <w:r>
      <w:rPr>
        <w:rFonts w:ascii="Arial" w:hAnsi="Arial" w:cs="Arial"/>
        <w:sz w:val="14"/>
        <w:lang w:val="en-US"/>
      </w:rPr>
      <w:t>comunicacion</w:t>
    </w:r>
    <w:r w:rsidR="00E750D5" w:rsidRPr="00352233">
      <w:rPr>
        <w:rFonts w:ascii="Arial" w:hAnsi="Arial" w:cs="Arial"/>
        <w:sz w:val="14"/>
        <w:lang w:val="en-US"/>
      </w:rPr>
      <w:t xml:space="preserve">@upv.es </w:t>
    </w:r>
  </w:p>
  <w:p w14:paraId="714A1581" w14:textId="77777777" w:rsidR="00E750D5" w:rsidRPr="00A7516D" w:rsidRDefault="00E750D5" w:rsidP="00E750D5">
    <w:pPr>
      <w:pStyle w:val="Piedepgina"/>
      <w:rPr>
        <w:rFonts w:ascii="Arial" w:hAnsi="Arial" w:cs="Arial"/>
        <w:b/>
        <w:sz w:val="20"/>
      </w:rPr>
    </w:pPr>
    <w:r w:rsidRPr="00A7516D">
      <w:rPr>
        <w:rFonts w:ascii="Arial" w:hAnsi="Arial" w:cs="Arial"/>
        <w:b/>
        <w:sz w:val="20"/>
      </w:rPr>
      <w:t>www.comunicacion.upv.es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434E6" w14:textId="77777777" w:rsidR="00F82551" w:rsidRDefault="00F825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FE7F5" w14:textId="77777777" w:rsidR="00150FE1" w:rsidRDefault="00150FE1" w:rsidP="00E750D5">
      <w:pPr>
        <w:spacing w:after="0" w:line="240" w:lineRule="auto"/>
      </w:pPr>
      <w:r>
        <w:separator/>
      </w:r>
    </w:p>
  </w:footnote>
  <w:footnote w:type="continuationSeparator" w:id="0">
    <w:p w14:paraId="4D3BFA27" w14:textId="77777777" w:rsidR="00150FE1" w:rsidRDefault="00150FE1" w:rsidP="00E75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F37E5" w14:textId="77777777" w:rsidR="00F82551" w:rsidRDefault="00F825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106AD" w14:textId="77777777" w:rsidR="00E750D5" w:rsidRDefault="005846A2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1D1B13FD" wp14:editId="36F9F7F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79905" cy="894715"/>
          <wp:effectExtent l="0" t="0" r="0" b="0"/>
          <wp:wrapNone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894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FE18F" w14:textId="77777777" w:rsidR="00F82551" w:rsidRDefault="00F825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3428EA"/>
    <w:multiLevelType w:val="multilevel"/>
    <w:tmpl w:val="C8B8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E04761"/>
    <w:multiLevelType w:val="multilevel"/>
    <w:tmpl w:val="506C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1D29D5"/>
    <w:multiLevelType w:val="multilevel"/>
    <w:tmpl w:val="26AC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4B10A5"/>
    <w:multiLevelType w:val="multilevel"/>
    <w:tmpl w:val="74BA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0738157">
    <w:abstractNumId w:val="2"/>
  </w:num>
  <w:num w:numId="2" w16cid:durableId="1771703208">
    <w:abstractNumId w:val="0"/>
  </w:num>
  <w:num w:numId="3" w16cid:durableId="991566698">
    <w:abstractNumId w:val="1"/>
  </w:num>
  <w:num w:numId="4" w16cid:durableId="4381081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C9"/>
    <w:rsid w:val="00084F42"/>
    <w:rsid w:val="000B46A8"/>
    <w:rsid w:val="000F3045"/>
    <w:rsid w:val="00150FE1"/>
    <w:rsid w:val="001F14D0"/>
    <w:rsid w:val="001F63DD"/>
    <w:rsid w:val="00223F4C"/>
    <w:rsid w:val="00352233"/>
    <w:rsid w:val="003609C8"/>
    <w:rsid w:val="003F70F0"/>
    <w:rsid w:val="004D429B"/>
    <w:rsid w:val="00505455"/>
    <w:rsid w:val="005846A2"/>
    <w:rsid w:val="0059756C"/>
    <w:rsid w:val="00610C87"/>
    <w:rsid w:val="006D17B9"/>
    <w:rsid w:val="006E1464"/>
    <w:rsid w:val="00710659"/>
    <w:rsid w:val="00747BED"/>
    <w:rsid w:val="00767FEA"/>
    <w:rsid w:val="00784D7C"/>
    <w:rsid w:val="007C3201"/>
    <w:rsid w:val="007E25DC"/>
    <w:rsid w:val="008B4F7A"/>
    <w:rsid w:val="009C29C9"/>
    <w:rsid w:val="00CB0ABE"/>
    <w:rsid w:val="00D6047B"/>
    <w:rsid w:val="00DF0697"/>
    <w:rsid w:val="00E52F97"/>
    <w:rsid w:val="00E750D5"/>
    <w:rsid w:val="00F8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6E3C1"/>
  <w15:chartTrackingRefBased/>
  <w15:docId w15:val="{6304FF52-21ED-484A-AFC6-86E188F6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ar"/>
    <w:uiPriority w:val="9"/>
    <w:qFormat/>
    <w:rsid w:val="00084F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5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516D"/>
  </w:style>
  <w:style w:type="paragraph" w:styleId="Piedepgina">
    <w:name w:val="footer"/>
    <w:basedOn w:val="Normal"/>
    <w:link w:val="PiedepginaCar"/>
    <w:uiPriority w:val="99"/>
    <w:unhideWhenUsed/>
    <w:rsid w:val="00A75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16D"/>
  </w:style>
  <w:style w:type="character" w:customStyle="1" w:styleId="Ttulo3Car">
    <w:name w:val="Título 3 Car"/>
    <w:basedOn w:val="Fuentedeprrafopredeter"/>
    <w:link w:val="Ttulo3"/>
    <w:uiPriority w:val="9"/>
    <w:rsid w:val="00084F42"/>
    <w:rPr>
      <w:rFonts w:ascii="Times New Roman" w:eastAsia="Times New Roman" w:hAnsi="Times New Roman"/>
      <w:b/>
      <w:bCs/>
      <w:sz w:val="27"/>
      <w:szCs w:val="27"/>
    </w:rPr>
  </w:style>
  <w:style w:type="character" w:styleId="Textoennegrita">
    <w:name w:val="Strong"/>
    <w:basedOn w:val="Fuentedeprrafopredeter"/>
    <w:uiPriority w:val="22"/>
    <w:qFormat/>
    <w:rsid w:val="00084F42"/>
    <w:rPr>
      <w:b/>
      <w:bCs/>
    </w:rPr>
  </w:style>
  <w:style w:type="character" w:customStyle="1" w:styleId="apple-converted-space">
    <w:name w:val="apple-converted-space"/>
    <w:basedOn w:val="Fuentedeprrafopredeter"/>
    <w:rsid w:val="00084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31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marcua/Documents/TRABAJOS/IDENTIDAD_VISUAL/LOGOS_EQUIPO_RECTORAL_2025/PLANTILLAS/ejemplo_plantillas_ENTIDADES-ACOM/plantilla-ACOM_base1_modelo-princip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plantilla-ACOM_base1_modelo-principal.dotx</Template>
  <TotalTime>29</TotalTime>
  <Pages>2</Pages>
  <Words>200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</CharactersWithSpaces>
  <SharedDoc>false</SharedDoc>
  <HLinks>
    <vt:vector size="12" baseType="variant">
      <vt:variant>
        <vt:i4>3276920</vt:i4>
      </vt:variant>
      <vt:variant>
        <vt:i4>-1</vt:i4>
      </vt:variant>
      <vt:variant>
        <vt:i4>2056</vt:i4>
      </vt:variant>
      <vt:variant>
        <vt:i4>1</vt:i4>
      </vt:variant>
      <vt:variant>
        <vt:lpwstr>logos2</vt:lpwstr>
      </vt:variant>
      <vt:variant>
        <vt:lpwstr/>
      </vt:variant>
      <vt:variant>
        <vt:i4>720989</vt:i4>
      </vt:variant>
      <vt:variant>
        <vt:i4>-1</vt:i4>
      </vt:variant>
      <vt:variant>
        <vt:i4>2057</vt:i4>
      </vt:variant>
      <vt:variant>
        <vt:i4>1</vt:i4>
      </vt:variant>
      <vt:variant>
        <vt:lpwstr>image001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Martínez Cuartero</dc:creator>
  <cp:keywords/>
  <dc:description/>
  <cp:lastModifiedBy>Yolanda Segura Domingo</cp:lastModifiedBy>
  <cp:revision>4</cp:revision>
  <cp:lastPrinted>2015-01-16T11:59:00Z</cp:lastPrinted>
  <dcterms:created xsi:type="dcterms:W3CDTF">2025-05-13T07:55:00Z</dcterms:created>
  <dcterms:modified xsi:type="dcterms:W3CDTF">2025-05-20T11:17:00Z</dcterms:modified>
</cp:coreProperties>
</file>